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2568E" w14:textId="77777777" w:rsidR="001F2D49" w:rsidRPr="00CE4901" w:rsidRDefault="001F2D49" w:rsidP="00211608">
      <w:pPr>
        <w:spacing w:after="2880" w:line="240" w:lineRule="auto"/>
        <w:ind w:firstLine="0"/>
        <w:jc w:val="center"/>
        <w:rPr>
          <w:rFonts w:ascii="Aleo" w:eastAsia="Times New Roman" w:hAnsi="Aleo"/>
          <w:sz w:val="28"/>
          <w:szCs w:val="28"/>
          <w:lang w:eastAsia="fi-FI"/>
        </w:rPr>
      </w:pPr>
    </w:p>
    <w:p w14:paraId="433F5456" w14:textId="77777777" w:rsidR="002837FF" w:rsidRDefault="002837FF" w:rsidP="00211608">
      <w:pPr>
        <w:spacing w:line="240" w:lineRule="auto"/>
        <w:ind w:firstLine="0"/>
        <w:jc w:val="center"/>
        <w:rPr>
          <w:rFonts w:ascii="Aleo" w:hAnsi="Aleo"/>
          <w:sz w:val="32"/>
          <w:szCs w:val="32"/>
        </w:rPr>
      </w:pPr>
    </w:p>
    <w:p w14:paraId="6F933D68" w14:textId="23AB43B1" w:rsidR="00CE4901" w:rsidRPr="00CE4901" w:rsidRDefault="004E311D" w:rsidP="00211608">
      <w:pPr>
        <w:spacing w:line="240" w:lineRule="auto"/>
        <w:ind w:firstLine="0"/>
        <w:jc w:val="center"/>
        <w:rPr>
          <w:rFonts w:ascii="Aleo" w:hAnsi="Aleo"/>
          <w:sz w:val="32"/>
          <w:szCs w:val="32"/>
        </w:rPr>
      </w:pPr>
      <w:r>
        <w:rPr>
          <w:rFonts w:ascii="Aleo" w:hAnsi="Aleo"/>
          <w:sz w:val="32"/>
          <w:szCs w:val="32"/>
        </w:rPr>
        <w:t>Tekijä(t)</w:t>
      </w:r>
    </w:p>
    <w:p w14:paraId="7EA7BAA2" w14:textId="77777777" w:rsidR="00314B36" w:rsidRPr="00CE4901" w:rsidRDefault="00314B36" w:rsidP="00211608">
      <w:pPr>
        <w:spacing w:line="240" w:lineRule="auto"/>
        <w:ind w:firstLine="0"/>
        <w:jc w:val="center"/>
        <w:rPr>
          <w:rFonts w:ascii="Aleo" w:hAnsi="Aleo"/>
          <w:sz w:val="32"/>
          <w:szCs w:val="32"/>
        </w:rPr>
      </w:pPr>
    </w:p>
    <w:p w14:paraId="3BB1DE3D" w14:textId="77777777" w:rsidR="004E311D" w:rsidRDefault="004E311D" w:rsidP="00211608">
      <w:pPr>
        <w:spacing w:line="240" w:lineRule="auto"/>
        <w:ind w:firstLine="0"/>
        <w:jc w:val="center"/>
        <w:rPr>
          <w:rFonts w:ascii="Aleo" w:hAnsi="Aleo"/>
          <w:caps/>
          <w:sz w:val="56"/>
          <w:szCs w:val="56"/>
        </w:rPr>
      </w:pPr>
    </w:p>
    <w:p w14:paraId="03AFE2CC" w14:textId="7C509D5C" w:rsidR="00314B36" w:rsidRPr="00AA01DF" w:rsidRDefault="004E311D" w:rsidP="00211608">
      <w:pPr>
        <w:spacing w:line="240" w:lineRule="auto"/>
        <w:ind w:firstLine="0"/>
        <w:jc w:val="center"/>
        <w:rPr>
          <w:rFonts w:ascii="Aleo" w:hAnsi="Aleo"/>
          <w:caps/>
          <w:sz w:val="56"/>
          <w:szCs w:val="56"/>
        </w:rPr>
      </w:pPr>
      <w:r>
        <w:rPr>
          <w:rFonts w:ascii="Aleo" w:hAnsi="Aleo"/>
          <w:caps/>
          <w:sz w:val="56"/>
          <w:szCs w:val="56"/>
        </w:rPr>
        <w:t>otsikko</w:t>
      </w:r>
      <w:r w:rsidR="002837FF" w:rsidRPr="00AA01DF">
        <w:rPr>
          <w:rFonts w:ascii="Aleo" w:hAnsi="Aleo"/>
          <w:caps/>
          <w:sz w:val="56"/>
          <w:szCs w:val="56"/>
        </w:rPr>
        <w:br/>
      </w:r>
    </w:p>
    <w:p w14:paraId="0D9C6F06" w14:textId="78F705E1" w:rsidR="002837FF" w:rsidRPr="00CE4901" w:rsidRDefault="004E311D" w:rsidP="00211608">
      <w:pPr>
        <w:spacing w:line="240" w:lineRule="auto"/>
        <w:ind w:firstLine="0"/>
        <w:jc w:val="center"/>
        <w:rPr>
          <w:rFonts w:ascii="Aleo" w:hAnsi="Aleo"/>
          <w:sz w:val="44"/>
          <w:szCs w:val="44"/>
        </w:rPr>
      </w:pPr>
      <w:r>
        <w:rPr>
          <w:rFonts w:ascii="Aleo" w:hAnsi="Aleo"/>
          <w:sz w:val="32"/>
          <w:szCs w:val="32"/>
        </w:rPr>
        <w:t>Alaotsikko</w:t>
      </w:r>
    </w:p>
    <w:p w14:paraId="455BF486" w14:textId="77777777" w:rsidR="005D0750" w:rsidRPr="00CE4901" w:rsidRDefault="005D0750" w:rsidP="002837FF">
      <w:pPr>
        <w:spacing w:line="240" w:lineRule="auto"/>
        <w:ind w:firstLine="0"/>
        <w:jc w:val="center"/>
        <w:rPr>
          <w:rFonts w:ascii="Aleo" w:hAnsi="Aleo"/>
          <w:sz w:val="42"/>
          <w:szCs w:val="42"/>
        </w:rPr>
      </w:pPr>
    </w:p>
    <w:p w14:paraId="73C08D1F" w14:textId="77777777" w:rsidR="00976F12" w:rsidRPr="00CE4901" w:rsidRDefault="00976F12" w:rsidP="002837FF">
      <w:pPr>
        <w:spacing w:line="240" w:lineRule="auto"/>
        <w:ind w:firstLine="0"/>
        <w:jc w:val="center"/>
        <w:rPr>
          <w:rFonts w:ascii="Aleo" w:hAnsi="Aleo"/>
          <w:sz w:val="44"/>
          <w:szCs w:val="44"/>
        </w:rPr>
      </w:pPr>
    </w:p>
    <w:p w14:paraId="3CF2D34D" w14:textId="6DD32831" w:rsidR="006B3BA6" w:rsidRPr="00CE4901" w:rsidRDefault="006B3BA6" w:rsidP="002837FF">
      <w:pPr>
        <w:spacing w:line="240" w:lineRule="auto"/>
        <w:ind w:firstLine="0"/>
        <w:jc w:val="center"/>
        <w:rPr>
          <w:rFonts w:ascii="Aleo" w:eastAsia="Times New Roman" w:hAnsi="Aleo"/>
          <w:sz w:val="28"/>
          <w:szCs w:val="28"/>
          <w:lang w:eastAsia="fi-FI"/>
        </w:rPr>
      </w:pPr>
      <w:r w:rsidRPr="00CE4901">
        <w:rPr>
          <w:rFonts w:ascii="Aleo" w:eastAsia="Times New Roman" w:hAnsi="Aleo"/>
          <w:sz w:val="28"/>
          <w:szCs w:val="28"/>
          <w:lang w:eastAsia="fi-FI"/>
        </w:rPr>
        <w:br w:type="page"/>
      </w:r>
      <w:r w:rsidR="00FD565E">
        <w:rPr>
          <w:rFonts w:ascii="Aleo" w:eastAsia="Times New Roman" w:hAnsi="Aleo"/>
          <w:sz w:val="28"/>
          <w:szCs w:val="28"/>
          <w:lang w:eastAsia="fi-FI"/>
        </w:rPr>
        <w:lastRenderedPageBreak/>
        <w:t xml:space="preserve"> </w:t>
      </w:r>
    </w:p>
    <w:p w14:paraId="15614442" w14:textId="77777777" w:rsidR="004E311D" w:rsidRPr="004E311D" w:rsidRDefault="004E311D" w:rsidP="004E311D">
      <w:pPr>
        <w:spacing w:line="240" w:lineRule="auto"/>
        <w:ind w:firstLine="0"/>
        <w:rPr>
          <w:rFonts w:eastAsia="Times New Roman"/>
          <w:sz w:val="28"/>
          <w:szCs w:val="28"/>
          <w:lang w:eastAsia="fi-FI"/>
        </w:rPr>
      </w:pPr>
      <w:bookmarkStart w:id="0" w:name="_Hlk160012573"/>
      <w:r w:rsidRPr="004E311D">
        <w:rPr>
          <w:rFonts w:eastAsia="Times New Roman"/>
          <w:sz w:val="28"/>
          <w:szCs w:val="28"/>
          <w:lang w:eastAsia="fi-FI"/>
        </w:rPr>
        <w:t xml:space="preserve">KOULUTUKSEN TUTKIMUSLAITOS / </w:t>
      </w:r>
      <w:r w:rsidRPr="004E311D">
        <w:rPr>
          <w:sz w:val="28"/>
          <w:szCs w:val="28"/>
        </w:rPr>
        <w:t>FINNISH INSTITUTE FOR EDUCATIONAL RESEARCH</w:t>
      </w:r>
    </w:p>
    <w:p w14:paraId="4F84599D" w14:textId="77777777" w:rsidR="004E311D" w:rsidRPr="004E311D" w:rsidRDefault="004E311D" w:rsidP="004E311D">
      <w:pPr>
        <w:ind w:firstLine="0"/>
        <w:rPr>
          <w:sz w:val="20"/>
          <w:szCs w:val="20"/>
        </w:rPr>
      </w:pPr>
      <w:r w:rsidRPr="004E311D">
        <w:rPr>
          <w:sz w:val="20"/>
          <w:szCs w:val="20"/>
        </w:rPr>
        <w:t xml:space="preserve">Tähän tulee </w:t>
      </w:r>
      <w:proofErr w:type="spellStart"/>
      <w:r w:rsidRPr="004E311D">
        <w:rPr>
          <w:sz w:val="20"/>
          <w:szCs w:val="20"/>
        </w:rPr>
        <w:t>KTL:n</w:t>
      </w:r>
      <w:proofErr w:type="spellEnd"/>
      <w:r w:rsidRPr="004E311D">
        <w:rPr>
          <w:sz w:val="20"/>
          <w:szCs w:val="20"/>
        </w:rPr>
        <w:t xml:space="preserve"> esittelyteksti suomeksi tai englanniksi</w:t>
      </w:r>
    </w:p>
    <w:p w14:paraId="236EBA5F" w14:textId="77777777" w:rsidR="004E311D" w:rsidRPr="004E311D" w:rsidRDefault="004E311D" w:rsidP="004E311D">
      <w:pPr>
        <w:ind w:firstLine="0"/>
        <w:rPr>
          <w:sz w:val="28"/>
          <w:szCs w:val="28"/>
        </w:rPr>
      </w:pPr>
    </w:p>
    <w:p w14:paraId="69F09C49" w14:textId="77777777" w:rsidR="004E311D" w:rsidRPr="004E311D" w:rsidRDefault="004E311D" w:rsidP="004E311D">
      <w:pPr>
        <w:ind w:firstLine="0"/>
        <w:rPr>
          <w:sz w:val="28"/>
          <w:szCs w:val="28"/>
          <w:lang w:val="en-US"/>
        </w:rPr>
      </w:pPr>
      <w:r w:rsidRPr="004E311D">
        <w:rPr>
          <w:sz w:val="28"/>
          <w:szCs w:val="28"/>
          <w:lang w:val="en-US"/>
        </w:rPr>
        <w:t>JULKAISUN ESITTELY / INTRODUCTION TO THE PUBLICATION</w:t>
      </w:r>
    </w:p>
    <w:p w14:paraId="4EA88B30" w14:textId="77777777" w:rsidR="004E311D" w:rsidRPr="004E311D" w:rsidRDefault="004E311D" w:rsidP="004E311D">
      <w:pPr>
        <w:ind w:firstLine="0"/>
        <w:rPr>
          <w:sz w:val="20"/>
          <w:szCs w:val="20"/>
        </w:rPr>
      </w:pPr>
      <w:r w:rsidRPr="004E311D">
        <w:rPr>
          <w:sz w:val="20"/>
          <w:szCs w:val="20"/>
        </w:rPr>
        <w:t>Tähän tulee julkaisun esittelyteksti suomeksi tai englanniksi</w:t>
      </w:r>
    </w:p>
    <w:p w14:paraId="32F09524" w14:textId="77777777" w:rsidR="004E311D" w:rsidRPr="004E311D" w:rsidRDefault="004E311D" w:rsidP="004E311D">
      <w:pPr>
        <w:ind w:firstLine="0"/>
      </w:pPr>
    </w:p>
    <w:p w14:paraId="529664B6" w14:textId="77777777" w:rsidR="004E311D" w:rsidRPr="004E311D" w:rsidRDefault="004E311D" w:rsidP="004E311D">
      <w:pPr>
        <w:ind w:firstLine="0"/>
      </w:pPr>
    </w:p>
    <w:p w14:paraId="6EA283C3" w14:textId="77777777" w:rsidR="004E311D" w:rsidRPr="004E311D" w:rsidRDefault="004E311D" w:rsidP="004E311D">
      <w:pPr>
        <w:ind w:firstLine="0"/>
      </w:pPr>
    </w:p>
    <w:p w14:paraId="6BA5D463" w14:textId="77777777" w:rsidR="004E311D" w:rsidRPr="004E311D" w:rsidRDefault="004E311D" w:rsidP="004E311D">
      <w:pPr>
        <w:ind w:firstLine="0"/>
      </w:pPr>
    </w:p>
    <w:p w14:paraId="53D1C03E" w14:textId="77777777" w:rsidR="004E311D" w:rsidRPr="004E311D" w:rsidRDefault="004E311D" w:rsidP="004E311D">
      <w:pPr>
        <w:ind w:firstLine="0"/>
      </w:pPr>
    </w:p>
    <w:p w14:paraId="30C8E21E" w14:textId="77777777" w:rsidR="004E311D" w:rsidRPr="004E311D" w:rsidRDefault="004E311D" w:rsidP="004E311D">
      <w:pPr>
        <w:ind w:firstLine="0"/>
      </w:pPr>
    </w:p>
    <w:p w14:paraId="25975957" w14:textId="77777777" w:rsidR="004E311D" w:rsidRPr="004E311D" w:rsidRDefault="004E311D" w:rsidP="004E311D">
      <w:pPr>
        <w:ind w:firstLine="0"/>
      </w:pPr>
    </w:p>
    <w:p w14:paraId="3A4B1A2D" w14:textId="77777777" w:rsidR="004E311D" w:rsidRPr="004E311D" w:rsidRDefault="004E311D" w:rsidP="004E311D">
      <w:pPr>
        <w:ind w:firstLine="0"/>
      </w:pPr>
    </w:p>
    <w:p w14:paraId="6E37F355" w14:textId="77777777" w:rsidR="004E311D" w:rsidRPr="004E311D" w:rsidRDefault="004E311D" w:rsidP="004E311D">
      <w:pPr>
        <w:ind w:firstLine="0"/>
      </w:pPr>
    </w:p>
    <w:p w14:paraId="737EEC8D" w14:textId="77777777" w:rsidR="004E311D" w:rsidRPr="004E311D" w:rsidRDefault="004E311D" w:rsidP="004E311D">
      <w:pPr>
        <w:ind w:firstLine="0"/>
      </w:pPr>
    </w:p>
    <w:p w14:paraId="6745D3FB" w14:textId="77777777" w:rsidR="004E311D" w:rsidRPr="004E311D" w:rsidRDefault="004E311D" w:rsidP="004E311D">
      <w:pPr>
        <w:ind w:firstLine="0"/>
      </w:pPr>
    </w:p>
    <w:p w14:paraId="7CE240A3" w14:textId="77777777" w:rsidR="004E311D" w:rsidRPr="004E311D" w:rsidRDefault="004E311D" w:rsidP="004E311D">
      <w:pPr>
        <w:ind w:firstLine="0"/>
      </w:pPr>
    </w:p>
    <w:p w14:paraId="0ED6A21B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r w:rsidRPr="004E311D">
        <w:rPr>
          <w:sz w:val="20"/>
          <w:szCs w:val="20"/>
          <w:lang w:val="en-US"/>
        </w:rPr>
        <w:t xml:space="preserve">Cover illustration: </w:t>
      </w:r>
    </w:p>
    <w:p w14:paraId="5B15A712" w14:textId="77777777" w:rsidR="004E311D" w:rsidRPr="004E311D" w:rsidRDefault="004E311D" w:rsidP="004E311D">
      <w:pPr>
        <w:ind w:firstLine="0"/>
        <w:rPr>
          <w:lang w:val="en-US"/>
        </w:rPr>
      </w:pPr>
    </w:p>
    <w:p w14:paraId="68B73F65" w14:textId="77777777" w:rsidR="004E311D" w:rsidRPr="004E311D" w:rsidRDefault="004E311D" w:rsidP="004E311D">
      <w:pPr>
        <w:ind w:firstLine="0"/>
        <w:rPr>
          <w:lang w:val="en-US"/>
        </w:rPr>
      </w:pPr>
    </w:p>
    <w:p w14:paraId="5907E812" w14:textId="77777777" w:rsidR="004E311D" w:rsidRPr="004E311D" w:rsidRDefault="004E311D" w:rsidP="004E311D">
      <w:pPr>
        <w:ind w:firstLine="0"/>
        <w:rPr>
          <w:lang w:val="en-US"/>
        </w:rPr>
      </w:pPr>
    </w:p>
    <w:p w14:paraId="1F5EE756" w14:textId="77777777" w:rsidR="004E311D" w:rsidRPr="004E311D" w:rsidRDefault="004E311D" w:rsidP="004E311D">
      <w:pPr>
        <w:ind w:firstLine="0"/>
        <w:rPr>
          <w:lang w:val="en-US"/>
        </w:rPr>
      </w:pPr>
    </w:p>
    <w:p w14:paraId="16DD9E32" w14:textId="77777777" w:rsidR="004E311D" w:rsidRPr="004E311D" w:rsidRDefault="004E311D" w:rsidP="004E311D">
      <w:pPr>
        <w:ind w:firstLine="0"/>
        <w:rPr>
          <w:lang w:val="en-US"/>
        </w:rPr>
      </w:pPr>
    </w:p>
    <w:p w14:paraId="4F0A905F" w14:textId="77777777" w:rsidR="004E311D" w:rsidRPr="004E311D" w:rsidRDefault="004E311D" w:rsidP="004E311D">
      <w:pPr>
        <w:ind w:firstLine="0"/>
        <w:rPr>
          <w:lang w:val="en-US"/>
        </w:rPr>
      </w:pPr>
    </w:p>
    <w:p w14:paraId="63516CCB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r w:rsidRPr="004E311D">
        <w:rPr>
          <w:sz w:val="20"/>
          <w:szCs w:val="20"/>
          <w:lang w:val="en-US"/>
        </w:rPr>
        <w:t>Copyright © 202X Authors and University of Jyväskylä</w:t>
      </w:r>
    </w:p>
    <w:p w14:paraId="45C7913F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r w:rsidRPr="004E311D">
        <w:rPr>
          <w:sz w:val="20"/>
          <w:szCs w:val="20"/>
          <w:lang w:val="en-US"/>
        </w:rPr>
        <w:t xml:space="preserve">Permanent link to this publication: </w:t>
      </w:r>
      <w:hyperlink r:id="rId8" w:history="1">
        <w:r w:rsidRPr="004E311D">
          <w:rPr>
            <w:sz w:val="20"/>
            <w:szCs w:val="20"/>
            <w:lang w:val="en-US"/>
          </w:rPr>
          <w:t>http://urn.fi/URN:ISBN</w:t>
        </w:r>
      </w:hyperlink>
      <w:r w:rsidRPr="004E311D">
        <w:rPr>
          <w:sz w:val="20"/>
          <w:szCs w:val="20"/>
          <w:lang w:val="en-US"/>
        </w:rPr>
        <w:t>:</w:t>
      </w:r>
    </w:p>
    <w:p w14:paraId="141BEE23" w14:textId="77777777" w:rsidR="004E311D" w:rsidRPr="004E311D" w:rsidRDefault="004E311D" w:rsidP="004E311D">
      <w:pPr>
        <w:rPr>
          <w:sz w:val="20"/>
          <w:szCs w:val="20"/>
          <w:lang w:val="en-US"/>
        </w:rPr>
      </w:pPr>
    </w:p>
    <w:p w14:paraId="0E8B7CCD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r w:rsidRPr="004E311D">
        <w:rPr>
          <w:sz w:val="20"/>
          <w:szCs w:val="20"/>
          <w:lang w:val="en-US"/>
        </w:rPr>
        <w:t>ISBN (PDF)</w:t>
      </w:r>
    </w:p>
    <w:p w14:paraId="183F6DE9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proofErr w:type="gramStart"/>
      <w:r w:rsidRPr="004E311D">
        <w:rPr>
          <w:sz w:val="20"/>
          <w:szCs w:val="20"/>
          <w:lang w:val="en-US"/>
        </w:rPr>
        <w:t>URN:ISBN</w:t>
      </w:r>
      <w:proofErr w:type="gramEnd"/>
      <w:r w:rsidRPr="004E311D">
        <w:rPr>
          <w:sz w:val="20"/>
          <w:szCs w:val="20"/>
          <w:lang w:val="en-US"/>
        </w:rPr>
        <w:t>:</w:t>
      </w:r>
    </w:p>
    <w:p w14:paraId="54684847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r w:rsidRPr="004E311D">
        <w:rPr>
          <w:sz w:val="20"/>
          <w:szCs w:val="20"/>
          <w:lang w:val="en-US"/>
        </w:rPr>
        <w:t>DOI: https://doi.org/10.17011/ktl-rt/x</w:t>
      </w:r>
    </w:p>
    <w:p w14:paraId="3FA9B451" w14:textId="77777777" w:rsidR="004E311D" w:rsidRPr="004E311D" w:rsidRDefault="004E311D" w:rsidP="004E311D">
      <w:pPr>
        <w:ind w:firstLine="0"/>
        <w:rPr>
          <w:sz w:val="20"/>
          <w:szCs w:val="20"/>
          <w:lang w:val="en-US"/>
        </w:rPr>
      </w:pPr>
      <w:r w:rsidRPr="004E311D">
        <w:rPr>
          <w:noProof/>
        </w:rPr>
        <w:drawing>
          <wp:anchor distT="0" distB="0" distL="114300" distR="114300" simplePos="0" relativeHeight="251791360" behindDoc="0" locked="0" layoutInCell="1" allowOverlap="1" wp14:anchorId="40D76F95" wp14:editId="31A7A1E7">
            <wp:simplePos x="0" y="0"/>
            <wp:positionH relativeFrom="column">
              <wp:posOffset>29845</wp:posOffset>
            </wp:positionH>
            <wp:positionV relativeFrom="paragraph">
              <wp:posOffset>473075</wp:posOffset>
            </wp:positionV>
            <wp:extent cx="1422400" cy="501015"/>
            <wp:effectExtent l="0" t="0" r="0" b="0"/>
            <wp:wrapTopAndBottom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311D">
        <w:rPr>
          <w:sz w:val="20"/>
          <w:szCs w:val="20"/>
          <w:lang w:val="en-US"/>
        </w:rPr>
        <w:t>ISSN 2737-0046</w:t>
      </w:r>
    </w:p>
    <w:p w14:paraId="6C77702C" w14:textId="77777777" w:rsidR="004E311D" w:rsidRPr="004E311D" w:rsidRDefault="004E311D" w:rsidP="004E311D">
      <w:pPr>
        <w:rPr>
          <w:lang w:val="en-US"/>
        </w:rPr>
      </w:pPr>
    </w:p>
    <w:p w14:paraId="3D1745A4" w14:textId="77777777" w:rsidR="004E311D" w:rsidRPr="004E311D" w:rsidRDefault="004E311D" w:rsidP="004E311D">
      <w:pPr>
        <w:ind w:firstLine="0"/>
        <w:jc w:val="left"/>
        <w:rPr>
          <w:sz w:val="20"/>
          <w:szCs w:val="20"/>
          <w:lang w:val="en-US"/>
        </w:rPr>
      </w:pPr>
      <w:r w:rsidRPr="004E311D">
        <w:rPr>
          <w:sz w:val="20"/>
          <w:szCs w:val="20"/>
          <w:lang w:val="en-US"/>
        </w:rPr>
        <w:t xml:space="preserve">This work is licensed under a Creative Commons Attribution 4.0 International license </w:t>
      </w:r>
      <w:r w:rsidRPr="004E311D">
        <w:rPr>
          <w:sz w:val="20"/>
          <w:szCs w:val="20"/>
          <w:lang w:val="en-US"/>
        </w:rPr>
        <w:br/>
        <w:t xml:space="preserve">(CC BY 4.0). </w:t>
      </w:r>
    </w:p>
    <w:bookmarkEnd w:id="0"/>
    <w:p w14:paraId="64BEFB9D" w14:textId="77777777" w:rsidR="005D18B9" w:rsidRPr="002E6A6F" w:rsidRDefault="00135D3B" w:rsidP="00F3020F">
      <w:pPr>
        <w:pStyle w:val="Otsikkoviitteet"/>
        <w:rPr>
          <w:lang w:val="en-US"/>
        </w:rPr>
      </w:pPr>
      <w:r w:rsidRPr="004E311D">
        <w:rPr>
          <w:lang w:val="en-US"/>
        </w:rPr>
        <w:br w:type="page"/>
      </w:r>
      <w:proofErr w:type="spellStart"/>
      <w:r w:rsidR="00E53B1C">
        <w:rPr>
          <w:lang w:val="en-US"/>
        </w:rPr>
        <w:lastRenderedPageBreak/>
        <w:t>Sisällysluettelo</w:t>
      </w:r>
      <w:proofErr w:type="spellEnd"/>
    </w:p>
    <w:p w14:paraId="0DC7A588" w14:textId="77777777" w:rsidR="00B91D18" w:rsidRDefault="002E6A6F">
      <w:pPr>
        <w:pStyle w:val="Sisluet1"/>
        <w:rPr>
          <w:rFonts w:asciiTheme="minorHAnsi" w:eastAsiaTheme="minorEastAsia" w:hAnsiTheme="minorHAnsi" w:cstheme="minorBidi"/>
          <w:kern w:val="2"/>
          <w:sz w:val="22"/>
          <w:lang w:eastAsia="fi-FI"/>
          <w14:ligatures w14:val="standardContextual"/>
        </w:rPr>
      </w:pPr>
      <w:r>
        <w:rPr>
          <w:caps/>
        </w:rPr>
        <w:fldChar w:fldCharType="begin"/>
      </w:r>
      <w:r>
        <w:rPr>
          <w:caps/>
        </w:rPr>
        <w:instrText xml:space="preserve"> TOC \o "1-1" \h \z \t "Otsikko 2;2;Otsikko 3;3;Otsikko2;2;Otsikko3;3;Otsikko 2 numeroitu;2;Esimerkkiotsikko;2;Heading/references/authors;1;Versaali Heading 2;2" </w:instrText>
      </w:r>
      <w:r>
        <w:rPr>
          <w:caps/>
        </w:rPr>
        <w:fldChar w:fldCharType="separate"/>
      </w:r>
      <w:hyperlink w:anchor="_Toc156574484" w:history="1">
        <w:r w:rsidR="00B91D18">
          <w:rPr>
            <w:rStyle w:val="Hyperlinkki"/>
            <w:lang w:val="en-US"/>
          </w:rPr>
          <w:t>J</w:t>
        </w:r>
        <w:r w:rsidR="00B91D18" w:rsidRPr="004C29A7">
          <w:rPr>
            <w:rStyle w:val="Hyperlinkki"/>
            <w:lang w:val="en-US"/>
          </w:rPr>
          <w:t>ohdanto</w:t>
        </w:r>
        <w:r w:rsidR="00B91D18">
          <w:rPr>
            <w:webHidden/>
          </w:rPr>
          <w:tab/>
        </w:r>
        <w:r w:rsidR="00B91D18">
          <w:rPr>
            <w:webHidden/>
          </w:rPr>
          <w:fldChar w:fldCharType="begin"/>
        </w:r>
        <w:r w:rsidR="00B91D18">
          <w:rPr>
            <w:webHidden/>
          </w:rPr>
          <w:instrText xml:space="preserve"> PAGEREF _Toc156574484 \h </w:instrText>
        </w:r>
        <w:r w:rsidR="00B91D18">
          <w:rPr>
            <w:webHidden/>
          </w:rPr>
        </w:r>
        <w:r w:rsidR="00B91D18">
          <w:rPr>
            <w:webHidden/>
          </w:rPr>
          <w:fldChar w:fldCharType="separate"/>
        </w:r>
        <w:r w:rsidR="00B91D18">
          <w:rPr>
            <w:webHidden/>
          </w:rPr>
          <w:t>4</w:t>
        </w:r>
        <w:r w:rsidR="00B91D18">
          <w:rPr>
            <w:webHidden/>
          </w:rPr>
          <w:fldChar w:fldCharType="end"/>
        </w:r>
      </w:hyperlink>
    </w:p>
    <w:p w14:paraId="3F2610AC" w14:textId="77777777" w:rsidR="00B91D18" w:rsidRDefault="004E311D">
      <w:pPr>
        <w:pStyle w:val="Sisluet1"/>
        <w:rPr>
          <w:rFonts w:asciiTheme="minorHAnsi" w:eastAsiaTheme="minorEastAsia" w:hAnsiTheme="minorHAnsi" w:cstheme="minorBidi"/>
          <w:kern w:val="2"/>
          <w:sz w:val="22"/>
          <w:lang w:eastAsia="fi-FI"/>
          <w14:ligatures w14:val="standardContextual"/>
        </w:rPr>
      </w:pPr>
      <w:hyperlink w:anchor="_Toc156574485" w:history="1">
        <w:r w:rsidR="00B91D18" w:rsidRPr="004C29A7">
          <w:rPr>
            <w:rStyle w:val="Hyperlinkki"/>
          </w:rPr>
          <w:t>1</w:t>
        </w:r>
        <w:r w:rsidR="00B91D18">
          <w:rPr>
            <w:rFonts w:asciiTheme="minorHAnsi" w:eastAsiaTheme="minorEastAsia" w:hAnsiTheme="minorHAnsi" w:cstheme="minorBidi"/>
            <w:kern w:val="2"/>
            <w:sz w:val="22"/>
            <w:lang w:eastAsia="fi-FI"/>
            <w14:ligatures w14:val="standardContextual"/>
          </w:rPr>
          <w:tab/>
        </w:r>
        <w:r w:rsidR="00B91D18">
          <w:rPr>
            <w:rStyle w:val="Hyperlinkki"/>
          </w:rPr>
          <w:t>O</w:t>
        </w:r>
        <w:r w:rsidR="00B91D18" w:rsidRPr="004C29A7">
          <w:rPr>
            <w:rStyle w:val="Hyperlinkki"/>
          </w:rPr>
          <w:t>tsikko 1</w:t>
        </w:r>
        <w:r w:rsidR="00B91D18">
          <w:rPr>
            <w:webHidden/>
          </w:rPr>
          <w:tab/>
        </w:r>
        <w:r w:rsidR="00B91D18">
          <w:rPr>
            <w:webHidden/>
          </w:rPr>
          <w:fldChar w:fldCharType="begin"/>
        </w:r>
        <w:r w:rsidR="00B91D18">
          <w:rPr>
            <w:webHidden/>
          </w:rPr>
          <w:instrText xml:space="preserve"> PAGEREF _Toc156574485 \h </w:instrText>
        </w:r>
        <w:r w:rsidR="00B91D18">
          <w:rPr>
            <w:webHidden/>
          </w:rPr>
        </w:r>
        <w:r w:rsidR="00B91D18">
          <w:rPr>
            <w:webHidden/>
          </w:rPr>
          <w:fldChar w:fldCharType="separate"/>
        </w:r>
        <w:r w:rsidR="00B91D18">
          <w:rPr>
            <w:webHidden/>
          </w:rPr>
          <w:t>5</w:t>
        </w:r>
        <w:r w:rsidR="00B91D18">
          <w:rPr>
            <w:webHidden/>
          </w:rPr>
          <w:fldChar w:fldCharType="end"/>
        </w:r>
      </w:hyperlink>
    </w:p>
    <w:p w14:paraId="325A6E27" w14:textId="77777777" w:rsidR="00B91D18" w:rsidRDefault="004E311D">
      <w:pPr>
        <w:pStyle w:val="Sisluet2"/>
        <w:rPr>
          <w:rFonts w:asciiTheme="minorHAnsi" w:eastAsiaTheme="minorEastAsia" w:hAnsiTheme="minorHAnsi" w:cstheme="minorBidi"/>
          <w:noProof/>
          <w:kern w:val="2"/>
          <w:sz w:val="22"/>
          <w:lang w:eastAsia="fi-FI"/>
          <w14:ligatures w14:val="standardContextual"/>
        </w:rPr>
      </w:pPr>
      <w:hyperlink w:anchor="_Toc156574486" w:history="1">
        <w:r w:rsidR="00B91D18" w:rsidRPr="004C29A7">
          <w:rPr>
            <w:rStyle w:val="Hyperlinkki"/>
            <w:noProof/>
            <w:lang w:val="en-US"/>
          </w:rPr>
          <w:t>Otsikko 2</w:t>
        </w:r>
        <w:r w:rsidR="00B91D18">
          <w:rPr>
            <w:noProof/>
            <w:webHidden/>
          </w:rPr>
          <w:tab/>
        </w:r>
        <w:r w:rsidR="00B91D18">
          <w:rPr>
            <w:noProof/>
            <w:webHidden/>
          </w:rPr>
          <w:fldChar w:fldCharType="begin"/>
        </w:r>
        <w:r w:rsidR="00B91D18">
          <w:rPr>
            <w:noProof/>
            <w:webHidden/>
          </w:rPr>
          <w:instrText xml:space="preserve"> PAGEREF _Toc156574486 \h </w:instrText>
        </w:r>
        <w:r w:rsidR="00B91D18">
          <w:rPr>
            <w:noProof/>
            <w:webHidden/>
          </w:rPr>
        </w:r>
        <w:r w:rsidR="00B91D18">
          <w:rPr>
            <w:noProof/>
            <w:webHidden/>
          </w:rPr>
          <w:fldChar w:fldCharType="separate"/>
        </w:r>
        <w:r w:rsidR="00B91D18">
          <w:rPr>
            <w:noProof/>
            <w:webHidden/>
          </w:rPr>
          <w:t>5</w:t>
        </w:r>
        <w:r w:rsidR="00B91D18">
          <w:rPr>
            <w:noProof/>
            <w:webHidden/>
          </w:rPr>
          <w:fldChar w:fldCharType="end"/>
        </w:r>
      </w:hyperlink>
    </w:p>
    <w:p w14:paraId="52409593" w14:textId="77777777" w:rsidR="00B91D18" w:rsidRDefault="004E311D">
      <w:pPr>
        <w:pStyle w:val="Sisluet3"/>
        <w:rPr>
          <w:rFonts w:asciiTheme="minorHAnsi" w:eastAsiaTheme="minorEastAsia" w:hAnsiTheme="minorHAnsi" w:cstheme="minorBidi"/>
          <w:noProof/>
          <w:kern w:val="2"/>
          <w:sz w:val="22"/>
          <w:lang w:eastAsia="fi-FI"/>
          <w14:ligatures w14:val="standardContextual"/>
        </w:rPr>
      </w:pPr>
      <w:hyperlink w:anchor="_Toc156574487" w:history="1">
        <w:r w:rsidR="00B91D18" w:rsidRPr="004C29A7">
          <w:rPr>
            <w:rStyle w:val="Hyperlinkki"/>
            <w:noProof/>
            <w:lang w:val="en-US"/>
          </w:rPr>
          <w:t>Otsikko 3</w:t>
        </w:r>
        <w:r w:rsidR="00B91D18">
          <w:rPr>
            <w:noProof/>
            <w:webHidden/>
          </w:rPr>
          <w:tab/>
        </w:r>
        <w:r w:rsidR="00B91D18">
          <w:rPr>
            <w:noProof/>
            <w:webHidden/>
          </w:rPr>
          <w:fldChar w:fldCharType="begin"/>
        </w:r>
        <w:r w:rsidR="00B91D18">
          <w:rPr>
            <w:noProof/>
            <w:webHidden/>
          </w:rPr>
          <w:instrText xml:space="preserve"> PAGEREF _Toc156574487 \h </w:instrText>
        </w:r>
        <w:r w:rsidR="00B91D18">
          <w:rPr>
            <w:noProof/>
            <w:webHidden/>
          </w:rPr>
        </w:r>
        <w:r w:rsidR="00B91D18">
          <w:rPr>
            <w:noProof/>
            <w:webHidden/>
          </w:rPr>
          <w:fldChar w:fldCharType="separate"/>
        </w:r>
        <w:r w:rsidR="00B91D18">
          <w:rPr>
            <w:noProof/>
            <w:webHidden/>
          </w:rPr>
          <w:t>6</w:t>
        </w:r>
        <w:r w:rsidR="00B91D18">
          <w:rPr>
            <w:noProof/>
            <w:webHidden/>
          </w:rPr>
          <w:fldChar w:fldCharType="end"/>
        </w:r>
      </w:hyperlink>
    </w:p>
    <w:p w14:paraId="12B70637" w14:textId="77777777" w:rsidR="00B91D18" w:rsidRDefault="004E311D">
      <w:pPr>
        <w:pStyle w:val="Sisluet1"/>
        <w:rPr>
          <w:rFonts w:asciiTheme="minorHAnsi" w:eastAsiaTheme="minorEastAsia" w:hAnsiTheme="minorHAnsi" w:cstheme="minorBidi"/>
          <w:kern w:val="2"/>
          <w:sz w:val="22"/>
          <w:lang w:eastAsia="fi-FI"/>
          <w14:ligatures w14:val="standardContextual"/>
        </w:rPr>
      </w:pPr>
      <w:hyperlink w:anchor="_Toc156574488" w:history="1">
        <w:r w:rsidR="00B91D18" w:rsidRPr="004C29A7">
          <w:rPr>
            <w:rStyle w:val="Hyperlinkki"/>
          </w:rPr>
          <w:t>2</w:t>
        </w:r>
        <w:r w:rsidR="00B91D18">
          <w:rPr>
            <w:rFonts w:asciiTheme="minorHAnsi" w:eastAsiaTheme="minorEastAsia" w:hAnsiTheme="minorHAnsi" w:cstheme="minorBidi"/>
            <w:kern w:val="2"/>
            <w:sz w:val="22"/>
            <w:lang w:eastAsia="fi-FI"/>
            <w14:ligatures w14:val="standardContextual"/>
          </w:rPr>
          <w:tab/>
        </w:r>
        <w:r w:rsidR="00B91D18">
          <w:rPr>
            <w:rStyle w:val="Hyperlinkki"/>
          </w:rPr>
          <w:t>T</w:t>
        </w:r>
        <w:r w:rsidR="00B91D18" w:rsidRPr="004C29A7">
          <w:rPr>
            <w:rStyle w:val="Hyperlinkki"/>
          </w:rPr>
          <w:t>aas otsikko 1</w:t>
        </w:r>
        <w:r w:rsidR="00B91D18">
          <w:rPr>
            <w:webHidden/>
          </w:rPr>
          <w:tab/>
        </w:r>
        <w:r w:rsidR="00B91D18">
          <w:rPr>
            <w:webHidden/>
          </w:rPr>
          <w:fldChar w:fldCharType="begin"/>
        </w:r>
        <w:r w:rsidR="00B91D18">
          <w:rPr>
            <w:webHidden/>
          </w:rPr>
          <w:instrText xml:space="preserve"> PAGEREF _Toc156574488 \h </w:instrText>
        </w:r>
        <w:r w:rsidR="00B91D18">
          <w:rPr>
            <w:webHidden/>
          </w:rPr>
        </w:r>
        <w:r w:rsidR="00B91D18">
          <w:rPr>
            <w:webHidden/>
          </w:rPr>
          <w:fldChar w:fldCharType="separate"/>
        </w:r>
        <w:r w:rsidR="00B91D18">
          <w:rPr>
            <w:webHidden/>
          </w:rPr>
          <w:t>7</w:t>
        </w:r>
        <w:r w:rsidR="00B91D18">
          <w:rPr>
            <w:webHidden/>
          </w:rPr>
          <w:fldChar w:fldCharType="end"/>
        </w:r>
      </w:hyperlink>
    </w:p>
    <w:p w14:paraId="12762F58" w14:textId="77777777" w:rsidR="00B91D18" w:rsidRDefault="004E311D">
      <w:pPr>
        <w:pStyle w:val="Sisluet2"/>
        <w:rPr>
          <w:rFonts w:asciiTheme="minorHAnsi" w:eastAsiaTheme="minorEastAsia" w:hAnsiTheme="minorHAnsi" w:cstheme="minorBidi"/>
          <w:noProof/>
          <w:kern w:val="2"/>
          <w:sz w:val="22"/>
          <w:lang w:eastAsia="fi-FI"/>
          <w14:ligatures w14:val="standardContextual"/>
        </w:rPr>
      </w:pPr>
      <w:hyperlink w:anchor="_Toc156574489" w:history="1">
        <w:r w:rsidR="00B91D18" w:rsidRPr="004C29A7">
          <w:rPr>
            <w:rStyle w:val="Hyperlinkki"/>
            <w:noProof/>
            <w:lang w:val="en-US"/>
          </w:rPr>
          <w:t>Otsikko 2</w:t>
        </w:r>
        <w:r w:rsidR="00B91D18">
          <w:rPr>
            <w:noProof/>
            <w:webHidden/>
          </w:rPr>
          <w:tab/>
        </w:r>
        <w:r w:rsidR="00B91D18">
          <w:rPr>
            <w:noProof/>
            <w:webHidden/>
          </w:rPr>
          <w:fldChar w:fldCharType="begin"/>
        </w:r>
        <w:r w:rsidR="00B91D18">
          <w:rPr>
            <w:noProof/>
            <w:webHidden/>
          </w:rPr>
          <w:instrText xml:space="preserve"> PAGEREF _Toc156574489 \h </w:instrText>
        </w:r>
        <w:r w:rsidR="00B91D18">
          <w:rPr>
            <w:noProof/>
            <w:webHidden/>
          </w:rPr>
        </w:r>
        <w:r w:rsidR="00B91D18">
          <w:rPr>
            <w:noProof/>
            <w:webHidden/>
          </w:rPr>
          <w:fldChar w:fldCharType="separate"/>
        </w:r>
        <w:r w:rsidR="00B91D18">
          <w:rPr>
            <w:noProof/>
            <w:webHidden/>
          </w:rPr>
          <w:t>7</w:t>
        </w:r>
        <w:r w:rsidR="00B91D18">
          <w:rPr>
            <w:noProof/>
            <w:webHidden/>
          </w:rPr>
          <w:fldChar w:fldCharType="end"/>
        </w:r>
      </w:hyperlink>
    </w:p>
    <w:p w14:paraId="5B0301C2" w14:textId="77777777" w:rsidR="00B91D18" w:rsidRDefault="004E311D">
      <w:pPr>
        <w:pStyle w:val="Sisluet3"/>
        <w:rPr>
          <w:rFonts w:asciiTheme="minorHAnsi" w:eastAsiaTheme="minorEastAsia" w:hAnsiTheme="minorHAnsi" w:cstheme="minorBidi"/>
          <w:noProof/>
          <w:kern w:val="2"/>
          <w:sz w:val="22"/>
          <w:lang w:eastAsia="fi-FI"/>
          <w14:ligatures w14:val="standardContextual"/>
        </w:rPr>
      </w:pPr>
      <w:hyperlink w:anchor="_Toc156574490" w:history="1">
        <w:r w:rsidR="00B91D18" w:rsidRPr="004C29A7">
          <w:rPr>
            <w:rStyle w:val="Hyperlinkki"/>
            <w:noProof/>
            <w:lang w:val="en-US"/>
          </w:rPr>
          <w:t>Otsikko 3</w:t>
        </w:r>
        <w:r w:rsidR="00B91D18">
          <w:rPr>
            <w:noProof/>
            <w:webHidden/>
          </w:rPr>
          <w:tab/>
        </w:r>
        <w:r w:rsidR="00B91D18">
          <w:rPr>
            <w:noProof/>
            <w:webHidden/>
          </w:rPr>
          <w:fldChar w:fldCharType="begin"/>
        </w:r>
        <w:r w:rsidR="00B91D18">
          <w:rPr>
            <w:noProof/>
            <w:webHidden/>
          </w:rPr>
          <w:instrText xml:space="preserve"> PAGEREF _Toc156574490 \h </w:instrText>
        </w:r>
        <w:r w:rsidR="00B91D18">
          <w:rPr>
            <w:noProof/>
            <w:webHidden/>
          </w:rPr>
        </w:r>
        <w:r w:rsidR="00B91D18">
          <w:rPr>
            <w:noProof/>
            <w:webHidden/>
          </w:rPr>
          <w:fldChar w:fldCharType="separate"/>
        </w:r>
        <w:r w:rsidR="00B91D18">
          <w:rPr>
            <w:noProof/>
            <w:webHidden/>
          </w:rPr>
          <w:t>8</w:t>
        </w:r>
        <w:r w:rsidR="00B91D18">
          <w:rPr>
            <w:noProof/>
            <w:webHidden/>
          </w:rPr>
          <w:fldChar w:fldCharType="end"/>
        </w:r>
      </w:hyperlink>
    </w:p>
    <w:p w14:paraId="1D67518F" w14:textId="77777777" w:rsidR="00AA01DF" w:rsidRDefault="002E6A6F" w:rsidP="00E53B1C">
      <w:pPr>
        <w:spacing w:line="240" w:lineRule="auto"/>
        <w:ind w:firstLine="0"/>
        <w:jc w:val="left"/>
        <w:rPr>
          <w:caps/>
          <w:noProof/>
        </w:rPr>
      </w:pPr>
      <w:r>
        <w:rPr>
          <w:caps/>
          <w:noProof/>
        </w:rPr>
        <w:fldChar w:fldCharType="end"/>
      </w:r>
    </w:p>
    <w:p w14:paraId="1FB0ABE0" w14:textId="77777777" w:rsidR="00AA01DF" w:rsidRDefault="00AA01DF" w:rsidP="00E53B1C">
      <w:pPr>
        <w:spacing w:line="240" w:lineRule="auto"/>
        <w:ind w:firstLine="0"/>
        <w:jc w:val="left"/>
        <w:rPr>
          <w:caps/>
          <w:noProof/>
        </w:rPr>
      </w:pPr>
    </w:p>
    <w:p w14:paraId="57BE6A71" w14:textId="77777777" w:rsidR="00FD5D89" w:rsidRPr="00E53B1C" w:rsidRDefault="00750150" w:rsidP="00E53B1C">
      <w:pPr>
        <w:spacing w:line="240" w:lineRule="auto"/>
        <w:ind w:firstLine="0"/>
        <w:jc w:val="left"/>
      </w:pPr>
      <w:r w:rsidRPr="00761390">
        <w:br w:type="page"/>
      </w:r>
    </w:p>
    <w:p w14:paraId="3F06687D" w14:textId="77777777" w:rsidR="00957194" w:rsidRPr="00A451BE" w:rsidRDefault="00A451BE" w:rsidP="00957194">
      <w:pPr>
        <w:pStyle w:val="Potsikkonumeroimaton"/>
        <w:framePr w:wrap="notBeside"/>
      </w:pPr>
      <w:r w:rsidRPr="00A451BE">
        <w:lastRenderedPageBreak/>
        <w:t>saatesanat tm</w:t>
      </w:r>
      <w:r>
        <w:t>s.</w:t>
      </w:r>
    </w:p>
    <w:p w14:paraId="73E34B6A" w14:textId="77777777" w:rsidR="00156AAC" w:rsidRPr="004E311D" w:rsidRDefault="00E53B1C" w:rsidP="00156AAC">
      <w:pPr>
        <w:pStyle w:val="Normaalitekstiensimminenkappale"/>
      </w:pPr>
      <w:bookmarkStart w:id="1" w:name="_Hlk156573331"/>
      <w:bookmarkStart w:id="2" w:name="_Hlk156573305"/>
      <w:bookmarkStart w:id="3" w:name="_Hlk156573292"/>
      <w:bookmarkStart w:id="4" w:name="_Hlk156573253"/>
      <w:r w:rsidRPr="00E53B1C">
        <w:rPr>
          <w:color w:val="002060"/>
        </w:rPr>
        <w:t xml:space="preserve">Ensimmäisen kappaleen alkuun ei tule sisennystä. Valitse Tyyleistä </w:t>
      </w:r>
      <w:r w:rsidRPr="00A451BE">
        <w:rPr>
          <w:b/>
          <w:bCs/>
          <w:color w:val="002060"/>
        </w:rPr>
        <w:t>Normaali teksti ensimmäinen kappale</w:t>
      </w:r>
      <w:r w:rsidRPr="00E53B1C">
        <w:rPr>
          <w:color w:val="002060"/>
        </w:rPr>
        <w:t xml:space="preserve">. </w:t>
      </w:r>
      <w:bookmarkStart w:id="5" w:name="_Hlk104981966"/>
      <w:bookmarkEnd w:id="1"/>
      <w:r w:rsidRPr="00E53B1C">
        <w:rPr>
          <w:color w:val="002060"/>
        </w:rPr>
        <w:t xml:space="preserve">Jos haluat tuoda asiakirjaan valmista tekstiä, valitse liittämisasetukseksi </w:t>
      </w:r>
      <w:r w:rsidR="00AA01DF">
        <w:rPr>
          <w:color w:val="002060"/>
        </w:rPr>
        <w:t>(</w:t>
      </w:r>
      <w:proofErr w:type="spellStart"/>
      <w:r w:rsidR="00AA01DF">
        <w:rPr>
          <w:color w:val="002060"/>
        </w:rPr>
        <w:t>Paste</w:t>
      </w:r>
      <w:proofErr w:type="spellEnd"/>
      <w:r w:rsidR="00AA01DF">
        <w:rPr>
          <w:color w:val="002060"/>
        </w:rPr>
        <w:t xml:space="preserve">) </w:t>
      </w:r>
      <w:r w:rsidRPr="00A451BE">
        <w:rPr>
          <w:b/>
          <w:bCs/>
          <w:color w:val="002060"/>
        </w:rPr>
        <w:t>Yhdistä muotoilut (</w:t>
      </w:r>
      <w:proofErr w:type="spellStart"/>
      <w:r w:rsidRPr="00A451BE">
        <w:rPr>
          <w:b/>
          <w:bCs/>
          <w:color w:val="002060"/>
        </w:rPr>
        <w:t>Merge</w:t>
      </w:r>
      <w:proofErr w:type="spellEnd"/>
      <w:r w:rsidRPr="00A451BE">
        <w:rPr>
          <w:b/>
          <w:bCs/>
          <w:color w:val="002060"/>
        </w:rPr>
        <w:t xml:space="preserve"> </w:t>
      </w:r>
      <w:proofErr w:type="spellStart"/>
      <w:r w:rsidRPr="00A451BE">
        <w:rPr>
          <w:b/>
          <w:bCs/>
          <w:color w:val="002060"/>
        </w:rPr>
        <w:t>formatting</w:t>
      </w:r>
      <w:proofErr w:type="spellEnd"/>
      <w:r w:rsidRPr="00A451BE">
        <w:rPr>
          <w:b/>
          <w:bCs/>
          <w:color w:val="002060"/>
        </w:rPr>
        <w:t>)</w:t>
      </w:r>
      <w:r w:rsidRPr="00E53B1C">
        <w:t>.</w:t>
      </w:r>
      <w:bookmarkEnd w:id="2"/>
      <w:r w:rsidRPr="00E53B1C">
        <w:t xml:space="preserve"> </w:t>
      </w:r>
      <w:bookmarkEnd w:id="3"/>
      <w:bookmarkEnd w:id="4"/>
      <w:bookmarkEnd w:id="5"/>
    </w:p>
    <w:p w14:paraId="71D110B3" w14:textId="77777777" w:rsidR="00156AAC" w:rsidRPr="00E53B1C" w:rsidRDefault="00E53B1C" w:rsidP="00156AAC">
      <w:pPr>
        <w:rPr>
          <w:lang w:val="en-US"/>
        </w:rPr>
      </w:pPr>
      <w:r w:rsidRPr="00E53B1C">
        <w:rPr>
          <w:color w:val="002060"/>
        </w:rPr>
        <w:t xml:space="preserve">Toisen kappaleen ja sitä seuraavien alkuun tulee sisennys. Valitse Tyyleistä </w:t>
      </w:r>
      <w:r w:rsidRPr="00A451BE">
        <w:rPr>
          <w:b/>
          <w:bCs/>
          <w:color w:val="002060"/>
        </w:rPr>
        <w:t>Normaali teksti.</w:t>
      </w:r>
      <w:r w:rsidRPr="00E53B1C">
        <w:rPr>
          <w:color w:val="002060"/>
        </w:rPr>
        <w:t xml:space="preserve"> </w:t>
      </w:r>
      <w:proofErr w:type="spellStart"/>
      <w:r w:rsidR="00156AAC" w:rsidRPr="004E311D">
        <w:t>Lorem</w:t>
      </w:r>
      <w:proofErr w:type="spellEnd"/>
      <w:r w:rsidR="00156AAC" w:rsidRPr="004E311D">
        <w:t xml:space="preserve"> </w:t>
      </w:r>
      <w:proofErr w:type="spellStart"/>
      <w:r w:rsidR="00156AAC" w:rsidRPr="004E311D">
        <w:t>ipsum</w:t>
      </w:r>
      <w:proofErr w:type="spellEnd"/>
      <w:r w:rsidR="00156AAC" w:rsidRPr="004E311D">
        <w:t xml:space="preserve"> </w:t>
      </w:r>
      <w:proofErr w:type="spellStart"/>
      <w:r w:rsidR="00156AAC" w:rsidRPr="004E311D">
        <w:t>dolor</w:t>
      </w:r>
      <w:proofErr w:type="spellEnd"/>
      <w:r w:rsidR="00156AAC" w:rsidRPr="004E311D">
        <w:t xml:space="preserve"> </w:t>
      </w:r>
      <w:proofErr w:type="spellStart"/>
      <w:r w:rsidR="00156AAC" w:rsidRPr="004E311D">
        <w:t>sit</w:t>
      </w:r>
      <w:proofErr w:type="spellEnd"/>
      <w:r w:rsidR="00156AAC" w:rsidRPr="004E311D">
        <w:t xml:space="preserve"> </w:t>
      </w:r>
      <w:proofErr w:type="spellStart"/>
      <w:r w:rsidR="00156AAC" w:rsidRPr="004E311D">
        <w:t>amet</w:t>
      </w:r>
      <w:proofErr w:type="spellEnd"/>
      <w:r w:rsidR="00156AAC" w:rsidRPr="004E311D">
        <w:t xml:space="preserve">, </w:t>
      </w:r>
      <w:proofErr w:type="spellStart"/>
      <w:r w:rsidR="00156AAC" w:rsidRPr="004E311D">
        <w:t>consectetur</w:t>
      </w:r>
      <w:proofErr w:type="spellEnd"/>
      <w:r w:rsidR="00156AAC" w:rsidRPr="004E311D">
        <w:t xml:space="preserve"> </w:t>
      </w:r>
      <w:proofErr w:type="spellStart"/>
      <w:r w:rsidR="00156AAC" w:rsidRPr="004E311D">
        <w:t>adipiscing</w:t>
      </w:r>
      <w:proofErr w:type="spellEnd"/>
      <w:r w:rsidR="00156AAC" w:rsidRPr="004E311D">
        <w:t xml:space="preserve"> elit. </w:t>
      </w:r>
      <w:proofErr w:type="spellStart"/>
      <w:r w:rsidR="00156AAC" w:rsidRPr="00E53B1C">
        <w:rPr>
          <w:lang w:val="en-US"/>
        </w:rPr>
        <w:t>Aliquam</w:t>
      </w:r>
      <w:proofErr w:type="spellEnd"/>
      <w:r w:rsidR="00156AAC" w:rsidRPr="00E53B1C">
        <w:rPr>
          <w:lang w:val="en-US"/>
        </w:rPr>
        <w:t xml:space="preserve"> sed </w:t>
      </w:r>
      <w:proofErr w:type="spellStart"/>
      <w:r w:rsidR="00156AAC" w:rsidRPr="00E53B1C">
        <w:rPr>
          <w:lang w:val="en-US"/>
        </w:rPr>
        <w:t>sodales</w:t>
      </w:r>
      <w:proofErr w:type="spellEnd"/>
      <w:r w:rsidR="00156AAC" w:rsidRPr="00E53B1C">
        <w:rPr>
          <w:lang w:val="en-US"/>
        </w:rPr>
        <w:t xml:space="preserve"> </w:t>
      </w:r>
      <w:proofErr w:type="spellStart"/>
      <w:r w:rsidR="00156AAC" w:rsidRPr="00E53B1C">
        <w:rPr>
          <w:lang w:val="en-US"/>
        </w:rPr>
        <w:t>erat</w:t>
      </w:r>
      <w:proofErr w:type="spellEnd"/>
      <w:r w:rsidR="00156AAC" w:rsidRPr="00E53B1C">
        <w:rPr>
          <w:lang w:val="en-US"/>
        </w:rPr>
        <w:t xml:space="preserve">. </w:t>
      </w:r>
      <w:proofErr w:type="spellStart"/>
      <w:r w:rsidR="00156AAC" w:rsidRPr="00E53B1C">
        <w:rPr>
          <w:lang w:val="en-US"/>
        </w:rPr>
        <w:t>Suspendisse</w:t>
      </w:r>
      <w:proofErr w:type="spellEnd"/>
      <w:r w:rsidR="00156AAC" w:rsidRPr="00E53B1C">
        <w:rPr>
          <w:lang w:val="en-US"/>
        </w:rPr>
        <w:t xml:space="preserve"> </w:t>
      </w:r>
      <w:proofErr w:type="spellStart"/>
      <w:r w:rsidR="00156AAC" w:rsidRPr="00E53B1C">
        <w:rPr>
          <w:lang w:val="en-US"/>
        </w:rPr>
        <w:t>potenti</w:t>
      </w:r>
      <w:proofErr w:type="spellEnd"/>
      <w:r w:rsidR="00156AAC" w:rsidRPr="00E53B1C">
        <w:rPr>
          <w:lang w:val="en-US"/>
        </w:rPr>
        <w:t xml:space="preserve">. Sed </w:t>
      </w:r>
      <w:proofErr w:type="spellStart"/>
      <w:r w:rsidR="00156AAC" w:rsidRPr="00E53B1C">
        <w:rPr>
          <w:lang w:val="en-US"/>
        </w:rPr>
        <w:t>facilisis</w:t>
      </w:r>
      <w:proofErr w:type="spellEnd"/>
      <w:r w:rsidR="00156AAC" w:rsidRPr="00E53B1C">
        <w:rPr>
          <w:lang w:val="en-US"/>
        </w:rPr>
        <w:t xml:space="preserve"> </w:t>
      </w:r>
      <w:proofErr w:type="spellStart"/>
      <w:r w:rsidR="00156AAC" w:rsidRPr="00E53B1C">
        <w:rPr>
          <w:lang w:val="en-US"/>
        </w:rPr>
        <w:t>justo</w:t>
      </w:r>
      <w:proofErr w:type="spellEnd"/>
      <w:r w:rsidR="00156AAC" w:rsidRPr="00E53B1C">
        <w:rPr>
          <w:lang w:val="en-US"/>
        </w:rPr>
        <w:t xml:space="preserve"> a </w:t>
      </w:r>
      <w:proofErr w:type="spellStart"/>
      <w:r w:rsidR="00156AAC" w:rsidRPr="00E53B1C">
        <w:rPr>
          <w:lang w:val="en-US"/>
        </w:rPr>
        <w:t>blandit</w:t>
      </w:r>
      <w:proofErr w:type="spellEnd"/>
      <w:r w:rsidR="00156AAC" w:rsidRPr="00E53B1C">
        <w:rPr>
          <w:lang w:val="en-US"/>
        </w:rPr>
        <w:t xml:space="preserve"> </w:t>
      </w:r>
      <w:proofErr w:type="spellStart"/>
      <w:r w:rsidR="00156AAC" w:rsidRPr="00E53B1C">
        <w:rPr>
          <w:lang w:val="en-US"/>
        </w:rPr>
        <w:t>varius</w:t>
      </w:r>
      <w:proofErr w:type="spellEnd"/>
      <w:r w:rsidR="00156AAC" w:rsidRPr="00E53B1C">
        <w:rPr>
          <w:lang w:val="en-US"/>
        </w:rPr>
        <w:t xml:space="preserve">. </w:t>
      </w:r>
    </w:p>
    <w:p w14:paraId="7C7A9225" w14:textId="77777777" w:rsidR="00957194" w:rsidRDefault="00AB5801" w:rsidP="00AB5801">
      <w:pPr>
        <w:rPr>
          <w:lang w:val="en-US"/>
        </w:rPr>
      </w:pPr>
      <w:proofErr w:type="spellStart"/>
      <w:r w:rsidRPr="00156AAC">
        <w:rPr>
          <w:lang w:val="en-US"/>
        </w:rPr>
        <w:t>Aliquam</w:t>
      </w:r>
      <w:proofErr w:type="spellEnd"/>
      <w:r w:rsidRPr="00156AAC">
        <w:rPr>
          <w:lang w:val="en-US"/>
        </w:rPr>
        <w:t xml:space="preserve"> </w:t>
      </w:r>
      <w:proofErr w:type="spellStart"/>
      <w:r w:rsidRPr="00156AAC">
        <w:rPr>
          <w:lang w:val="en-US"/>
        </w:rPr>
        <w:t>nec</w:t>
      </w:r>
      <w:proofErr w:type="spellEnd"/>
      <w:r w:rsidRPr="00156AAC">
        <w:rPr>
          <w:lang w:val="en-US"/>
        </w:rPr>
        <w:t xml:space="preserve"> </w:t>
      </w:r>
      <w:proofErr w:type="spellStart"/>
      <w:r w:rsidRPr="00156AAC">
        <w:rPr>
          <w:lang w:val="en-US"/>
        </w:rPr>
        <w:t>turpis</w:t>
      </w:r>
      <w:proofErr w:type="spellEnd"/>
      <w:r w:rsidRPr="00156AAC">
        <w:rPr>
          <w:lang w:val="en-US"/>
        </w:rPr>
        <w:t xml:space="preserve"> et </w:t>
      </w:r>
      <w:proofErr w:type="spellStart"/>
      <w:r w:rsidRPr="00156AAC">
        <w:rPr>
          <w:lang w:val="en-US"/>
        </w:rPr>
        <w:t>felis</w:t>
      </w:r>
      <w:proofErr w:type="spellEnd"/>
      <w:r w:rsidRPr="00156AAC">
        <w:rPr>
          <w:lang w:val="en-US"/>
        </w:rPr>
        <w:t xml:space="preserve"> </w:t>
      </w:r>
      <w:proofErr w:type="spellStart"/>
      <w:r w:rsidRPr="00156AAC">
        <w:rPr>
          <w:lang w:val="en-US"/>
        </w:rPr>
        <w:t>dignissim</w:t>
      </w:r>
      <w:proofErr w:type="spellEnd"/>
      <w:r w:rsidRPr="00156AAC">
        <w:rPr>
          <w:lang w:val="en-US"/>
        </w:rPr>
        <w:t xml:space="preserve"> </w:t>
      </w:r>
      <w:proofErr w:type="spellStart"/>
      <w:r w:rsidRPr="00156AAC">
        <w:rPr>
          <w:lang w:val="en-US"/>
        </w:rPr>
        <w:t>volutpat</w:t>
      </w:r>
      <w:proofErr w:type="spellEnd"/>
      <w:r w:rsidRPr="00156AAC">
        <w:rPr>
          <w:lang w:val="en-US"/>
        </w:rPr>
        <w:t xml:space="preserve">. </w:t>
      </w:r>
      <w:proofErr w:type="spellStart"/>
      <w:r w:rsidRPr="00E53B1C">
        <w:rPr>
          <w:lang w:val="en-US"/>
        </w:rPr>
        <w:t>Orci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varius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natoque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penatibus</w:t>
      </w:r>
      <w:proofErr w:type="spellEnd"/>
      <w:r w:rsidRPr="00E53B1C">
        <w:rPr>
          <w:lang w:val="en-US"/>
        </w:rPr>
        <w:t xml:space="preserve"> et </w:t>
      </w:r>
      <w:proofErr w:type="spellStart"/>
      <w:r w:rsidRPr="00E53B1C">
        <w:rPr>
          <w:lang w:val="en-US"/>
        </w:rPr>
        <w:t>magnis</w:t>
      </w:r>
      <w:proofErr w:type="spellEnd"/>
      <w:r w:rsidRPr="00E53B1C">
        <w:rPr>
          <w:lang w:val="en-US"/>
        </w:rPr>
        <w:t xml:space="preserve"> dis parturient </w:t>
      </w:r>
      <w:proofErr w:type="spellStart"/>
      <w:r w:rsidRPr="00E53B1C">
        <w:rPr>
          <w:lang w:val="en-US"/>
        </w:rPr>
        <w:t>montes</w:t>
      </w:r>
      <w:proofErr w:type="spellEnd"/>
      <w:r w:rsidRPr="00E53B1C">
        <w:rPr>
          <w:lang w:val="en-US"/>
        </w:rPr>
        <w:t xml:space="preserve">, </w:t>
      </w:r>
      <w:proofErr w:type="spellStart"/>
      <w:r w:rsidRPr="00E53B1C">
        <w:rPr>
          <w:lang w:val="en-US"/>
        </w:rPr>
        <w:t>nascetur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ridiculus</w:t>
      </w:r>
      <w:proofErr w:type="spellEnd"/>
      <w:r w:rsidRPr="00E53B1C">
        <w:rPr>
          <w:lang w:val="en-US"/>
        </w:rPr>
        <w:t xml:space="preserve"> mus.</w:t>
      </w:r>
    </w:p>
    <w:p w14:paraId="05457DAC" w14:textId="77777777" w:rsidR="005D1211" w:rsidRPr="005D1211" w:rsidRDefault="005D1211" w:rsidP="00AB5801">
      <w:pPr>
        <w:rPr>
          <w:color w:val="002060"/>
        </w:rPr>
      </w:pPr>
      <w:r w:rsidRPr="005D1211">
        <w:rPr>
          <w:color w:val="002060"/>
        </w:rPr>
        <w:t xml:space="preserve">Saavutettavuuden vuoksi korostukset </w:t>
      </w:r>
      <w:r w:rsidR="006768DB">
        <w:rPr>
          <w:color w:val="002060"/>
        </w:rPr>
        <w:t>tulee</w:t>
      </w:r>
      <w:r w:rsidRPr="005D1211">
        <w:rPr>
          <w:color w:val="002060"/>
        </w:rPr>
        <w:t xml:space="preserve"> tehdä </w:t>
      </w:r>
      <w:r w:rsidRPr="005D1211">
        <w:rPr>
          <w:b/>
          <w:bCs/>
          <w:color w:val="002060"/>
        </w:rPr>
        <w:t>lihavoinnilla</w:t>
      </w:r>
      <w:r w:rsidRPr="005D1211">
        <w:rPr>
          <w:color w:val="002060"/>
        </w:rPr>
        <w:t xml:space="preserve">, ei </w:t>
      </w:r>
      <w:r w:rsidRPr="005D1211">
        <w:rPr>
          <w:i/>
          <w:iCs/>
          <w:color w:val="002060"/>
        </w:rPr>
        <w:t>kursiivilla</w:t>
      </w:r>
      <w:r w:rsidRPr="005D1211">
        <w:rPr>
          <w:color w:val="002060"/>
        </w:rPr>
        <w:t xml:space="preserve">. </w:t>
      </w:r>
    </w:p>
    <w:p w14:paraId="55F2D612" w14:textId="77777777" w:rsidR="00E53B1C" w:rsidRPr="00B91D18" w:rsidRDefault="00E53B1C" w:rsidP="00AB5801"/>
    <w:p w14:paraId="600B5F48" w14:textId="77777777" w:rsidR="0004052D" w:rsidRPr="006768DB" w:rsidRDefault="00E53B1C" w:rsidP="00957194">
      <w:pPr>
        <w:jc w:val="right"/>
      </w:pPr>
      <w:r w:rsidRPr="006768DB">
        <w:t>Kirjoittajat</w:t>
      </w:r>
    </w:p>
    <w:p w14:paraId="2F5338D4" w14:textId="77777777" w:rsidR="001D0214" w:rsidRDefault="00C84546" w:rsidP="00975442">
      <w:pPr>
        <w:spacing w:line="240" w:lineRule="auto"/>
        <w:ind w:firstLine="0"/>
        <w:jc w:val="left"/>
      </w:pPr>
      <w:r w:rsidRPr="00F316E3">
        <w:br w:type="page"/>
      </w:r>
    </w:p>
    <w:p w14:paraId="26B7F788" w14:textId="77777777" w:rsidR="00957194" w:rsidRDefault="00E53B1C" w:rsidP="00957194">
      <w:pPr>
        <w:pStyle w:val="Otsikko1"/>
        <w:framePr w:wrap="notBeside"/>
      </w:pPr>
      <w:bookmarkStart w:id="6" w:name="_Toc156574485"/>
      <w:r>
        <w:lastRenderedPageBreak/>
        <w:t>otsikko 1</w:t>
      </w:r>
      <w:bookmarkEnd w:id="6"/>
    </w:p>
    <w:p w14:paraId="7A9FE010" w14:textId="77777777" w:rsidR="0034375E" w:rsidRDefault="0034375E" w:rsidP="0034375E">
      <w:pPr>
        <w:ind w:firstLine="0"/>
        <w:rPr>
          <w:lang w:val="en-US"/>
        </w:rPr>
      </w:pPr>
      <w:r w:rsidRPr="00E53B1C">
        <w:rPr>
          <w:color w:val="002060"/>
        </w:rPr>
        <w:t xml:space="preserve">Ensimmäisen kappaleen alkuun ei tule sisennystä. Valitse Tyyleistä </w:t>
      </w:r>
      <w:r w:rsidRPr="005D1211">
        <w:rPr>
          <w:b/>
          <w:bCs/>
          <w:color w:val="002060"/>
        </w:rPr>
        <w:t>Normaali teksti ensimmäinen kappale</w:t>
      </w:r>
      <w:r w:rsidRPr="00E53B1C">
        <w:rPr>
          <w:color w:val="002060"/>
        </w:rPr>
        <w:t xml:space="preserve">. Jos haluat tuoda asiakirjaan valmista tekstiä, valitse liittämisasetukseksi </w:t>
      </w:r>
      <w:r w:rsidRPr="005D1211">
        <w:rPr>
          <w:b/>
          <w:bCs/>
          <w:color w:val="002060"/>
        </w:rPr>
        <w:t>Yhdistä muotoilut (</w:t>
      </w:r>
      <w:proofErr w:type="spellStart"/>
      <w:r w:rsidRPr="005D1211">
        <w:rPr>
          <w:b/>
          <w:bCs/>
          <w:color w:val="002060"/>
        </w:rPr>
        <w:t>Merge</w:t>
      </w:r>
      <w:proofErr w:type="spellEnd"/>
      <w:r w:rsidRPr="005D1211">
        <w:rPr>
          <w:b/>
          <w:bCs/>
          <w:color w:val="002060"/>
        </w:rPr>
        <w:t xml:space="preserve"> </w:t>
      </w:r>
      <w:proofErr w:type="spellStart"/>
      <w:r w:rsidRPr="005D1211">
        <w:rPr>
          <w:b/>
          <w:bCs/>
          <w:color w:val="002060"/>
        </w:rPr>
        <w:t>formatting</w:t>
      </w:r>
      <w:proofErr w:type="spellEnd"/>
      <w:r w:rsidRPr="005D1211">
        <w:rPr>
          <w:b/>
          <w:bCs/>
          <w:color w:val="002060"/>
        </w:rPr>
        <w:t>)</w:t>
      </w:r>
      <w:r w:rsidRPr="00E53B1C">
        <w:t xml:space="preserve">. </w:t>
      </w:r>
      <w:r w:rsidRPr="00E53B1C">
        <w:rPr>
          <w:lang w:val="en-US"/>
        </w:rPr>
        <w:t xml:space="preserve">Lorem ipsum dolor sit </w:t>
      </w:r>
      <w:proofErr w:type="spellStart"/>
      <w:r w:rsidRPr="00E53B1C">
        <w:rPr>
          <w:lang w:val="en-US"/>
        </w:rPr>
        <w:t>amet</w:t>
      </w:r>
      <w:proofErr w:type="spellEnd"/>
      <w:r w:rsidRPr="00E53B1C">
        <w:rPr>
          <w:lang w:val="en-US"/>
        </w:rPr>
        <w:t xml:space="preserve">, </w:t>
      </w:r>
      <w:proofErr w:type="spellStart"/>
      <w:r w:rsidRPr="00E53B1C">
        <w:rPr>
          <w:lang w:val="en-US"/>
        </w:rPr>
        <w:t>consectetur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adipiscing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elit</w:t>
      </w:r>
      <w:proofErr w:type="spellEnd"/>
      <w:r w:rsidRPr="00E53B1C">
        <w:rPr>
          <w:lang w:val="en-US"/>
        </w:rPr>
        <w:t xml:space="preserve">. </w:t>
      </w:r>
      <w:proofErr w:type="spellStart"/>
      <w:r w:rsidRPr="00E53B1C">
        <w:rPr>
          <w:lang w:val="en-US"/>
        </w:rPr>
        <w:t>Aliquam</w:t>
      </w:r>
      <w:proofErr w:type="spellEnd"/>
      <w:r w:rsidRPr="00E53B1C">
        <w:rPr>
          <w:lang w:val="en-US"/>
        </w:rPr>
        <w:t xml:space="preserve"> sed </w:t>
      </w:r>
      <w:proofErr w:type="spellStart"/>
      <w:r w:rsidRPr="00E53B1C">
        <w:rPr>
          <w:lang w:val="en-US"/>
        </w:rPr>
        <w:t>sodales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erat</w:t>
      </w:r>
      <w:proofErr w:type="spellEnd"/>
      <w:r w:rsidRPr="00E53B1C">
        <w:rPr>
          <w:lang w:val="en-US"/>
        </w:rPr>
        <w:t xml:space="preserve">. </w:t>
      </w:r>
      <w:proofErr w:type="spellStart"/>
      <w:r w:rsidRPr="00E53B1C">
        <w:rPr>
          <w:lang w:val="en-US"/>
        </w:rPr>
        <w:t>Suspendisse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potenti</w:t>
      </w:r>
      <w:proofErr w:type="spellEnd"/>
      <w:r w:rsidRPr="00E53B1C">
        <w:rPr>
          <w:lang w:val="en-US"/>
        </w:rPr>
        <w:t xml:space="preserve">. Sed </w:t>
      </w:r>
      <w:proofErr w:type="spellStart"/>
      <w:r w:rsidRPr="00E53B1C">
        <w:rPr>
          <w:lang w:val="en-US"/>
        </w:rPr>
        <w:t>facilisis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justo</w:t>
      </w:r>
      <w:proofErr w:type="spellEnd"/>
      <w:r w:rsidRPr="00E53B1C">
        <w:rPr>
          <w:lang w:val="en-US"/>
        </w:rPr>
        <w:t xml:space="preserve"> a </w:t>
      </w:r>
      <w:proofErr w:type="spellStart"/>
      <w:r w:rsidRPr="00E53B1C">
        <w:rPr>
          <w:lang w:val="en-US"/>
        </w:rPr>
        <w:t>blandit</w:t>
      </w:r>
      <w:proofErr w:type="spellEnd"/>
      <w:r w:rsidRPr="00E53B1C">
        <w:rPr>
          <w:lang w:val="en-US"/>
        </w:rPr>
        <w:t xml:space="preserve"> </w:t>
      </w:r>
      <w:proofErr w:type="spellStart"/>
      <w:r w:rsidRPr="00E53B1C">
        <w:rPr>
          <w:lang w:val="en-US"/>
        </w:rPr>
        <w:t>varius</w:t>
      </w:r>
      <w:proofErr w:type="spellEnd"/>
      <w:r w:rsidRPr="00E53B1C">
        <w:rPr>
          <w:lang w:val="en-US"/>
        </w:rPr>
        <w:t>.</w:t>
      </w:r>
    </w:p>
    <w:p w14:paraId="6263C6D6" w14:textId="77777777" w:rsidR="00421AF3" w:rsidRDefault="00421AF3" w:rsidP="0034375E">
      <w:pPr>
        <w:rPr>
          <w:lang w:val="en-US"/>
        </w:rPr>
      </w:pP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nec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turpis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felis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dignissim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Orci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natoque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penatibus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magnis</w:t>
      </w:r>
      <w:proofErr w:type="spellEnd"/>
      <w:r w:rsidRPr="001F2F9D">
        <w:rPr>
          <w:lang w:val="en-US"/>
        </w:rPr>
        <w:t xml:space="preserve"> dis parturient </w:t>
      </w:r>
      <w:proofErr w:type="spellStart"/>
      <w:r w:rsidRPr="001F2F9D">
        <w:rPr>
          <w:lang w:val="en-US"/>
        </w:rPr>
        <w:t>montes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nascetur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ridiculus</w:t>
      </w:r>
      <w:proofErr w:type="spellEnd"/>
      <w:r w:rsidRPr="001F2F9D">
        <w:rPr>
          <w:lang w:val="en-US"/>
        </w:rPr>
        <w:t xml:space="preserve"> mus. </w:t>
      </w:r>
    </w:p>
    <w:p w14:paraId="28CFF7DB" w14:textId="77777777" w:rsidR="00421AF3" w:rsidRPr="004E311D" w:rsidRDefault="00E53B1C" w:rsidP="00421AF3">
      <w:pPr>
        <w:pStyle w:val="Otsikko2"/>
      </w:pPr>
      <w:bookmarkStart w:id="7" w:name="_Toc156574486"/>
      <w:r w:rsidRPr="004E311D">
        <w:t>Otsikko 2</w:t>
      </w:r>
      <w:bookmarkEnd w:id="7"/>
    </w:p>
    <w:p w14:paraId="4D64468D" w14:textId="77777777" w:rsidR="00421AF3" w:rsidRDefault="0034375E" w:rsidP="00421AF3">
      <w:pPr>
        <w:pStyle w:val="Normaalitekstiensimminenkappale"/>
        <w:rPr>
          <w:lang w:val="en-US"/>
        </w:rPr>
      </w:pPr>
      <w:r w:rsidRPr="00E53B1C">
        <w:rPr>
          <w:color w:val="002060"/>
        </w:rPr>
        <w:t xml:space="preserve">Ensimmäisen kappaleen alkuun ei tule sisennystä. Valitse Tyyleistä </w:t>
      </w:r>
      <w:r w:rsidRPr="005D1211">
        <w:rPr>
          <w:b/>
          <w:bCs/>
          <w:color w:val="002060"/>
        </w:rPr>
        <w:t>Normaali teksti ensimmäinen kappale.</w:t>
      </w:r>
      <w:r w:rsidRPr="00E53B1C">
        <w:rPr>
          <w:color w:val="002060"/>
        </w:rPr>
        <w:t xml:space="preserve"> Jos haluat tuoda asiakirjaan valmista tekstiä, valitse liittämisasetukseksi </w:t>
      </w:r>
      <w:r w:rsidRPr="005D1211">
        <w:rPr>
          <w:b/>
          <w:bCs/>
          <w:color w:val="002060"/>
        </w:rPr>
        <w:t>Yhdistä muotoilut (</w:t>
      </w:r>
      <w:proofErr w:type="spellStart"/>
      <w:r w:rsidRPr="005D1211">
        <w:rPr>
          <w:b/>
          <w:bCs/>
          <w:color w:val="002060"/>
        </w:rPr>
        <w:t>Merge</w:t>
      </w:r>
      <w:proofErr w:type="spellEnd"/>
      <w:r w:rsidRPr="005D1211">
        <w:rPr>
          <w:b/>
          <w:bCs/>
          <w:color w:val="002060"/>
        </w:rPr>
        <w:t xml:space="preserve"> </w:t>
      </w:r>
      <w:proofErr w:type="spellStart"/>
      <w:r w:rsidRPr="005D1211">
        <w:rPr>
          <w:b/>
          <w:bCs/>
          <w:color w:val="002060"/>
        </w:rPr>
        <w:t>formatting</w:t>
      </w:r>
      <w:proofErr w:type="spellEnd"/>
      <w:r w:rsidRPr="005D1211">
        <w:rPr>
          <w:b/>
          <w:bCs/>
          <w:color w:val="002060"/>
        </w:rPr>
        <w:t>)</w:t>
      </w:r>
      <w:r w:rsidRPr="00E53B1C">
        <w:t>.</w:t>
      </w:r>
      <w:r>
        <w:t xml:space="preserve"> </w:t>
      </w:r>
      <w:proofErr w:type="spellStart"/>
      <w:r w:rsidR="00421AF3" w:rsidRPr="0034375E">
        <w:rPr>
          <w:lang w:val="en-US"/>
        </w:rPr>
        <w:t>Vivamus</w:t>
      </w:r>
      <w:proofErr w:type="spellEnd"/>
      <w:r w:rsidR="00421AF3" w:rsidRPr="0034375E">
        <w:rPr>
          <w:lang w:val="en-US"/>
        </w:rPr>
        <w:t xml:space="preserve"> </w:t>
      </w:r>
      <w:proofErr w:type="spellStart"/>
      <w:r w:rsidR="00421AF3" w:rsidRPr="0034375E">
        <w:rPr>
          <w:lang w:val="en-US"/>
        </w:rPr>
        <w:t>sagittis</w:t>
      </w:r>
      <w:proofErr w:type="spellEnd"/>
      <w:r w:rsidR="00421AF3" w:rsidRPr="0034375E">
        <w:rPr>
          <w:lang w:val="en-US"/>
        </w:rPr>
        <w:t xml:space="preserve"> </w:t>
      </w:r>
      <w:proofErr w:type="spellStart"/>
      <w:r w:rsidR="00421AF3" w:rsidRPr="0034375E">
        <w:rPr>
          <w:lang w:val="en-US"/>
        </w:rPr>
        <w:t>massa</w:t>
      </w:r>
      <w:proofErr w:type="spellEnd"/>
      <w:r w:rsidR="00421AF3" w:rsidRPr="0034375E">
        <w:rPr>
          <w:lang w:val="en-US"/>
        </w:rPr>
        <w:t xml:space="preserve"> </w:t>
      </w:r>
      <w:proofErr w:type="spellStart"/>
      <w:r w:rsidR="00421AF3" w:rsidRPr="0034375E">
        <w:rPr>
          <w:lang w:val="en-US"/>
        </w:rPr>
        <w:t>urna</w:t>
      </w:r>
      <w:proofErr w:type="spellEnd"/>
      <w:r w:rsidR="00421AF3" w:rsidRPr="0034375E">
        <w:rPr>
          <w:lang w:val="en-US"/>
        </w:rPr>
        <w:t xml:space="preserve">, et </w:t>
      </w:r>
      <w:proofErr w:type="spellStart"/>
      <w:r w:rsidR="00421AF3" w:rsidRPr="0034375E">
        <w:rPr>
          <w:lang w:val="en-US"/>
        </w:rPr>
        <w:t>finibus</w:t>
      </w:r>
      <w:proofErr w:type="spellEnd"/>
      <w:r w:rsidR="00421AF3" w:rsidRPr="0034375E">
        <w:rPr>
          <w:lang w:val="en-US"/>
        </w:rPr>
        <w:t xml:space="preserve"> nisi </w:t>
      </w:r>
      <w:proofErr w:type="spellStart"/>
      <w:r w:rsidR="00421AF3" w:rsidRPr="0034375E">
        <w:rPr>
          <w:lang w:val="en-US"/>
        </w:rPr>
        <w:t>tristique</w:t>
      </w:r>
      <w:proofErr w:type="spellEnd"/>
      <w:r w:rsidR="00421AF3" w:rsidRPr="0034375E">
        <w:rPr>
          <w:lang w:val="en-US"/>
        </w:rPr>
        <w:t xml:space="preserve"> a. Duis ex </w:t>
      </w:r>
      <w:proofErr w:type="spellStart"/>
      <w:r w:rsidR="00421AF3" w:rsidRPr="0034375E">
        <w:rPr>
          <w:lang w:val="en-US"/>
        </w:rPr>
        <w:t>neque</w:t>
      </w:r>
      <w:proofErr w:type="spellEnd"/>
      <w:r w:rsidR="00421AF3" w:rsidRPr="0034375E">
        <w:rPr>
          <w:lang w:val="en-US"/>
        </w:rPr>
        <w:t xml:space="preserve">, </w:t>
      </w:r>
      <w:proofErr w:type="spellStart"/>
      <w:r w:rsidR="00421AF3" w:rsidRPr="0034375E">
        <w:rPr>
          <w:lang w:val="en-US"/>
        </w:rPr>
        <w:t>vehicula</w:t>
      </w:r>
      <w:proofErr w:type="spellEnd"/>
      <w:r w:rsidR="00421AF3" w:rsidRPr="0034375E">
        <w:rPr>
          <w:lang w:val="en-US"/>
        </w:rPr>
        <w:t xml:space="preserve"> non </w:t>
      </w:r>
      <w:proofErr w:type="spellStart"/>
      <w:r w:rsidR="00421AF3" w:rsidRPr="0034375E">
        <w:rPr>
          <w:lang w:val="en-US"/>
        </w:rPr>
        <w:t>commodo</w:t>
      </w:r>
      <w:proofErr w:type="spellEnd"/>
      <w:r w:rsidR="00421AF3" w:rsidRPr="0034375E">
        <w:rPr>
          <w:lang w:val="en-US"/>
        </w:rPr>
        <w:t xml:space="preserve"> at, </w:t>
      </w:r>
      <w:proofErr w:type="spellStart"/>
      <w:r w:rsidR="00421AF3" w:rsidRPr="0034375E">
        <w:rPr>
          <w:lang w:val="en-US"/>
        </w:rPr>
        <w:t>commodo</w:t>
      </w:r>
      <w:proofErr w:type="spellEnd"/>
      <w:r w:rsidR="00421AF3" w:rsidRPr="0034375E">
        <w:rPr>
          <w:lang w:val="en-US"/>
        </w:rPr>
        <w:t xml:space="preserve"> sed </w:t>
      </w:r>
      <w:proofErr w:type="spellStart"/>
      <w:r w:rsidR="00421AF3" w:rsidRPr="0034375E">
        <w:rPr>
          <w:lang w:val="en-US"/>
        </w:rPr>
        <w:t>erat</w:t>
      </w:r>
      <w:proofErr w:type="spellEnd"/>
      <w:r w:rsidR="00421AF3" w:rsidRPr="0034375E">
        <w:rPr>
          <w:lang w:val="en-US"/>
        </w:rPr>
        <w:t xml:space="preserve">. </w:t>
      </w:r>
      <w:r w:rsidR="00421AF3" w:rsidRPr="001F2F9D">
        <w:rPr>
          <w:lang w:val="en-US"/>
        </w:rPr>
        <w:t xml:space="preserve">Duis tempus </w:t>
      </w:r>
      <w:proofErr w:type="spellStart"/>
      <w:r w:rsidR="00421AF3" w:rsidRPr="001F2F9D">
        <w:rPr>
          <w:lang w:val="en-US"/>
        </w:rPr>
        <w:t>egestas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nibh</w:t>
      </w:r>
      <w:proofErr w:type="spellEnd"/>
      <w:r w:rsidR="00421AF3" w:rsidRPr="001F2F9D">
        <w:rPr>
          <w:lang w:val="en-US"/>
        </w:rPr>
        <w:t xml:space="preserve">, a gravida </w:t>
      </w:r>
      <w:proofErr w:type="spellStart"/>
      <w:r w:rsidR="00421AF3" w:rsidRPr="001F2F9D">
        <w:rPr>
          <w:lang w:val="en-US"/>
        </w:rPr>
        <w:t>metus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iaculis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eget</w:t>
      </w:r>
      <w:proofErr w:type="spellEnd"/>
      <w:r w:rsidR="00421AF3" w:rsidRPr="001F2F9D">
        <w:rPr>
          <w:lang w:val="en-US"/>
        </w:rPr>
        <w:t xml:space="preserve">. </w:t>
      </w:r>
    </w:p>
    <w:p w14:paraId="1AF37FB1" w14:textId="77777777" w:rsidR="00421AF3" w:rsidRPr="004E311D" w:rsidRDefault="00421AF3" w:rsidP="00421AF3">
      <w:pPr>
        <w:pStyle w:val="Sitaatti"/>
      </w:pPr>
      <w:proofErr w:type="spellStart"/>
      <w:r w:rsidRPr="001F2F9D">
        <w:rPr>
          <w:lang w:val="en-US"/>
        </w:rPr>
        <w:t>Nullam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finibus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risus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nisl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accumsan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enim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vel. </w:t>
      </w:r>
      <w:proofErr w:type="spellStart"/>
      <w:r w:rsidRPr="004E311D">
        <w:t>Duis</w:t>
      </w:r>
      <w:proofErr w:type="spellEnd"/>
      <w:r w:rsidRPr="004E311D">
        <w:t xml:space="preserve"> </w:t>
      </w:r>
      <w:proofErr w:type="spellStart"/>
      <w:r w:rsidRPr="004E311D">
        <w:t>porta</w:t>
      </w:r>
      <w:proofErr w:type="spellEnd"/>
      <w:r w:rsidRPr="004E311D">
        <w:t xml:space="preserve"> massa </w:t>
      </w:r>
      <w:proofErr w:type="spellStart"/>
      <w:r w:rsidRPr="004E311D">
        <w:t>ante</w:t>
      </w:r>
      <w:proofErr w:type="spellEnd"/>
      <w:r w:rsidRPr="004E311D">
        <w:t xml:space="preserve">, </w:t>
      </w:r>
      <w:proofErr w:type="spellStart"/>
      <w:r w:rsidRPr="004E311D">
        <w:t>eu</w:t>
      </w:r>
      <w:proofErr w:type="spellEnd"/>
      <w:r w:rsidRPr="004E311D">
        <w:t xml:space="preserve"> </w:t>
      </w:r>
      <w:proofErr w:type="spellStart"/>
      <w:r w:rsidRPr="004E311D">
        <w:t>vestibulum</w:t>
      </w:r>
      <w:proofErr w:type="spellEnd"/>
      <w:r w:rsidRPr="004E311D">
        <w:t xml:space="preserve"> </w:t>
      </w:r>
      <w:proofErr w:type="spellStart"/>
      <w:r w:rsidRPr="004E311D">
        <w:t>risus</w:t>
      </w:r>
      <w:proofErr w:type="spellEnd"/>
      <w:r w:rsidRPr="004E311D">
        <w:t xml:space="preserve"> </w:t>
      </w:r>
      <w:proofErr w:type="spellStart"/>
      <w:r w:rsidRPr="004E311D">
        <w:t>consequat</w:t>
      </w:r>
      <w:proofErr w:type="spellEnd"/>
      <w:r w:rsidRPr="004E311D">
        <w:t xml:space="preserve"> </w:t>
      </w:r>
      <w:proofErr w:type="spellStart"/>
      <w:r w:rsidRPr="004E311D">
        <w:t>non</w:t>
      </w:r>
      <w:proofErr w:type="spellEnd"/>
      <w:r w:rsidRPr="004E311D">
        <w:t xml:space="preserve">. </w:t>
      </w:r>
      <w:proofErr w:type="spellStart"/>
      <w:r w:rsidRPr="004E311D">
        <w:t>Maecenas</w:t>
      </w:r>
      <w:proofErr w:type="spellEnd"/>
      <w:r w:rsidRPr="004E311D">
        <w:t xml:space="preserve"> </w:t>
      </w:r>
      <w:proofErr w:type="spellStart"/>
      <w:r w:rsidRPr="004E311D">
        <w:t>mollis</w:t>
      </w:r>
      <w:proofErr w:type="spellEnd"/>
      <w:r w:rsidRPr="004E311D">
        <w:t xml:space="preserve"> </w:t>
      </w:r>
      <w:proofErr w:type="spellStart"/>
      <w:r w:rsidRPr="004E311D">
        <w:t>nisl</w:t>
      </w:r>
      <w:proofErr w:type="spellEnd"/>
      <w:r w:rsidRPr="004E311D">
        <w:t xml:space="preserve"> </w:t>
      </w:r>
      <w:proofErr w:type="spellStart"/>
      <w:r w:rsidRPr="004E311D">
        <w:t>non</w:t>
      </w:r>
      <w:proofErr w:type="spellEnd"/>
      <w:r w:rsidRPr="004E311D">
        <w:t xml:space="preserve"> </w:t>
      </w:r>
      <w:proofErr w:type="spellStart"/>
      <w:r w:rsidRPr="004E311D">
        <w:t>venenatis</w:t>
      </w:r>
      <w:proofErr w:type="spellEnd"/>
      <w:r w:rsidRPr="004E311D">
        <w:t xml:space="preserve"> </w:t>
      </w:r>
      <w:proofErr w:type="spellStart"/>
      <w:r w:rsidRPr="004E311D">
        <w:t>cursus</w:t>
      </w:r>
      <w:proofErr w:type="spellEnd"/>
      <w:r w:rsidRPr="004E311D">
        <w:t xml:space="preserve">. </w:t>
      </w:r>
    </w:p>
    <w:p w14:paraId="0A76756E" w14:textId="77777777" w:rsidR="00421AF3" w:rsidRDefault="0034375E" w:rsidP="009A6198">
      <w:pPr>
        <w:pStyle w:val="Normaalitekstiensimminenkappale"/>
        <w:rPr>
          <w:lang w:val="en-US"/>
        </w:rPr>
      </w:pPr>
      <w:r>
        <w:rPr>
          <w:color w:val="002060"/>
        </w:rPr>
        <w:t xml:space="preserve">Sisennettyä tekstinosaa, kuten suoraa lainausta seuraavan leipätekstikappaleen </w:t>
      </w:r>
      <w:r w:rsidRPr="00E53B1C">
        <w:rPr>
          <w:color w:val="002060"/>
        </w:rPr>
        <w:t xml:space="preserve">alkuun ei tule sisennystä. Valitse Tyyleistä </w:t>
      </w:r>
      <w:r w:rsidRPr="005D1211">
        <w:rPr>
          <w:b/>
          <w:bCs/>
          <w:color w:val="002060"/>
        </w:rPr>
        <w:t>Normaali teksti ensimmäinen kappale</w:t>
      </w:r>
      <w:r w:rsidRPr="00E53B1C">
        <w:rPr>
          <w:color w:val="002060"/>
        </w:rPr>
        <w:t xml:space="preserve">. </w:t>
      </w:r>
      <w:proofErr w:type="spellStart"/>
      <w:r w:rsidR="00421AF3" w:rsidRPr="004E311D">
        <w:t>Aliquam</w:t>
      </w:r>
      <w:proofErr w:type="spellEnd"/>
      <w:r w:rsidR="00421AF3" w:rsidRPr="004E311D">
        <w:t xml:space="preserve"> </w:t>
      </w:r>
      <w:proofErr w:type="spellStart"/>
      <w:r w:rsidR="00421AF3" w:rsidRPr="004E311D">
        <w:t>nec</w:t>
      </w:r>
      <w:proofErr w:type="spellEnd"/>
      <w:r w:rsidR="00421AF3" w:rsidRPr="004E311D">
        <w:t xml:space="preserve"> </w:t>
      </w:r>
      <w:proofErr w:type="spellStart"/>
      <w:r w:rsidR="00421AF3" w:rsidRPr="004E311D">
        <w:t>turpis</w:t>
      </w:r>
      <w:proofErr w:type="spellEnd"/>
      <w:r w:rsidR="00421AF3" w:rsidRPr="004E311D">
        <w:t xml:space="preserve"> et </w:t>
      </w:r>
      <w:proofErr w:type="spellStart"/>
      <w:r w:rsidR="00421AF3" w:rsidRPr="004E311D">
        <w:t>felis</w:t>
      </w:r>
      <w:proofErr w:type="spellEnd"/>
      <w:r w:rsidR="00421AF3" w:rsidRPr="004E311D">
        <w:t xml:space="preserve"> </w:t>
      </w:r>
      <w:proofErr w:type="spellStart"/>
      <w:r w:rsidR="00421AF3" w:rsidRPr="004E311D">
        <w:t>dignissim</w:t>
      </w:r>
      <w:proofErr w:type="spellEnd"/>
      <w:r w:rsidR="00421AF3" w:rsidRPr="004E311D">
        <w:t xml:space="preserve"> </w:t>
      </w:r>
      <w:proofErr w:type="spellStart"/>
      <w:r w:rsidR="00421AF3" w:rsidRPr="004E311D">
        <w:t>volutpat</w:t>
      </w:r>
      <w:proofErr w:type="spellEnd"/>
      <w:r w:rsidR="00421AF3" w:rsidRPr="004E311D">
        <w:t xml:space="preserve">. </w:t>
      </w:r>
      <w:proofErr w:type="spellStart"/>
      <w:r w:rsidR="00421AF3" w:rsidRPr="001F2F9D">
        <w:rPr>
          <w:lang w:val="en-US"/>
        </w:rPr>
        <w:t>Orci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varius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natoque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penatibus</w:t>
      </w:r>
      <w:proofErr w:type="spellEnd"/>
      <w:r w:rsidR="00421AF3" w:rsidRPr="001F2F9D">
        <w:rPr>
          <w:lang w:val="en-US"/>
        </w:rPr>
        <w:t xml:space="preserve"> et </w:t>
      </w:r>
      <w:proofErr w:type="spellStart"/>
      <w:r w:rsidR="00421AF3" w:rsidRPr="001F2F9D">
        <w:rPr>
          <w:lang w:val="en-US"/>
        </w:rPr>
        <w:t>magnis</w:t>
      </w:r>
      <w:proofErr w:type="spellEnd"/>
      <w:r w:rsidR="00421AF3" w:rsidRPr="001F2F9D">
        <w:rPr>
          <w:lang w:val="en-US"/>
        </w:rPr>
        <w:t xml:space="preserve"> dis parturient </w:t>
      </w:r>
      <w:proofErr w:type="spellStart"/>
      <w:r w:rsidR="00421AF3" w:rsidRPr="001F2F9D">
        <w:rPr>
          <w:lang w:val="en-US"/>
        </w:rPr>
        <w:t>montes</w:t>
      </w:r>
      <w:proofErr w:type="spellEnd"/>
      <w:r w:rsidR="00421AF3" w:rsidRPr="001F2F9D">
        <w:rPr>
          <w:lang w:val="en-US"/>
        </w:rPr>
        <w:t xml:space="preserve">, </w:t>
      </w:r>
      <w:proofErr w:type="spellStart"/>
      <w:r w:rsidR="00421AF3" w:rsidRPr="001F2F9D">
        <w:rPr>
          <w:lang w:val="en-US"/>
        </w:rPr>
        <w:t>nascetur</w:t>
      </w:r>
      <w:proofErr w:type="spellEnd"/>
      <w:r w:rsidR="00421AF3" w:rsidRPr="001F2F9D">
        <w:rPr>
          <w:lang w:val="en-US"/>
        </w:rPr>
        <w:t xml:space="preserve"> </w:t>
      </w:r>
      <w:proofErr w:type="spellStart"/>
      <w:r w:rsidR="00421AF3" w:rsidRPr="001F2F9D">
        <w:rPr>
          <w:lang w:val="en-US"/>
        </w:rPr>
        <w:t>ridiculus</w:t>
      </w:r>
      <w:proofErr w:type="spellEnd"/>
      <w:r w:rsidR="00421AF3" w:rsidRPr="001F2F9D">
        <w:rPr>
          <w:lang w:val="en-US"/>
        </w:rPr>
        <w:t xml:space="preserve"> mus. </w:t>
      </w:r>
    </w:p>
    <w:p w14:paraId="7D83C56A" w14:textId="77777777" w:rsidR="00421AF3" w:rsidRDefault="00421AF3" w:rsidP="00421AF3">
      <w:pPr>
        <w:rPr>
          <w:lang w:val="en-US"/>
        </w:rPr>
      </w:pPr>
      <w:proofErr w:type="spellStart"/>
      <w:r w:rsidRPr="001F2F9D">
        <w:rPr>
          <w:lang w:val="en-US"/>
        </w:rPr>
        <w:t>Nullam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finibus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risus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nisl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accumsan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enim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vel. Duis porta </w:t>
      </w:r>
      <w:proofErr w:type="spellStart"/>
      <w:r w:rsidRPr="001F2F9D">
        <w:rPr>
          <w:lang w:val="en-US"/>
        </w:rPr>
        <w:t>massa</w:t>
      </w:r>
      <w:proofErr w:type="spellEnd"/>
      <w:r w:rsidRPr="001F2F9D">
        <w:rPr>
          <w:lang w:val="en-US"/>
        </w:rPr>
        <w:t xml:space="preserve"> ante, </w:t>
      </w:r>
      <w:proofErr w:type="spellStart"/>
      <w:r w:rsidRPr="001F2F9D">
        <w:rPr>
          <w:lang w:val="en-US"/>
        </w:rPr>
        <w:t>eu</w:t>
      </w:r>
      <w:proofErr w:type="spellEnd"/>
      <w:r w:rsidRPr="001F2F9D">
        <w:rPr>
          <w:lang w:val="en-US"/>
        </w:rPr>
        <w:t xml:space="preserve"> vestibulum </w:t>
      </w:r>
      <w:proofErr w:type="spellStart"/>
      <w:r w:rsidRPr="001F2F9D">
        <w:rPr>
          <w:lang w:val="en-US"/>
        </w:rPr>
        <w:t>risus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consequat</w:t>
      </w:r>
      <w:proofErr w:type="spellEnd"/>
      <w:r w:rsidRPr="001F2F9D">
        <w:rPr>
          <w:lang w:val="en-US"/>
        </w:rPr>
        <w:t xml:space="preserve"> non. Maecenas </w:t>
      </w:r>
      <w:proofErr w:type="spellStart"/>
      <w:r w:rsidRPr="001F2F9D">
        <w:rPr>
          <w:lang w:val="en-US"/>
        </w:rPr>
        <w:t>mollis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nisl</w:t>
      </w:r>
      <w:proofErr w:type="spellEnd"/>
      <w:r w:rsidRPr="001F2F9D">
        <w:rPr>
          <w:lang w:val="en-US"/>
        </w:rPr>
        <w:t xml:space="preserve"> non </w:t>
      </w:r>
      <w:proofErr w:type="spellStart"/>
      <w:r w:rsidRPr="001F2F9D">
        <w:rPr>
          <w:lang w:val="en-US"/>
        </w:rPr>
        <w:t>venenatis</w:t>
      </w:r>
      <w:proofErr w:type="spellEnd"/>
      <w:r w:rsidRPr="001F2F9D">
        <w:rPr>
          <w:lang w:val="en-US"/>
        </w:rPr>
        <w:t xml:space="preserve"> cursus. </w:t>
      </w:r>
    </w:p>
    <w:p w14:paraId="43396626" w14:textId="77777777" w:rsidR="00421AF3" w:rsidRDefault="00421AF3" w:rsidP="00421AF3">
      <w:pPr>
        <w:rPr>
          <w:lang w:val="en-US"/>
        </w:rPr>
      </w:pPr>
      <w:proofErr w:type="spellStart"/>
      <w:r w:rsidRPr="001F2F9D">
        <w:rPr>
          <w:lang w:val="en-US"/>
        </w:rPr>
        <w:t>Etiam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aliquet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, at </w:t>
      </w:r>
      <w:proofErr w:type="spellStart"/>
      <w:r w:rsidRPr="001F2F9D">
        <w:rPr>
          <w:lang w:val="en-US"/>
        </w:rPr>
        <w:t>suscipit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arcu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Phasellus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mollis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ornare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rhoncus</w:t>
      </w:r>
      <w:proofErr w:type="spellEnd"/>
      <w:r w:rsidRPr="001F2F9D">
        <w:rPr>
          <w:lang w:val="en-US"/>
        </w:rPr>
        <w:t xml:space="preserve">, mi diam </w:t>
      </w:r>
      <w:proofErr w:type="spellStart"/>
      <w:r w:rsidRPr="001F2F9D">
        <w:rPr>
          <w:lang w:val="en-US"/>
        </w:rPr>
        <w:t>posuere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augue</w:t>
      </w:r>
      <w:proofErr w:type="spellEnd"/>
      <w:r w:rsidRPr="001F2F9D">
        <w:rPr>
          <w:lang w:val="en-US"/>
        </w:rPr>
        <w:t xml:space="preserve">, in </w:t>
      </w:r>
      <w:proofErr w:type="spellStart"/>
      <w:r w:rsidRPr="001F2F9D">
        <w:rPr>
          <w:lang w:val="en-US"/>
        </w:rPr>
        <w:t>scelerisque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 ipsum </w:t>
      </w:r>
      <w:proofErr w:type="spellStart"/>
      <w:r w:rsidRPr="001F2F9D">
        <w:rPr>
          <w:lang w:val="en-US"/>
        </w:rPr>
        <w:t>quis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>.</w:t>
      </w:r>
    </w:p>
    <w:p w14:paraId="0C10965A" w14:textId="77777777" w:rsidR="00421AF3" w:rsidRPr="001F2F9D" w:rsidRDefault="00E53B1C" w:rsidP="00421AF3">
      <w:pPr>
        <w:pStyle w:val="Otsikko3"/>
        <w:rPr>
          <w:lang w:val="en-US"/>
        </w:rPr>
      </w:pPr>
      <w:bookmarkStart w:id="8" w:name="_Toc156574487"/>
      <w:proofErr w:type="spellStart"/>
      <w:r>
        <w:rPr>
          <w:lang w:val="en-US"/>
        </w:rPr>
        <w:lastRenderedPageBreak/>
        <w:t>Otsikko</w:t>
      </w:r>
      <w:proofErr w:type="spellEnd"/>
      <w:r>
        <w:rPr>
          <w:lang w:val="en-US"/>
        </w:rPr>
        <w:t xml:space="preserve"> 3</w:t>
      </w:r>
      <w:bookmarkEnd w:id="8"/>
    </w:p>
    <w:p w14:paraId="7364A64D" w14:textId="77777777" w:rsidR="00421AF3" w:rsidRDefault="00421AF3" w:rsidP="00421AF3">
      <w:pPr>
        <w:pStyle w:val="Normaalitekstiensimminenkappale"/>
        <w:rPr>
          <w:lang w:val="en-US"/>
        </w:rPr>
      </w:pPr>
      <w:r w:rsidRPr="001F2F9D">
        <w:rPr>
          <w:lang w:val="en-US"/>
        </w:rPr>
        <w:t xml:space="preserve">Lorem ipsum dolor sit </w:t>
      </w:r>
      <w:proofErr w:type="spellStart"/>
      <w:r w:rsidRPr="001F2F9D">
        <w:rPr>
          <w:lang w:val="en-US"/>
        </w:rPr>
        <w:t>amet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consectetur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adipiscing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elit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sodales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Suspendisse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potenti</w:t>
      </w:r>
      <w:proofErr w:type="spellEnd"/>
      <w:r w:rsidRPr="001F2F9D">
        <w:rPr>
          <w:lang w:val="en-US"/>
        </w:rPr>
        <w:t xml:space="preserve">. Sed </w:t>
      </w:r>
      <w:proofErr w:type="spellStart"/>
      <w:r w:rsidRPr="001F2F9D">
        <w:rPr>
          <w:lang w:val="en-US"/>
        </w:rPr>
        <w:t>facilisis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 xml:space="preserve"> a </w:t>
      </w:r>
      <w:proofErr w:type="spellStart"/>
      <w:r w:rsidRPr="001F2F9D">
        <w:rPr>
          <w:lang w:val="en-US"/>
        </w:rPr>
        <w:t>blandit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. </w:t>
      </w:r>
    </w:p>
    <w:p w14:paraId="774CCD3B" w14:textId="77777777" w:rsidR="00421AF3" w:rsidRDefault="00421AF3" w:rsidP="00421AF3">
      <w:pPr>
        <w:rPr>
          <w:lang w:val="en-US"/>
        </w:rPr>
      </w:pP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nec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turpis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felis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dignissim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Orci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natoque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penatibus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magnis</w:t>
      </w:r>
      <w:proofErr w:type="spellEnd"/>
      <w:r w:rsidRPr="001F2F9D">
        <w:rPr>
          <w:lang w:val="en-US"/>
        </w:rPr>
        <w:t xml:space="preserve"> dis parturient </w:t>
      </w:r>
      <w:proofErr w:type="spellStart"/>
      <w:r w:rsidRPr="001F2F9D">
        <w:rPr>
          <w:lang w:val="en-US"/>
        </w:rPr>
        <w:t>montes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nascetur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ridiculus</w:t>
      </w:r>
      <w:proofErr w:type="spellEnd"/>
      <w:r w:rsidRPr="001F2F9D">
        <w:rPr>
          <w:lang w:val="en-US"/>
        </w:rPr>
        <w:t xml:space="preserve"> mus. </w:t>
      </w:r>
    </w:p>
    <w:p w14:paraId="586A5AFA" w14:textId="77777777" w:rsidR="00421AF3" w:rsidRPr="00385005" w:rsidRDefault="00E53B1C" w:rsidP="00421AF3">
      <w:pPr>
        <w:pStyle w:val="Otsikko4"/>
        <w:numPr>
          <w:ilvl w:val="0"/>
          <w:numId w:val="0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Otsikko</w:t>
      </w:r>
      <w:proofErr w:type="spellEnd"/>
      <w:r>
        <w:rPr>
          <w:lang w:val="en-US"/>
        </w:rPr>
        <w:t xml:space="preserve"> 4</w:t>
      </w:r>
    </w:p>
    <w:p w14:paraId="0330FD1E" w14:textId="77777777" w:rsidR="00421AF3" w:rsidRDefault="00421AF3" w:rsidP="00421AF3">
      <w:pPr>
        <w:pStyle w:val="Normaalitekstiensimminenkappale"/>
        <w:rPr>
          <w:lang w:val="en-US"/>
        </w:rPr>
      </w:pPr>
      <w:proofErr w:type="spellStart"/>
      <w:r w:rsidRPr="001F2F9D">
        <w:rPr>
          <w:lang w:val="en-US"/>
        </w:rPr>
        <w:t>Etiam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aliquet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, at </w:t>
      </w:r>
      <w:proofErr w:type="spellStart"/>
      <w:r w:rsidRPr="001F2F9D">
        <w:rPr>
          <w:lang w:val="en-US"/>
        </w:rPr>
        <w:t>suscipit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arcu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Phasellus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mollis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ornare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rhoncus</w:t>
      </w:r>
      <w:proofErr w:type="spellEnd"/>
      <w:r w:rsidRPr="001F2F9D">
        <w:rPr>
          <w:lang w:val="en-US"/>
        </w:rPr>
        <w:t xml:space="preserve">, mi diam </w:t>
      </w:r>
      <w:proofErr w:type="spellStart"/>
      <w:r w:rsidRPr="001F2F9D">
        <w:rPr>
          <w:lang w:val="en-US"/>
        </w:rPr>
        <w:t>posuere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augue</w:t>
      </w:r>
      <w:proofErr w:type="spellEnd"/>
      <w:r w:rsidRPr="001F2F9D">
        <w:rPr>
          <w:lang w:val="en-US"/>
        </w:rPr>
        <w:t xml:space="preserve">, in </w:t>
      </w:r>
      <w:proofErr w:type="spellStart"/>
      <w:r w:rsidRPr="001F2F9D">
        <w:rPr>
          <w:lang w:val="en-US"/>
        </w:rPr>
        <w:t>scelerisque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 ipsum </w:t>
      </w:r>
      <w:proofErr w:type="spellStart"/>
      <w:r w:rsidRPr="001F2F9D">
        <w:rPr>
          <w:lang w:val="en-US"/>
        </w:rPr>
        <w:t>quis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Nulla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eleifend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neque</w:t>
      </w:r>
      <w:proofErr w:type="spellEnd"/>
      <w:r w:rsidRPr="001F2F9D">
        <w:rPr>
          <w:lang w:val="en-US"/>
        </w:rPr>
        <w:t xml:space="preserve"> et libero auctor, vitae convallis </w:t>
      </w:r>
      <w:proofErr w:type="spellStart"/>
      <w:r w:rsidRPr="001F2F9D">
        <w:rPr>
          <w:lang w:val="en-US"/>
        </w:rPr>
        <w:t>mauris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placerat</w:t>
      </w:r>
      <w:proofErr w:type="spellEnd"/>
      <w:r w:rsidRPr="001F2F9D">
        <w:rPr>
          <w:lang w:val="en-US"/>
        </w:rPr>
        <w:t xml:space="preserve">. </w:t>
      </w:r>
    </w:p>
    <w:p w14:paraId="096B28A4" w14:textId="77777777" w:rsidR="0083539D" w:rsidRDefault="00FD5D89" w:rsidP="00421AF3">
      <w:pPr>
        <w:pStyle w:val="Kuvionselite"/>
        <w:rPr>
          <w:b/>
          <w:lang w:val="en-US"/>
        </w:rPr>
      </w:pPr>
      <w:r>
        <w:rPr>
          <w:noProof/>
          <w:lang w:val="en-US"/>
        </w:rPr>
        <w:drawing>
          <wp:inline distT="0" distB="0" distL="0" distR="0" wp14:anchorId="2D68C7B3" wp14:editId="27C1DF11">
            <wp:extent cx="3938337" cy="2953997"/>
            <wp:effectExtent l="0" t="0" r="0" b="5715"/>
            <wp:docPr id="1" name="Kuva 1" descr="Kuva, joka sisältää kohteen ulko, auringonlasku&#10;&#10;Kuvaus luotu automaattise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va 1" descr="Kuva, joka sisältää kohteen ulko, auringonlasku&#10;&#10;Kuvaus luotu automaattisesti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532" cy="298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2CCA8" w14:textId="77777777" w:rsidR="0083539D" w:rsidRPr="0034375E" w:rsidRDefault="0034375E" w:rsidP="00156AAC">
      <w:pPr>
        <w:pStyle w:val="Kuvionselite"/>
      </w:pPr>
      <w:r w:rsidRPr="0034375E">
        <w:rPr>
          <w:b/>
        </w:rPr>
        <w:t>Kuvio</w:t>
      </w:r>
      <w:r w:rsidR="00421AF3" w:rsidRPr="0034375E">
        <w:rPr>
          <w:b/>
        </w:rPr>
        <w:t xml:space="preserve"> </w:t>
      </w:r>
      <w:r w:rsidR="009A6198" w:rsidRPr="0034375E">
        <w:rPr>
          <w:b/>
        </w:rPr>
        <w:t>1</w:t>
      </w:r>
      <w:r w:rsidR="00421AF3" w:rsidRPr="0034375E">
        <w:t xml:space="preserve">. </w:t>
      </w:r>
      <w:r w:rsidR="00421AF3" w:rsidRPr="005D1211">
        <w:rPr>
          <w:color w:val="002060"/>
        </w:rPr>
        <w:tab/>
      </w:r>
      <w:r w:rsidRPr="005D1211">
        <w:rPr>
          <w:color w:val="002060"/>
        </w:rPr>
        <w:t>Tä</w:t>
      </w:r>
      <w:r w:rsidR="00156AAC">
        <w:rPr>
          <w:color w:val="002060"/>
        </w:rPr>
        <w:t>mä on</w:t>
      </w:r>
      <w:r w:rsidRPr="005D1211">
        <w:rPr>
          <w:color w:val="002060"/>
        </w:rPr>
        <w:t xml:space="preserve"> </w:t>
      </w:r>
      <w:r w:rsidR="00156AAC">
        <w:rPr>
          <w:color w:val="002060"/>
        </w:rPr>
        <w:t>kuvan/</w:t>
      </w:r>
      <w:r w:rsidRPr="005D1211">
        <w:rPr>
          <w:color w:val="002060"/>
        </w:rPr>
        <w:t xml:space="preserve">kuvion </w:t>
      </w:r>
      <w:proofErr w:type="spellStart"/>
      <w:r w:rsidRPr="005D1211">
        <w:rPr>
          <w:color w:val="002060"/>
        </w:rPr>
        <w:t>seliteksti</w:t>
      </w:r>
      <w:proofErr w:type="spellEnd"/>
      <w:r w:rsidRPr="005D1211">
        <w:rPr>
          <w:color w:val="002060"/>
        </w:rPr>
        <w:t xml:space="preserve">, joka on Tyyleissä nimeltään </w:t>
      </w:r>
      <w:r w:rsidR="00196FF8">
        <w:rPr>
          <w:b/>
          <w:bCs/>
          <w:color w:val="002060"/>
        </w:rPr>
        <w:t>Kuvion</w:t>
      </w:r>
      <w:r w:rsidRPr="00196FF8">
        <w:rPr>
          <w:b/>
          <w:bCs/>
          <w:color w:val="002060"/>
        </w:rPr>
        <w:t xml:space="preserve"> selite</w:t>
      </w:r>
      <w:r w:rsidRPr="00196FF8">
        <w:rPr>
          <w:color w:val="002060"/>
        </w:rPr>
        <w:t xml:space="preserve">. </w:t>
      </w:r>
      <w:r w:rsidRPr="005D1211">
        <w:rPr>
          <w:color w:val="002060"/>
        </w:rPr>
        <w:t>Se sijoitetaan kuvion</w:t>
      </w:r>
      <w:r w:rsidR="00AC657E" w:rsidRPr="005D1211">
        <w:rPr>
          <w:color w:val="002060"/>
        </w:rPr>
        <w:t xml:space="preserve"> a</w:t>
      </w:r>
      <w:r w:rsidRPr="005D1211">
        <w:rPr>
          <w:color w:val="002060"/>
        </w:rPr>
        <w:t>lapuolelle. Muista kirjoittaa myös vaihtoehtoinen teksti</w:t>
      </w:r>
      <w:r w:rsidR="00AC657E" w:rsidRPr="005D1211">
        <w:rPr>
          <w:color w:val="002060"/>
        </w:rPr>
        <w:t>: paina k</w:t>
      </w:r>
      <w:r w:rsidRPr="005D1211">
        <w:rPr>
          <w:color w:val="002060"/>
        </w:rPr>
        <w:t>uv</w:t>
      </w:r>
      <w:r w:rsidR="00AC657E" w:rsidRPr="005D1211">
        <w:rPr>
          <w:color w:val="002060"/>
        </w:rPr>
        <w:t>ion päällä</w:t>
      </w:r>
      <w:r w:rsidRPr="005D1211">
        <w:rPr>
          <w:color w:val="002060"/>
        </w:rPr>
        <w:t xml:space="preserve"> hiiren oikeaa painiketta ja valitse </w:t>
      </w:r>
      <w:r w:rsidRPr="005D1211">
        <w:rPr>
          <w:b/>
          <w:bCs/>
          <w:color w:val="002060"/>
        </w:rPr>
        <w:t>Näytä vaihtoehtoinen teksti</w:t>
      </w:r>
      <w:r w:rsidRPr="005D1211">
        <w:rPr>
          <w:color w:val="002060"/>
        </w:rPr>
        <w:t>. Voit myös kuvailla kuvion sisäl</w:t>
      </w:r>
      <w:r w:rsidR="00AC657E" w:rsidRPr="005D1211">
        <w:rPr>
          <w:color w:val="002060"/>
        </w:rPr>
        <w:t>lön</w:t>
      </w:r>
      <w:r w:rsidRPr="005D1211">
        <w:rPr>
          <w:color w:val="002060"/>
        </w:rPr>
        <w:t xml:space="preserve"> leipätekstissä.</w:t>
      </w:r>
    </w:p>
    <w:p w14:paraId="597238E3" w14:textId="77777777" w:rsidR="00421AF3" w:rsidRPr="00AC657E" w:rsidRDefault="00421AF3" w:rsidP="00421AF3">
      <w:pPr>
        <w:pStyle w:val="Kuvaotsikko"/>
      </w:pPr>
      <w:r w:rsidRPr="0034375E">
        <w:rPr>
          <w:b/>
        </w:rPr>
        <w:t>T</w:t>
      </w:r>
      <w:r w:rsidR="0034375E" w:rsidRPr="0034375E">
        <w:rPr>
          <w:b/>
        </w:rPr>
        <w:t>aulukko</w:t>
      </w:r>
      <w:r w:rsidRPr="0034375E">
        <w:rPr>
          <w:b/>
        </w:rPr>
        <w:t xml:space="preserve"> </w:t>
      </w:r>
      <w:r w:rsidR="009A6198" w:rsidRPr="0034375E">
        <w:rPr>
          <w:b/>
        </w:rPr>
        <w:t>1</w:t>
      </w:r>
      <w:r w:rsidRPr="0034375E">
        <w:t xml:space="preserve">. </w:t>
      </w:r>
      <w:r w:rsidRPr="0034375E">
        <w:tab/>
      </w:r>
      <w:r w:rsidR="00997233" w:rsidRPr="005D1211">
        <w:rPr>
          <w:color w:val="002060"/>
        </w:rPr>
        <w:t>Tä</w:t>
      </w:r>
      <w:r w:rsidR="00156AAC">
        <w:rPr>
          <w:color w:val="002060"/>
        </w:rPr>
        <w:t>mä on</w:t>
      </w:r>
      <w:r w:rsidR="00997233" w:rsidRPr="005D1211">
        <w:rPr>
          <w:color w:val="002060"/>
        </w:rPr>
        <w:t xml:space="preserve"> taulukon seliteteksti, joka sekin on Tyyleissä nimeltään </w:t>
      </w:r>
      <w:r w:rsidR="00997233" w:rsidRPr="005D1211">
        <w:rPr>
          <w:b/>
          <w:bCs/>
          <w:color w:val="002060"/>
        </w:rPr>
        <w:t>Kuvaotsikko. Taulukon selite</w:t>
      </w:r>
      <w:r w:rsidR="00997233" w:rsidRPr="005D1211">
        <w:rPr>
          <w:color w:val="002060"/>
        </w:rPr>
        <w:t xml:space="preserve">. Se sijoitetaan taulukon yläpuolelle. Älä lisää taulukkoa kuvana, vaan </w:t>
      </w:r>
      <w:r w:rsidR="00AC657E" w:rsidRPr="005D1211">
        <w:rPr>
          <w:color w:val="002060"/>
        </w:rPr>
        <w:t xml:space="preserve">luo taulukko </w:t>
      </w:r>
      <w:r w:rsidR="00997233" w:rsidRPr="005D1211">
        <w:rPr>
          <w:color w:val="002060"/>
        </w:rPr>
        <w:t>Wordin</w:t>
      </w:r>
      <w:r w:rsidR="00997233" w:rsidRPr="005D1211">
        <w:rPr>
          <w:b/>
          <w:bCs/>
          <w:color w:val="002060"/>
        </w:rPr>
        <w:t xml:space="preserve"> Lisää taulukko </w:t>
      </w:r>
      <w:r w:rsidR="00997233" w:rsidRPr="005D1211">
        <w:rPr>
          <w:color w:val="002060"/>
        </w:rPr>
        <w:t>-toimin</w:t>
      </w:r>
      <w:r w:rsidR="005D1211">
        <w:rPr>
          <w:color w:val="002060"/>
        </w:rPr>
        <w:t>n</w:t>
      </w:r>
      <w:r w:rsidR="00AC657E" w:rsidRPr="005D1211">
        <w:rPr>
          <w:color w:val="002060"/>
        </w:rPr>
        <w:t>olla</w:t>
      </w:r>
      <w:r w:rsidR="00997233" w:rsidRPr="005D1211">
        <w:rPr>
          <w:color w:val="002060"/>
        </w:rPr>
        <w:t xml:space="preserve">. </w:t>
      </w:r>
      <w:r w:rsidR="00156AAC" w:rsidRPr="00156AAC">
        <w:rPr>
          <w:color w:val="002060"/>
        </w:rPr>
        <w:t>Muista kirjoittaa myös vaihtoehtoinen teksti: paina kuvion päällä hiiren oi-</w:t>
      </w:r>
      <w:proofErr w:type="spellStart"/>
      <w:r w:rsidR="00156AAC" w:rsidRPr="00156AAC">
        <w:rPr>
          <w:color w:val="002060"/>
        </w:rPr>
        <w:t>keaa</w:t>
      </w:r>
      <w:proofErr w:type="spellEnd"/>
      <w:r w:rsidR="00156AAC" w:rsidRPr="00156AAC">
        <w:rPr>
          <w:color w:val="002060"/>
        </w:rPr>
        <w:t xml:space="preserve"> painiketta ja valitse Näytä vaihtoehtoinen teksti. Voit myös kuvailla kuvion sisällön leipätekstissä.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680"/>
        <w:gridCol w:w="2680"/>
        <w:gridCol w:w="2680"/>
      </w:tblGrid>
      <w:tr w:rsidR="0083539D" w:rsidRPr="00AC657E" w14:paraId="13DD6D73" w14:textId="77777777" w:rsidTr="0083539D">
        <w:tc>
          <w:tcPr>
            <w:tcW w:w="2680" w:type="dxa"/>
          </w:tcPr>
          <w:p w14:paraId="0DFD54BA" w14:textId="77777777" w:rsidR="0083539D" w:rsidRPr="00AC657E" w:rsidRDefault="0083539D" w:rsidP="00A252F6">
            <w:pPr>
              <w:ind w:firstLine="0"/>
            </w:pPr>
          </w:p>
        </w:tc>
        <w:tc>
          <w:tcPr>
            <w:tcW w:w="2680" w:type="dxa"/>
          </w:tcPr>
          <w:p w14:paraId="4AA82B80" w14:textId="77777777" w:rsidR="0083539D" w:rsidRPr="00AC657E" w:rsidRDefault="0083539D" w:rsidP="00A252F6">
            <w:pPr>
              <w:ind w:firstLine="0"/>
            </w:pPr>
          </w:p>
        </w:tc>
        <w:tc>
          <w:tcPr>
            <w:tcW w:w="2680" w:type="dxa"/>
          </w:tcPr>
          <w:p w14:paraId="3099B5BA" w14:textId="77777777" w:rsidR="0083539D" w:rsidRPr="00AC657E" w:rsidRDefault="0083539D" w:rsidP="00A252F6">
            <w:pPr>
              <w:ind w:firstLine="0"/>
            </w:pPr>
          </w:p>
        </w:tc>
      </w:tr>
      <w:tr w:rsidR="0083539D" w:rsidRPr="00AC657E" w14:paraId="5353F295" w14:textId="77777777" w:rsidTr="0083539D">
        <w:tc>
          <w:tcPr>
            <w:tcW w:w="2680" w:type="dxa"/>
          </w:tcPr>
          <w:p w14:paraId="30BC9631" w14:textId="77777777" w:rsidR="0083539D" w:rsidRPr="00AC657E" w:rsidRDefault="0083539D" w:rsidP="00A252F6">
            <w:pPr>
              <w:ind w:firstLine="0"/>
            </w:pPr>
          </w:p>
        </w:tc>
        <w:tc>
          <w:tcPr>
            <w:tcW w:w="2680" w:type="dxa"/>
          </w:tcPr>
          <w:p w14:paraId="4DDA9F3B" w14:textId="77777777" w:rsidR="0083539D" w:rsidRPr="00AC657E" w:rsidRDefault="0083539D" w:rsidP="00A252F6">
            <w:pPr>
              <w:ind w:firstLine="0"/>
            </w:pPr>
          </w:p>
        </w:tc>
        <w:tc>
          <w:tcPr>
            <w:tcW w:w="2680" w:type="dxa"/>
          </w:tcPr>
          <w:p w14:paraId="571B7492" w14:textId="77777777" w:rsidR="0083539D" w:rsidRPr="00AC657E" w:rsidRDefault="0083539D" w:rsidP="00A252F6">
            <w:pPr>
              <w:ind w:firstLine="0"/>
            </w:pPr>
          </w:p>
        </w:tc>
      </w:tr>
    </w:tbl>
    <w:p w14:paraId="568E2D65" w14:textId="77777777" w:rsidR="001F2F9D" w:rsidRPr="00AC657E" w:rsidRDefault="001F2F9D" w:rsidP="00156AAC">
      <w:pPr>
        <w:ind w:firstLine="0"/>
      </w:pPr>
    </w:p>
    <w:p w14:paraId="277071C8" w14:textId="77777777" w:rsidR="00957194" w:rsidRDefault="00AC657E" w:rsidP="00957194">
      <w:pPr>
        <w:pStyle w:val="Otsikko1"/>
        <w:framePr w:wrap="notBeside"/>
      </w:pPr>
      <w:bookmarkStart w:id="9" w:name="_Toc156574488"/>
      <w:bookmarkStart w:id="10" w:name="_Toc495320829"/>
      <w:bookmarkStart w:id="11" w:name="_Toc532369153"/>
      <w:bookmarkStart w:id="12" w:name="_Toc354470433"/>
      <w:r>
        <w:lastRenderedPageBreak/>
        <w:t xml:space="preserve">taas </w:t>
      </w:r>
      <w:r w:rsidR="00E53B1C">
        <w:t>otsikko 1</w:t>
      </w:r>
      <w:bookmarkEnd w:id="9"/>
      <w:r w:rsidR="00E53B1C">
        <w:t xml:space="preserve"> </w:t>
      </w:r>
      <w:r w:rsidR="0034375E">
        <w:t xml:space="preserve"> </w:t>
      </w:r>
      <w:r w:rsidR="00957194">
        <w:t xml:space="preserve"> </w:t>
      </w:r>
      <w:bookmarkEnd w:id="10"/>
    </w:p>
    <w:p w14:paraId="1FC9C353" w14:textId="77777777" w:rsidR="009F4426" w:rsidRDefault="009F4426" w:rsidP="009F4426">
      <w:pPr>
        <w:pStyle w:val="Normaalitekstiensimminenkappale"/>
        <w:rPr>
          <w:lang w:val="en-US"/>
        </w:rPr>
      </w:pPr>
      <w:r w:rsidRPr="001F2F9D">
        <w:rPr>
          <w:lang w:val="en-US"/>
        </w:rPr>
        <w:t xml:space="preserve">Lorem ipsum dolor sit </w:t>
      </w:r>
      <w:proofErr w:type="spellStart"/>
      <w:r w:rsidRPr="001F2F9D">
        <w:rPr>
          <w:lang w:val="en-US"/>
        </w:rPr>
        <w:t>amet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consectetur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adipiscing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elit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sodales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Suspendisse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potenti</w:t>
      </w:r>
      <w:proofErr w:type="spellEnd"/>
      <w:r w:rsidRPr="001F2F9D">
        <w:rPr>
          <w:lang w:val="en-US"/>
        </w:rPr>
        <w:t xml:space="preserve">. Sed </w:t>
      </w:r>
      <w:proofErr w:type="spellStart"/>
      <w:r w:rsidRPr="001F2F9D">
        <w:rPr>
          <w:lang w:val="en-US"/>
        </w:rPr>
        <w:t>facilisis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 xml:space="preserve"> a </w:t>
      </w:r>
      <w:proofErr w:type="spellStart"/>
      <w:r w:rsidRPr="001F2F9D">
        <w:rPr>
          <w:lang w:val="en-US"/>
        </w:rPr>
        <w:t>blandit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. </w:t>
      </w:r>
    </w:p>
    <w:p w14:paraId="1A570D70" w14:textId="77777777" w:rsidR="009F4426" w:rsidRDefault="009F4426" w:rsidP="009F4426">
      <w:pPr>
        <w:rPr>
          <w:lang w:val="en-US"/>
        </w:rPr>
      </w:pP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nec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turpis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felis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dignissim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Orci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natoque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penatibus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magnis</w:t>
      </w:r>
      <w:proofErr w:type="spellEnd"/>
      <w:r w:rsidRPr="001F2F9D">
        <w:rPr>
          <w:lang w:val="en-US"/>
        </w:rPr>
        <w:t xml:space="preserve"> dis parturient </w:t>
      </w:r>
      <w:proofErr w:type="spellStart"/>
      <w:r w:rsidRPr="001F2F9D">
        <w:rPr>
          <w:lang w:val="en-US"/>
        </w:rPr>
        <w:t>montes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nascetur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ridiculus</w:t>
      </w:r>
      <w:proofErr w:type="spellEnd"/>
      <w:r w:rsidRPr="001F2F9D">
        <w:rPr>
          <w:lang w:val="en-US"/>
        </w:rPr>
        <w:t xml:space="preserve"> mus. </w:t>
      </w:r>
    </w:p>
    <w:p w14:paraId="18AB43B4" w14:textId="77777777" w:rsidR="009F4426" w:rsidRPr="009F4426" w:rsidRDefault="00AC657E" w:rsidP="009F4426">
      <w:pPr>
        <w:pStyle w:val="Otsikko2"/>
        <w:rPr>
          <w:lang w:val="en-US"/>
        </w:rPr>
      </w:pPr>
      <w:bookmarkStart w:id="13" w:name="_Toc156574489"/>
      <w:proofErr w:type="spellStart"/>
      <w:r>
        <w:rPr>
          <w:lang w:val="en-US"/>
        </w:rPr>
        <w:t>Otsikko</w:t>
      </w:r>
      <w:proofErr w:type="spellEnd"/>
      <w:r>
        <w:rPr>
          <w:lang w:val="en-US"/>
        </w:rPr>
        <w:t xml:space="preserve"> 2</w:t>
      </w:r>
      <w:bookmarkEnd w:id="13"/>
    </w:p>
    <w:p w14:paraId="7D5104D6" w14:textId="77777777" w:rsidR="009F4426" w:rsidRDefault="009F4426" w:rsidP="009F4426">
      <w:pPr>
        <w:pStyle w:val="Normaalitekstiensimminenkappale"/>
        <w:rPr>
          <w:lang w:val="en-US"/>
        </w:rPr>
      </w:pPr>
      <w:proofErr w:type="spellStart"/>
      <w:r w:rsidRPr="009F4426">
        <w:rPr>
          <w:lang w:val="en-US"/>
        </w:rPr>
        <w:t>Vivamus</w:t>
      </w:r>
      <w:proofErr w:type="spellEnd"/>
      <w:r w:rsidRPr="009F4426">
        <w:rPr>
          <w:lang w:val="en-US"/>
        </w:rPr>
        <w:t xml:space="preserve"> </w:t>
      </w:r>
      <w:proofErr w:type="spellStart"/>
      <w:r w:rsidRPr="009F4426">
        <w:rPr>
          <w:lang w:val="en-US"/>
        </w:rPr>
        <w:t>sagittis</w:t>
      </w:r>
      <w:proofErr w:type="spellEnd"/>
      <w:r w:rsidRPr="009F4426">
        <w:rPr>
          <w:lang w:val="en-US"/>
        </w:rPr>
        <w:t xml:space="preserve"> </w:t>
      </w:r>
      <w:proofErr w:type="spellStart"/>
      <w:r w:rsidRPr="009F4426">
        <w:rPr>
          <w:lang w:val="en-US"/>
        </w:rPr>
        <w:t>massa</w:t>
      </w:r>
      <w:proofErr w:type="spellEnd"/>
      <w:r w:rsidRPr="009F4426">
        <w:rPr>
          <w:lang w:val="en-US"/>
        </w:rPr>
        <w:t xml:space="preserve"> </w:t>
      </w:r>
      <w:proofErr w:type="spellStart"/>
      <w:r w:rsidRPr="009F4426">
        <w:rPr>
          <w:lang w:val="en-US"/>
        </w:rPr>
        <w:t>urna</w:t>
      </w:r>
      <w:proofErr w:type="spellEnd"/>
      <w:r w:rsidRPr="009F4426">
        <w:rPr>
          <w:lang w:val="en-US"/>
        </w:rPr>
        <w:t xml:space="preserve">, et </w:t>
      </w:r>
      <w:proofErr w:type="spellStart"/>
      <w:r w:rsidRPr="009F4426">
        <w:rPr>
          <w:lang w:val="en-US"/>
        </w:rPr>
        <w:t>finibus</w:t>
      </w:r>
      <w:proofErr w:type="spellEnd"/>
      <w:r w:rsidRPr="009F4426">
        <w:rPr>
          <w:lang w:val="en-US"/>
        </w:rPr>
        <w:t xml:space="preserve"> nisi </w:t>
      </w:r>
      <w:proofErr w:type="spellStart"/>
      <w:r w:rsidRPr="009F4426">
        <w:rPr>
          <w:lang w:val="en-US"/>
        </w:rPr>
        <w:t>tristique</w:t>
      </w:r>
      <w:proofErr w:type="spellEnd"/>
      <w:r w:rsidRPr="009F4426">
        <w:rPr>
          <w:lang w:val="en-US"/>
        </w:rPr>
        <w:t xml:space="preserve"> a. Duis ex </w:t>
      </w:r>
      <w:proofErr w:type="spellStart"/>
      <w:r w:rsidRPr="009F4426">
        <w:rPr>
          <w:lang w:val="en-US"/>
        </w:rPr>
        <w:t>neque</w:t>
      </w:r>
      <w:proofErr w:type="spellEnd"/>
      <w:r w:rsidRPr="009F4426">
        <w:rPr>
          <w:lang w:val="en-US"/>
        </w:rPr>
        <w:t xml:space="preserve">, </w:t>
      </w:r>
      <w:proofErr w:type="spellStart"/>
      <w:r w:rsidRPr="009F4426">
        <w:rPr>
          <w:lang w:val="en-US"/>
        </w:rPr>
        <w:t>vehicula</w:t>
      </w:r>
      <w:proofErr w:type="spellEnd"/>
      <w:r w:rsidRPr="009F4426">
        <w:rPr>
          <w:lang w:val="en-US"/>
        </w:rPr>
        <w:t xml:space="preserve"> non </w:t>
      </w:r>
      <w:proofErr w:type="spellStart"/>
      <w:r w:rsidRPr="009F4426">
        <w:rPr>
          <w:lang w:val="en-US"/>
        </w:rPr>
        <w:t>commodo</w:t>
      </w:r>
      <w:proofErr w:type="spellEnd"/>
      <w:r w:rsidRPr="009F4426">
        <w:rPr>
          <w:lang w:val="en-US"/>
        </w:rPr>
        <w:t xml:space="preserve"> at, </w:t>
      </w:r>
      <w:proofErr w:type="spellStart"/>
      <w:r w:rsidRPr="009F4426">
        <w:rPr>
          <w:lang w:val="en-US"/>
        </w:rPr>
        <w:t>commodo</w:t>
      </w:r>
      <w:proofErr w:type="spellEnd"/>
      <w:r w:rsidRPr="009F4426">
        <w:rPr>
          <w:lang w:val="en-US"/>
        </w:rPr>
        <w:t xml:space="preserve"> sed </w:t>
      </w:r>
      <w:proofErr w:type="spellStart"/>
      <w:r w:rsidRPr="009F4426">
        <w:rPr>
          <w:lang w:val="en-US"/>
        </w:rPr>
        <w:t>erat</w:t>
      </w:r>
      <w:proofErr w:type="spellEnd"/>
      <w:r w:rsidRPr="009F4426">
        <w:rPr>
          <w:lang w:val="en-US"/>
        </w:rPr>
        <w:t xml:space="preserve">. </w:t>
      </w:r>
      <w:r w:rsidRPr="001F2F9D">
        <w:rPr>
          <w:lang w:val="en-US"/>
        </w:rPr>
        <w:t xml:space="preserve">Duis tempus </w:t>
      </w:r>
      <w:proofErr w:type="spellStart"/>
      <w:r w:rsidRPr="001F2F9D">
        <w:rPr>
          <w:lang w:val="en-US"/>
        </w:rPr>
        <w:t>egestas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nibh</w:t>
      </w:r>
      <w:proofErr w:type="spellEnd"/>
      <w:r w:rsidRPr="001F2F9D">
        <w:rPr>
          <w:lang w:val="en-US"/>
        </w:rPr>
        <w:t xml:space="preserve">, a gravida </w:t>
      </w:r>
      <w:proofErr w:type="spellStart"/>
      <w:r w:rsidRPr="001F2F9D">
        <w:rPr>
          <w:lang w:val="en-US"/>
        </w:rPr>
        <w:t>metus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iaculis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eget</w:t>
      </w:r>
      <w:proofErr w:type="spellEnd"/>
      <w:r w:rsidRPr="001F2F9D">
        <w:rPr>
          <w:lang w:val="en-US"/>
        </w:rPr>
        <w:t xml:space="preserve">. </w:t>
      </w:r>
    </w:p>
    <w:p w14:paraId="28338BA4" w14:textId="77777777" w:rsidR="009F4426" w:rsidRPr="004E311D" w:rsidRDefault="009F4426" w:rsidP="00B13ECD">
      <w:pPr>
        <w:pStyle w:val="Sitaatti"/>
      </w:pPr>
      <w:proofErr w:type="spellStart"/>
      <w:r w:rsidRPr="001F2F9D">
        <w:rPr>
          <w:lang w:val="en-US"/>
        </w:rPr>
        <w:t>Nullam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finibus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risus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nisl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accumsan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enim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vel. </w:t>
      </w:r>
      <w:proofErr w:type="spellStart"/>
      <w:r w:rsidRPr="004E311D">
        <w:t>Duis</w:t>
      </w:r>
      <w:proofErr w:type="spellEnd"/>
      <w:r w:rsidRPr="004E311D">
        <w:t xml:space="preserve"> </w:t>
      </w:r>
      <w:proofErr w:type="spellStart"/>
      <w:r w:rsidRPr="004E311D">
        <w:t>porta</w:t>
      </w:r>
      <w:proofErr w:type="spellEnd"/>
      <w:r w:rsidRPr="004E311D">
        <w:t xml:space="preserve"> massa </w:t>
      </w:r>
      <w:proofErr w:type="spellStart"/>
      <w:r w:rsidRPr="004E311D">
        <w:t>ante</w:t>
      </w:r>
      <w:proofErr w:type="spellEnd"/>
      <w:r w:rsidRPr="004E311D">
        <w:t xml:space="preserve">, </w:t>
      </w:r>
      <w:proofErr w:type="spellStart"/>
      <w:r w:rsidRPr="004E311D">
        <w:t>eu</w:t>
      </w:r>
      <w:proofErr w:type="spellEnd"/>
      <w:r w:rsidRPr="004E311D">
        <w:t xml:space="preserve"> </w:t>
      </w:r>
      <w:proofErr w:type="spellStart"/>
      <w:r w:rsidRPr="004E311D">
        <w:t>vestibulum</w:t>
      </w:r>
      <w:proofErr w:type="spellEnd"/>
      <w:r w:rsidRPr="004E311D">
        <w:t xml:space="preserve"> </w:t>
      </w:r>
      <w:proofErr w:type="spellStart"/>
      <w:r w:rsidRPr="004E311D">
        <w:t>risus</w:t>
      </w:r>
      <w:proofErr w:type="spellEnd"/>
      <w:r w:rsidRPr="004E311D">
        <w:t xml:space="preserve"> </w:t>
      </w:r>
      <w:proofErr w:type="spellStart"/>
      <w:r w:rsidRPr="004E311D">
        <w:t>consequat</w:t>
      </w:r>
      <w:proofErr w:type="spellEnd"/>
      <w:r w:rsidRPr="004E311D">
        <w:t xml:space="preserve"> </w:t>
      </w:r>
      <w:proofErr w:type="spellStart"/>
      <w:r w:rsidRPr="004E311D">
        <w:t>non</w:t>
      </w:r>
      <w:proofErr w:type="spellEnd"/>
      <w:r w:rsidRPr="004E311D">
        <w:t xml:space="preserve">. </w:t>
      </w:r>
      <w:proofErr w:type="spellStart"/>
      <w:r w:rsidRPr="004E311D">
        <w:t>Maecenas</w:t>
      </w:r>
      <w:proofErr w:type="spellEnd"/>
      <w:r w:rsidRPr="004E311D">
        <w:t xml:space="preserve"> </w:t>
      </w:r>
      <w:proofErr w:type="spellStart"/>
      <w:r w:rsidRPr="004E311D">
        <w:t>mollis</w:t>
      </w:r>
      <w:proofErr w:type="spellEnd"/>
      <w:r w:rsidRPr="004E311D">
        <w:t xml:space="preserve"> </w:t>
      </w:r>
      <w:proofErr w:type="spellStart"/>
      <w:r w:rsidRPr="004E311D">
        <w:t>nisl</w:t>
      </w:r>
      <w:proofErr w:type="spellEnd"/>
      <w:r w:rsidRPr="004E311D">
        <w:t xml:space="preserve"> </w:t>
      </w:r>
      <w:proofErr w:type="spellStart"/>
      <w:r w:rsidRPr="004E311D">
        <w:t>non</w:t>
      </w:r>
      <w:proofErr w:type="spellEnd"/>
      <w:r w:rsidRPr="004E311D">
        <w:t xml:space="preserve"> </w:t>
      </w:r>
      <w:proofErr w:type="spellStart"/>
      <w:r w:rsidRPr="004E311D">
        <w:t>venenatis</w:t>
      </w:r>
      <w:proofErr w:type="spellEnd"/>
      <w:r w:rsidRPr="004E311D">
        <w:t xml:space="preserve"> </w:t>
      </w:r>
      <w:proofErr w:type="spellStart"/>
      <w:r w:rsidRPr="004E311D">
        <w:t>cursus</w:t>
      </w:r>
      <w:proofErr w:type="spellEnd"/>
      <w:r w:rsidRPr="004E311D">
        <w:t xml:space="preserve">. </w:t>
      </w:r>
    </w:p>
    <w:p w14:paraId="5C80DCD5" w14:textId="77777777" w:rsidR="0083539D" w:rsidRDefault="00B91D18" w:rsidP="0083539D">
      <w:pPr>
        <w:ind w:firstLine="0"/>
        <w:rPr>
          <w:lang w:val="en-US"/>
        </w:rPr>
      </w:pPr>
      <w:r>
        <w:rPr>
          <w:color w:val="002060"/>
        </w:rPr>
        <w:t xml:space="preserve">Sisennettyä tekstinosaa seuraavan leipätekstikappaleen </w:t>
      </w:r>
      <w:r w:rsidRPr="00E53B1C">
        <w:rPr>
          <w:color w:val="002060"/>
        </w:rPr>
        <w:t xml:space="preserve">alkuun ei tule sisennystä. Valitse Tyyleistä </w:t>
      </w:r>
      <w:r w:rsidRPr="005D1211">
        <w:rPr>
          <w:b/>
          <w:bCs/>
          <w:color w:val="002060"/>
        </w:rPr>
        <w:t>Normaali teksti ensimmäinen kappale</w:t>
      </w:r>
      <w:r w:rsidRPr="00E53B1C">
        <w:rPr>
          <w:color w:val="002060"/>
        </w:rPr>
        <w:t xml:space="preserve">. </w:t>
      </w:r>
      <w:r w:rsidR="0083539D" w:rsidRPr="00B91D18">
        <w:rPr>
          <w:color w:val="00B050"/>
        </w:rPr>
        <w:t xml:space="preserve"> </w:t>
      </w:r>
      <w:proofErr w:type="spellStart"/>
      <w:r w:rsidR="0083539D" w:rsidRPr="00B91D18">
        <w:t>Aliquam</w:t>
      </w:r>
      <w:proofErr w:type="spellEnd"/>
      <w:r w:rsidR="0083539D" w:rsidRPr="00B91D18">
        <w:t xml:space="preserve"> </w:t>
      </w:r>
      <w:proofErr w:type="spellStart"/>
      <w:r w:rsidR="0083539D" w:rsidRPr="00B91D18">
        <w:t>nec</w:t>
      </w:r>
      <w:proofErr w:type="spellEnd"/>
      <w:r w:rsidR="0083539D" w:rsidRPr="00B91D18">
        <w:t xml:space="preserve"> </w:t>
      </w:r>
      <w:proofErr w:type="spellStart"/>
      <w:r w:rsidR="0083539D" w:rsidRPr="00B91D18">
        <w:t>turpis</w:t>
      </w:r>
      <w:proofErr w:type="spellEnd"/>
      <w:r w:rsidR="0083539D" w:rsidRPr="00B91D18">
        <w:t xml:space="preserve"> et </w:t>
      </w:r>
      <w:proofErr w:type="spellStart"/>
      <w:r w:rsidR="0083539D" w:rsidRPr="00B91D18">
        <w:t>felis</w:t>
      </w:r>
      <w:proofErr w:type="spellEnd"/>
      <w:r w:rsidR="0083539D" w:rsidRPr="00B91D18">
        <w:t xml:space="preserve"> </w:t>
      </w:r>
      <w:proofErr w:type="spellStart"/>
      <w:r w:rsidR="0083539D" w:rsidRPr="00B91D18">
        <w:t>dignissim</w:t>
      </w:r>
      <w:proofErr w:type="spellEnd"/>
      <w:r w:rsidR="0083539D" w:rsidRPr="00B91D18">
        <w:t xml:space="preserve"> </w:t>
      </w:r>
      <w:proofErr w:type="spellStart"/>
      <w:r w:rsidR="0083539D" w:rsidRPr="00B91D18">
        <w:t>volutpat</w:t>
      </w:r>
      <w:proofErr w:type="spellEnd"/>
      <w:r w:rsidR="0083539D" w:rsidRPr="00B91D18">
        <w:t xml:space="preserve">. </w:t>
      </w:r>
      <w:proofErr w:type="spellStart"/>
      <w:r w:rsidR="0083539D" w:rsidRPr="001F2F9D">
        <w:rPr>
          <w:lang w:val="en-US"/>
        </w:rPr>
        <w:t>Orci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varius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natoque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penatibus</w:t>
      </w:r>
      <w:proofErr w:type="spellEnd"/>
      <w:r w:rsidR="0083539D" w:rsidRPr="001F2F9D">
        <w:rPr>
          <w:lang w:val="en-US"/>
        </w:rPr>
        <w:t xml:space="preserve"> et </w:t>
      </w:r>
      <w:proofErr w:type="spellStart"/>
      <w:r w:rsidR="0083539D" w:rsidRPr="001F2F9D">
        <w:rPr>
          <w:lang w:val="en-US"/>
        </w:rPr>
        <w:t>magnis</w:t>
      </w:r>
      <w:proofErr w:type="spellEnd"/>
      <w:r w:rsidR="0083539D" w:rsidRPr="001F2F9D">
        <w:rPr>
          <w:lang w:val="en-US"/>
        </w:rPr>
        <w:t xml:space="preserve"> dis parturient </w:t>
      </w:r>
      <w:proofErr w:type="spellStart"/>
      <w:r w:rsidR="0083539D" w:rsidRPr="001F2F9D">
        <w:rPr>
          <w:lang w:val="en-US"/>
        </w:rPr>
        <w:t>montes</w:t>
      </w:r>
      <w:proofErr w:type="spellEnd"/>
      <w:r w:rsidR="0083539D" w:rsidRPr="001F2F9D">
        <w:rPr>
          <w:lang w:val="en-US"/>
        </w:rPr>
        <w:t xml:space="preserve">, </w:t>
      </w:r>
      <w:proofErr w:type="spellStart"/>
      <w:r w:rsidR="0083539D" w:rsidRPr="001F2F9D">
        <w:rPr>
          <w:lang w:val="en-US"/>
        </w:rPr>
        <w:t>nascetur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ridiculus</w:t>
      </w:r>
      <w:proofErr w:type="spellEnd"/>
      <w:r w:rsidR="0083539D" w:rsidRPr="001F2F9D">
        <w:rPr>
          <w:lang w:val="en-US"/>
        </w:rPr>
        <w:t xml:space="preserve"> mus. </w:t>
      </w:r>
    </w:p>
    <w:p w14:paraId="56A4B171" w14:textId="77777777" w:rsidR="0083539D" w:rsidRPr="00B91D18" w:rsidRDefault="00B91D18" w:rsidP="0083539D">
      <w:pPr>
        <w:pStyle w:val="Numeroitulista"/>
        <w:rPr>
          <w:lang w:val="fi-FI"/>
        </w:rPr>
      </w:pPr>
      <w:r w:rsidRPr="00B91D18">
        <w:rPr>
          <w:color w:val="002060"/>
          <w:lang w:val="fi-FI"/>
        </w:rPr>
        <w:t>numeroidun listan ensimmäinen kohta, Tyyleissä</w:t>
      </w:r>
      <w:r w:rsidR="0083539D" w:rsidRPr="00B91D18">
        <w:rPr>
          <w:color w:val="002060"/>
          <w:lang w:val="fi-FI"/>
        </w:rPr>
        <w:t xml:space="preserve"> </w:t>
      </w:r>
      <w:r w:rsidRPr="005D1211">
        <w:rPr>
          <w:b/>
          <w:bCs/>
          <w:color w:val="002060"/>
          <w:lang w:val="fi-FI"/>
        </w:rPr>
        <w:t>Numeroitu lista</w:t>
      </w:r>
      <w:r>
        <w:rPr>
          <w:lang w:val="fi-FI"/>
        </w:rPr>
        <w:t>.</w:t>
      </w:r>
    </w:p>
    <w:p w14:paraId="073822A2" w14:textId="77777777" w:rsidR="0083539D" w:rsidRPr="00196FF8" w:rsidRDefault="00B91D18" w:rsidP="0083539D">
      <w:pPr>
        <w:pStyle w:val="Numeroitulista"/>
        <w:rPr>
          <w:color w:val="002060"/>
        </w:rPr>
      </w:pPr>
      <w:proofErr w:type="spellStart"/>
      <w:r w:rsidRPr="00196FF8">
        <w:rPr>
          <w:color w:val="002060"/>
        </w:rPr>
        <w:t>numeroidun</w:t>
      </w:r>
      <w:proofErr w:type="spellEnd"/>
      <w:r w:rsidRPr="00196FF8">
        <w:rPr>
          <w:color w:val="002060"/>
        </w:rPr>
        <w:t xml:space="preserve"> </w:t>
      </w:r>
      <w:proofErr w:type="spellStart"/>
      <w:r w:rsidRPr="00196FF8">
        <w:rPr>
          <w:color w:val="002060"/>
        </w:rPr>
        <w:t>listan</w:t>
      </w:r>
      <w:proofErr w:type="spellEnd"/>
      <w:r w:rsidRPr="00196FF8">
        <w:rPr>
          <w:color w:val="002060"/>
        </w:rPr>
        <w:t xml:space="preserve"> </w:t>
      </w:r>
      <w:proofErr w:type="spellStart"/>
      <w:r w:rsidRPr="00196FF8">
        <w:rPr>
          <w:color w:val="002060"/>
        </w:rPr>
        <w:t>toinen</w:t>
      </w:r>
      <w:proofErr w:type="spellEnd"/>
      <w:r w:rsidRPr="00196FF8">
        <w:rPr>
          <w:color w:val="002060"/>
        </w:rPr>
        <w:t xml:space="preserve"> </w:t>
      </w:r>
      <w:proofErr w:type="spellStart"/>
      <w:r w:rsidRPr="00196FF8">
        <w:rPr>
          <w:color w:val="002060"/>
        </w:rPr>
        <w:t>kohta</w:t>
      </w:r>
      <w:proofErr w:type="spellEnd"/>
    </w:p>
    <w:p w14:paraId="0F954785" w14:textId="77777777" w:rsidR="0083539D" w:rsidRDefault="00B91D18" w:rsidP="0083539D">
      <w:pPr>
        <w:pStyle w:val="Normaalitekstiensimminenkappale"/>
        <w:rPr>
          <w:lang w:val="en-US"/>
        </w:rPr>
      </w:pPr>
      <w:r>
        <w:rPr>
          <w:color w:val="002060"/>
        </w:rPr>
        <w:t xml:space="preserve">Sisennettyä tekstinosaa seuraavan leipätekstikappaleen </w:t>
      </w:r>
      <w:r w:rsidRPr="00E53B1C">
        <w:rPr>
          <w:color w:val="002060"/>
        </w:rPr>
        <w:t xml:space="preserve">alkuun ei tule sisennystä. Valitse Tyyleistä </w:t>
      </w:r>
      <w:r w:rsidRPr="005D1211">
        <w:rPr>
          <w:b/>
          <w:bCs/>
          <w:color w:val="002060"/>
        </w:rPr>
        <w:t>Normaali teksti ensimmäinen kappale</w:t>
      </w:r>
      <w:r w:rsidRPr="00E53B1C">
        <w:rPr>
          <w:color w:val="002060"/>
        </w:rPr>
        <w:t xml:space="preserve">. </w:t>
      </w:r>
      <w:proofErr w:type="spellStart"/>
      <w:r w:rsidR="0083539D" w:rsidRPr="00B91D18">
        <w:t>Nullam</w:t>
      </w:r>
      <w:proofErr w:type="spellEnd"/>
      <w:r w:rsidR="0083539D" w:rsidRPr="00B91D18">
        <w:t xml:space="preserve"> </w:t>
      </w:r>
      <w:proofErr w:type="spellStart"/>
      <w:r w:rsidR="0083539D" w:rsidRPr="00B91D18">
        <w:t>finibus</w:t>
      </w:r>
      <w:proofErr w:type="spellEnd"/>
      <w:r w:rsidR="0083539D" w:rsidRPr="00B91D18">
        <w:t xml:space="preserve"> </w:t>
      </w:r>
      <w:proofErr w:type="spellStart"/>
      <w:r w:rsidR="0083539D" w:rsidRPr="00B91D18">
        <w:t>risus</w:t>
      </w:r>
      <w:proofErr w:type="spellEnd"/>
      <w:r w:rsidR="0083539D" w:rsidRPr="00B91D18">
        <w:t xml:space="preserve"> </w:t>
      </w:r>
      <w:proofErr w:type="spellStart"/>
      <w:r w:rsidR="0083539D" w:rsidRPr="00B91D18">
        <w:t>nisl</w:t>
      </w:r>
      <w:proofErr w:type="spellEnd"/>
      <w:r w:rsidR="0083539D" w:rsidRPr="00B91D18">
        <w:t xml:space="preserve">, </w:t>
      </w:r>
      <w:proofErr w:type="spellStart"/>
      <w:r w:rsidR="0083539D" w:rsidRPr="00B91D18">
        <w:t>accumsan</w:t>
      </w:r>
      <w:proofErr w:type="spellEnd"/>
      <w:r w:rsidR="0083539D" w:rsidRPr="00B91D18">
        <w:t xml:space="preserve"> </w:t>
      </w:r>
      <w:proofErr w:type="spellStart"/>
      <w:r w:rsidR="0083539D" w:rsidRPr="00B91D18">
        <w:t>volutpat</w:t>
      </w:r>
      <w:proofErr w:type="spellEnd"/>
      <w:r w:rsidR="0083539D" w:rsidRPr="00B91D18">
        <w:t xml:space="preserve"> </w:t>
      </w:r>
      <w:proofErr w:type="spellStart"/>
      <w:r w:rsidR="0083539D" w:rsidRPr="00B91D18">
        <w:t>enim</w:t>
      </w:r>
      <w:proofErr w:type="spellEnd"/>
      <w:r w:rsidR="0083539D" w:rsidRPr="00B91D18">
        <w:t xml:space="preserve"> </w:t>
      </w:r>
      <w:proofErr w:type="spellStart"/>
      <w:r w:rsidR="0083539D" w:rsidRPr="00B91D18">
        <w:t>laoreet</w:t>
      </w:r>
      <w:proofErr w:type="spellEnd"/>
      <w:r w:rsidR="0083539D" w:rsidRPr="00B91D18">
        <w:t xml:space="preserve"> </w:t>
      </w:r>
      <w:proofErr w:type="spellStart"/>
      <w:r w:rsidR="0083539D" w:rsidRPr="00B91D18">
        <w:t>vel</w:t>
      </w:r>
      <w:proofErr w:type="spellEnd"/>
      <w:r w:rsidR="0083539D" w:rsidRPr="00B91D18">
        <w:t xml:space="preserve">. </w:t>
      </w:r>
      <w:r w:rsidR="0083539D" w:rsidRPr="001F2F9D">
        <w:rPr>
          <w:lang w:val="en-US"/>
        </w:rPr>
        <w:t xml:space="preserve">Duis porta </w:t>
      </w:r>
      <w:proofErr w:type="spellStart"/>
      <w:r w:rsidR="0083539D" w:rsidRPr="001F2F9D">
        <w:rPr>
          <w:lang w:val="en-US"/>
        </w:rPr>
        <w:t>massa</w:t>
      </w:r>
      <w:proofErr w:type="spellEnd"/>
      <w:r w:rsidR="0083539D" w:rsidRPr="001F2F9D">
        <w:rPr>
          <w:lang w:val="en-US"/>
        </w:rPr>
        <w:t xml:space="preserve"> ante, </w:t>
      </w:r>
      <w:proofErr w:type="spellStart"/>
      <w:r w:rsidR="0083539D" w:rsidRPr="001F2F9D">
        <w:rPr>
          <w:lang w:val="en-US"/>
        </w:rPr>
        <w:t>eu</w:t>
      </w:r>
      <w:proofErr w:type="spellEnd"/>
      <w:r w:rsidR="0083539D" w:rsidRPr="001F2F9D">
        <w:rPr>
          <w:lang w:val="en-US"/>
        </w:rPr>
        <w:t xml:space="preserve"> vestibulum </w:t>
      </w:r>
      <w:proofErr w:type="spellStart"/>
      <w:r w:rsidR="0083539D" w:rsidRPr="001F2F9D">
        <w:rPr>
          <w:lang w:val="en-US"/>
        </w:rPr>
        <w:t>risus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consequat</w:t>
      </w:r>
      <w:proofErr w:type="spellEnd"/>
      <w:r w:rsidR="0083539D" w:rsidRPr="001F2F9D">
        <w:rPr>
          <w:lang w:val="en-US"/>
        </w:rPr>
        <w:t xml:space="preserve"> non. Maecenas </w:t>
      </w:r>
      <w:proofErr w:type="spellStart"/>
      <w:r w:rsidR="0083539D" w:rsidRPr="001F2F9D">
        <w:rPr>
          <w:lang w:val="en-US"/>
        </w:rPr>
        <w:t>mollis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nisl</w:t>
      </w:r>
      <w:proofErr w:type="spellEnd"/>
      <w:r w:rsidR="0083539D" w:rsidRPr="001F2F9D">
        <w:rPr>
          <w:lang w:val="en-US"/>
        </w:rPr>
        <w:t xml:space="preserve"> non </w:t>
      </w:r>
      <w:proofErr w:type="spellStart"/>
      <w:r w:rsidR="0083539D" w:rsidRPr="001F2F9D">
        <w:rPr>
          <w:lang w:val="en-US"/>
        </w:rPr>
        <w:t>venenatis</w:t>
      </w:r>
      <w:proofErr w:type="spellEnd"/>
      <w:r w:rsidR="0083539D" w:rsidRPr="001F2F9D">
        <w:rPr>
          <w:lang w:val="en-US"/>
        </w:rPr>
        <w:t xml:space="preserve"> cursus. </w:t>
      </w:r>
    </w:p>
    <w:p w14:paraId="6CE5624D" w14:textId="77777777" w:rsidR="00AA01DF" w:rsidRPr="00AA01DF" w:rsidRDefault="00AA01DF" w:rsidP="00AA01DF">
      <w:pPr>
        <w:rPr>
          <w:lang w:val="en-US"/>
        </w:rPr>
      </w:pPr>
    </w:p>
    <w:p w14:paraId="36F90B86" w14:textId="77777777" w:rsidR="0083539D" w:rsidRPr="00B91D18" w:rsidRDefault="00B91D18" w:rsidP="0083539D">
      <w:pPr>
        <w:pStyle w:val="Lista"/>
      </w:pPr>
      <w:r w:rsidRPr="00B91D18">
        <w:rPr>
          <w:color w:val="002060"/>
        </w:rPr>
        <w:lastRenderedPageBreak/>
        <w:t xml:space="preserve">numeroimattoman listan ensimmäinen kohta, Tyyleissä </w:t>
      </w:r>
      <w:r w:rsidRPr="005D1211">
        <w:rPr>
          <w:b/>
          <w:bCs/>
          <w:color w:val="002060"/>
        </w:rPr>
        <w:t>Lista</w:t>
      </w:r>
      <w:r w:rsidRPr="005D1211">
        <w:rPr>
          <w:b/>
          <w:bCs/>
        </w:rPr>
        <w:t>.</w:t>
      </w:r>
      <w:r>
        <w:t xml:space="preserve"> </w:t>
      </w:r>
    </w:p>
    <w:p w14:paraId="0B3BEEB9" w14:textId="77777777" w:rsidR="0083539D" w:rsidRDefault="00B91D18" w:rsidP="0083539D">
      <w:pPr>
        <w:pStyle w:val="Lista"/>
      </w:pPr>
      <w:r>
        <w:t>numeroimattoman listan toinen kohta</w:t>
      </w:r>
    </w:p>
    <w:p w14:paraId="1541D6EC" w14:textId="77777777" w:rsidR="0083539D" w:rsidRDefault="00B91D18" w:rsidP="0083539D">
      <w:pPr>
        <w:pStyle w:val="Normaalitekstiensimminenkappale"/>
        <w:rPr>
          <w:lang w:val="en-US"/>
        </w:rPr>
      </w:pPr>
      <w:r>
        <w:rPr>
          <w:color w:val="002060"/>
        </w:rPr>
        <w:t xml:space="preserve">Sisennettyä tekstinosaa seuraavan leipätekstikappaleen </w:t>
      </w:r>
      <w:r w:rsidRPr="00E53B1C">
        <w:rPr>
          <w:color w:val="002060"/>
        </w:rPr>
        <w:t xml:space="preserve">alkuun ei tule sisennystä. Valitse Tyyleistä </w:t>
      </w:r>
      <w:r w:rsidRPr="005D1211">
        <w:rPr>
          <w:b/>
          <w:bCs/>
          <w:color w:val="002060"/>
        </w:rPr>
        <w:t>Normaali teksti ensimmäinen kappale.</w:t>
      </w:r>
      <w:r w:rsidRPr="00E53B1C">
        <w:rPr>
          <w:color w:val="002060"/>
        </w:rPr>
        <w:t xml:space="preserve"> </w:t>
      </w:r>
      <w:proofErr w:type="spellStart"/>
      <w:r w:rsidR="0083539D" w:rsidRPr="00B91D18">
        <w:t>Etiam</w:t>
      </w:r>
      <w:proofErr w:type="spellEnd"/>
      <w:r w:rsidR="0083539D" w:rsidRPr="00B91D18">
        <w:t xml:space="preserve"> </w:t>
      </w:r>
      <w:proofErr w:type="spellStart"/>
      <w:r w:rsidR="0083539D" w:rsidRPr="00B91D18">
        <w:t>aliquet</w:t>
      </w:r>
      <w:proofErr w:type="spellEnd"/>
      <w:r w:rsidR="0083539D" w:rsidRPr="00B91D18">
        <w:t xml:space="preserve"> </w:t>
      </w:r>
      <w:proofErr w:type="spellStart"/>
      <w:r w:rsidR="0083539D" w:rsidRPr="00B91D18">
        <w:t>laoreet</w:t>
      </w:r>
      <w:proofErr w:type="spellEnd"/>
      <w:r w:rsidR="0083539D" w:rsidRPr="00B91D18">
        <w:t xml:space="preserve"> </w:t>
      </w:r>
      <w:proofErr w:type="spellStart"/>
      <w:r w:rsidR="0083539D" w:rsidRPr="00B91D18">
        <w:t>purus</w:t>
      </w:r>
      <w:proofErr w:type="spellEnd"/>
      <w:r w:rsidR="0083539D" w:rsidRPr="00B91D18">
        <w:t xml:space="preserve">, at </w:t>
      </w:r>
      <w:proofErr w:type="spellStart"/>
      <w:r w:rsidR="0083539D" w:rsidRPr="00B91D18">
        <w:t>suscipit</w:t>
      </w:r>
      <w:proofErr w:type="spellEnd"/>
      <w:r w:rsidR="0083539D" w:rsidRPr="00B91D18">
        <w:t xml:space="preserve"> </w:t>
      </w:r>
      <w:proofErr w:type="spellStart"/>
      <w:r w:rsidR="0083539D" w:rsidRPr="00B91D18">
        <w:t>arcu</w:t>
      </w:r>
      <w:proofErr w:type="spellEnd"/>
      <w:r w:rsidR="0083539D" w:rsidRPr="00B91D18">
        <w:t xml:space="preserve">. </w:t>
      </w:r>
      <w:proofErr w:type="spellStart"/>
      <w:r w:rsidR="0083539D" w:rsidRPr="001F2F9D">
        <w:rPr>
          <w:lang w:val="en-US"/>
        </w:rPr>
        <w:t>Phasellus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mollis</w:t>
      </w:r>
      <w:proofErr w:type="spellEnd"/>
      <w:r w:rsidR="0083539D" w:rsidRPr="001F2F9D">
        <w:rPr>
          <w:lang w:val="en-US"/>
        </w:rPr>
        <w:t xml:space="preserve">, </w:t>
      </w:r>
      <w:proofErr w:type="spellStart"/>
      <w:r w:rsidR="0083539D" w:rsidRPr="001F2F9D">
        <w:rPr>
          <w:lang w:val="en-US"/>
        </w:rPr>
        <w:t>purus</w:t>
      </w:r>
      <w:proofErr w:type="spellEnd"/>
      <w:r w:rsidR="0083539D" w:rsidRPr="001F2F9D">
        <w:rPr>
          <w:lang w:val="en-US"/>
        </w:rPr>
        <w:t xml:space="preserve"> sed </w:t>
      </w:r>
      <w:proofErr w:type="spellStart"/>
      <w:r w:rsidR="0083539D" w:rsidRPr="001F2F9D">
        <w:rPr>
          <w:lang w:val="en-US"/>
        </w:rPr>
        <w:t>ornare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rhoncus</w:t>
      </w:r>
      <w:proofErr w:type="spellEnd"/>
      <w:r w:rsidR="0083539D" w:rsidRPr="001F2F9D">
        <w:rPr>
          <w:lang w:val="en-US"/>
        </w:rPr>
        <w:t xml:space="preserve">, mi diam </w:t>
      </w:r>
      <w:proofErr w:type="spellStart"/>
      <w:r w:rsidR="0083539D" w:rsidRPr="001F2F9D">
        <w:rPr>
          <w:lang w:val="en-US"/>
        </w:rPr>
        <w:t>posuere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augue</w:t>
      </w:r>
      <w:proofErr w:type="spellEnd"/>
      <w:r w:rsidR="0083539D" w:rsidRPr="001F2F9D">
        <w:rPr>
          <w:lang w:val="en-US"/>
        </w:rPr>
        <w:t xml:space="preserve">, in </w:t>
      </w:r>
      <w:proofErr w:type="spellStart"/>
      <w:r w:rsidR="0083539D" w:rsidRPr="001F2F9D">
        <w:rPr>
          <w:lang w:val="en-US"/>
        </w:rPr>
        <w:t>scelerisque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erat</w:t>
      </w:r>
      <w:proofErr w:type="spellEnd"/>
      <w:r w:rsidR="0083539D" w:rsidRPr="001F2F9D">
        <w:rPr>
          <w:lang w:val="en-US"/>
        </w:rPr>
        <w:t xml:space="preserve"> ipsum </w:t>
      </w:r>
      <w:proofErr w:type="spellStart"/>
      <w:r w:rsidR="0083539D" w:rsidRPr="001F2F9D">
        <w:rPr>
          <w:lang w:val="en-US"/>
        </w:rPr>
        <w:t>quis</w:t>
      </w:r>
      <w:proofErr w:type="spellEnd"/>
      <w:r w:rsidR="0083539D" w:rsidRPr="001F2F9D">
        <w:rPr>
          <w:lang w:val="en-US"/>
        </w:rPr>
        <w:t xml:space="preserve"> </w:t>
      </w:r>
      <w:proofErr w:type="spellStart"/>
      <w:r w:rsidR="0083539D" w:rsidRPr="001F2F9D">
        <w:rPr>
          <w:lang w:val="en-US"/>
        </w:rPr>
        <w:t>justo</w:t>
      </w:r>
      <w:proofErr w:type="spellEnd"/>
      <w:r w:rsidR="0083539D" w:rsidRPr="001F2F9D">
        <w:rPr>
          <w:lang w:val="en-US"/>
        </w:rPr>
        <w:t>.</w:t>
      </w:r>
    </w:p>
    <w:p w14:paraId="19DED98E" w14:textId="77777777" w:rsidR="00385005" w:rsidRDefault="00385005" w:rsidP="00385005">
      <w:pPr>
        <w:rPr>
          <w:lang w:val="en-US"/>
        </w:rPr>
      </w:pPr>
      <w:proofErr w:type="spellStart"/>
      <w:r w:rsidRPr="001F2F9D">
        <w:rPr>
          <w:lang w:val="en-US"/>
        </w:rPr>
        <w:t>Etiam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aliquet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, at </w:t>
      </w:r>
      <w:proofErr w:type="spellStart"/>
      <w:r w:rsidRPr="001F2F9D">
        <w:rPr>
          <w:lang w:val="en-US"/>
        </w:rPr>
        <w:t>suscipit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arcu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Phasellus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mollis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ornare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rhoncus</w:t>
      </w:r>
      <w:proofErr w:type="spellEnd"/>
      <w:r w:rsidRPr="001F2F9D">
        <w:rPr>
          <w:lang w:val="en-US"/>
        </w:rPr>
        <w:t xml:space="preserve">, mi diam </w:t>
      </w:r>
      <w:proofErr w:type="spellStart"/>
      <w:r w:rsidRPr="001F2F9D">
        <w:rPr>
          <w:lang w:val="en-US"/>
        </w:rPr>
        <w:t>posuere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augue</w:t>
      </w:r>
      <w:proofErr w:type="spellEnd"/>
      <w:r w:rsidRPr="001F2F9D">
        <w:rPr>
          <w:lang w:val="en-US"/>
        </w:rPr>
        <w:t xml:space="preserve">, in </w:t>
      </w:r>
      <w:proofErr w:type="spellStart"/>
      <w:r w:rsidRPr="001F2F9D">
        <w:rPr>
          <w:lang w:val="en-US"/>
        </w:rPr>
        <w:t>scelerisque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 ipsum </w:t>
      </w:r>
      <w:proofErr w:type="spellStart"/>
      <w:r w:rsidRPr="001F2F9D">
        <w:rPr>
          <w:lang w:val="en-US"/>
        </w:rPr>
        <w:t>quis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>.</w:t>
      </w:r>
    </w:p>
    <w:p w14:paraId="154CCA72" w14:textId="77777777" w:rsidR="009F4426" w:rsidRPr="001F2F9D" w:rsidRDefault="00AC657E" w:rsidP="009F4426">
      <w:pPr>
        <w:pStyle w:val="Otsikko3"/>
        <w:rPr>
          <w:lang w:val="en-US"/>
        </w:rPr>
      </w:pPr>
      <w:bookmarkStart w:id="14" w:name="_Toc156574490"/>
      <w:proofErr w:type="spellStart"/>
      <w:r>
        <w:rPr>
          <w:lang w:val="en-US"/>
        </w:rPr>
        <w:t>Otsikko</w:t>
      </w:r>
      <w:proofErr w:type="spellEnd"/>
      <w:r>
        <w:rPr>
          <w:lang w:val="en-US"/>
        </w:rPr>
        <w:t xml:space="preserve"> 3</w:t>
      </w:r>
      <w:bookmarkEnd w:id="14"/>
    </w:p>
    <w:p w14:paraId="3DFF312F" w14:textId="77777777" w:rsidR="00385005" w:rsidRDefault="00385005" w:rsidP="00385005">
      <w:pPr>
        <w:pStyle w:val="Normaalitekstiensimminenkappale"/>
        <w:rPr>
          <w:lang w:val="en-US"/>
        </w:rPr>
      </w:pPr>
      <w:r w:rsidRPr="001F2F9D">
        <w:rPr>
          <w:lang w:val="en-US"/>
        </w:rPr>
        <w:t xml:space="preserve">Lorem ipsum dolor sit </w:t>
      </w:r>
      <w:proofErr w:type="spellStart"/>
      <w:r w:rsidRPr="001F2F9D">
        <w:rPr>
          <w:lang w:val="en-US"/>
        </w:rPr>
        <w:t>amet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consectetur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adipiscing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elit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sodales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Suspendisse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potenti</w:t>
      </w:r>
      <w:proofErr w:type="spellEnd"/>
      <w:r w:rsidRPr="001F2F9D">
        <w:rPr>
          <w:lang w:val="en-US"/>
        </w:rPr>
        <w:t xml:space="preserve">. Sed </w:t>
      </w:r>
      <w:proofErr w:type="spellStart"/>
      <w:r w:rsidRPr="001F2F9D">
        <w:rPr>
          <w:lang w:val="en-US"/>
        </w:rPr>
        <w:t>facilisis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 xml:space="preserve"> a </w:t>
      </w:r>
      <w:proofErr w:type="spellStart"/>
      <w:r w:rsidRPr="001F2F9D">
        <w:rPr>
          <w:lang w:val="en-US"/>
        </w:rPr>
        <w:t>blandit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. </w:t>
      </w:r>
    </w:p>
    <w:p w14:paraId="020EB3A4" w14:textId="77777777" w:rsidR="00385005" w:rsidRDefault="00385005" w:rsidP="00385005">
      <w:pPr>
        <w:rPr>
          <w:lang w:val="en-US"/>
        </w:rPr>
      </w:pPr>
      <w:proofErr w:type="spellStart"/>
      <w:r w:rsidRPr="001F2F9D">
        <w:rPr>
          <w:lang w:val="en-US"/>
        </w:rPr>
        <w:t>Aliquam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nec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turpis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felis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dignissim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volutpat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Orci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varius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natoque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penatibus</w:t>
      </w:r>
      <w:proofErr w:type="spellEnd"/>
      <w:r w:rsidRPr="001F2F9D">
        <w:rPr>
          <w:lang w:val="en-US"/>
        </w:rPr>
        <w:t xml:space="preserve"> et </w:t>
      </w:r>
      <w:proofErr w:type="spellStart"/>
      <w:r w:rsidRPr="001F2F9D">
        <w:rPr>
          <w:lang w:val="en-US"/>
        </w:rPr>
        <w:t>magnis</w:t>
      </w:r>
      <w:proofErr w:type="spellEnd"/>
      <w:r w:rsidRPr="001F2F9D">
        <w:rPr>
          <w:lang w:val="en-US"/>
        </w:rPr>
        <w:t xml:space="preserve"> dis parturient </w:t>
      </w:r>
      <w:proofErr w:type="spellStart"/>
      <w:r w:rsidRPr="001F2F9D">
        <w:rPr>
          <w:lang w:val="en-US"/>
        </w:rPr>
        <w:t>montes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nascetur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ridiculus</w:t>
      </w:r>
      <w:proofErr w:type="spellEnd"/>
      <w:r w:rsidRPr="001F2F9D">
        <w:rPr>
          <w:lang w:val="en-US"/>
        </w:rPr>
        <w:t xml:space="preserve"> mus. </w:t>
      </w:r>
    </w:p>
    <w:p w14:paraId="090E4CB5" w14:textId="77777777" w:rsidR="00385005" w:rsidRPr="00385005" w:rsidRDefault="00AC657E" w:rsidP="00385005">
      <w:pPr>
        <w:pStyle w:val="Otsikko4"/>
        <w:numPr>
          <w:ilvl w:val="0"/>
          <w:numId w:val="0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Otsikko</w:t>
      </w:r>
      <w:proofErr w:type="spellEnd"/>
      <w:r>
        <w:rPr>
          <w:lang w:val="en-US"/>
        </w:rPr>
        <w:t xml:space="preserve"> 4</w:t>
      </w:r>
    </w:p>
    <w:p w14:paraId="04A18318" w14:textId="77777777" w:rsidR="009F4426" w:rsidRPr="004E311D" w:rsidRDefault="009F4426" w:rsidP="00385005">
      <w:pPr>
        <w:pStyle w:val="Normaalitekstiensimminenkappale"/>
      </w:pPr>
      <w:proofErr w:type="spellStart"/>
      <w:r w:rsidRPr="001F2F9D">
        <w:rPr>
          <w:lang w:val="en-US"/>
        </w:rPr>
        <w:t>Etiam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aliquet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laoreet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, at </w:t>
      </w:r>
      <w:proofErr w:type="spellStart"/>
      <w:r w:rsidRPr="001F2F9D">
        <w:rPr>
          <w:lang w:val="en-US"/>
        </w:rPr>
        <w:t>suscipit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arcu</w:t>
      </w:r>
      <w:proofErr w:type="spellEnd"/>
      <w:r w:rsidRPr="001F2F9D">
        <w:rPr>
          <w:lang w:val="en-US"/>
        </w:rPr>
        <w:t xml:space="preserve">. </w:t>
      </w:r>
      <w:proofErr w:type="spellStart"/>
      <w:r w:rsidRPr="001F2F9D">
        <w:rPr>
          <w:lang w:val="en-US"/>
        </w:rPr>
        <w:t>Phasellus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mollis</w:t>
      </w:r>
      <w:proofErr w:type="spellEnd"/>
      <w:r w:rsidRPr="001F2F9D">
        <w:rPr>
          <w:lang w:val="en-US"/>
        </w:rPr>
        <w:t xml:space="preserve">, </w:t>
      </w:r>
      <w:proofErr w:type="spellStart"/>
      <w:r w:rsidRPr="001F2F9D">
        <w:rPr>
          <w:lang w:val="en-US"/>
        </w:rPr>
        <w:t>purus</w:t>
      </w:r>
      <w:proofErr w:type="spellEnd"/>
      <w:r w:rsidRPr="001F2F9D">
        <w:rPr>
          <w:lang w:val="en-US"/>
        </w:rPr>
        <w:t xml:space="preserve"> sed </w:t>
      </w:r>
      <w:proofErr w:type="spellStart"/>
      <w:r w:rsidRPr="001F2F9D">
        <w:rPr>
          <w:lang w:val="en-US"/>
        </w:rPr>
        <w:t>ornare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rhoncus</w:t>
      </w:r>
      <w:proofErr w:type="spellEnd"/>
      <w:r w:rsidRPr="001F2F9D">
        <w:rPr>
          <w:lang w:val="en-US"/>
        </w:rPr>
        <w:t xml:space="preserve">, mi diam </w:t>
      </w:r>
      <w:proofErr w:type="spellStart"/>
      <w:r w:rsidRPr="001F2F9D">
        <w:rPr>
          <w:lang w:val="en-US"/>
        </w:rPr>
        <w:t>posuere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augue</w:t>
      </w:r>
      <w:proofErr w:type="spellEnd"/>
      <w:r w:rsidRPr="001F2F9D">
        <w:rPr>
          <w:lang w:val="en-US"/>
        </w:rPr>
        <w:t xml:space="preserve">, in </w:t>
      </w:r>
      <w:proofErr w:type="spellStart"/>
      <w:r w:rsidRPr="001F2F9D">
        <w:rPr>
          <w:lang w:val="en-US"/>
        </w:rPr>
        <w:t>scelerisque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erat</w:t>
      </w:r>
      <w:proofErr w:type="spellEnd"/>
      <w:r w:rsidRPr="001F2F9D">
        <w:rPr>
          <w:lang w:val="en-US"/>
        </w:rPr>
        <w:t xml:space="preserve"> ipsum </w:t>
      </w:r>
      <w:proofErr w:type="spellStart"/>
      <w:r w:rsidRPr="001F2F9D">
        <w:rPr>
          <w:lang w:val="en-US"/>
        </w:rPr>
        <w:t>quis</w:t>
      </w:r>
      <w:proofErr w:type="spellEnd"/>
      <w:r w:rsidRPr="001F2F9D">
        <w:rPr>
          <w:lang w:val="en-US"/>
        </w:rPr>
        <w:t xml:space="preserve"> </w:t>
      </w:r>
      <w:proofErr w:type="spellStart"/>
      <w:r w:rsidRPr="001F2F9D">
        <w:rPr>
          <w:lang w:val="en-US"/>
        </w:rPr>
        <w:t>justo</w:t>
      </w:r>
      <w:proofErr w:type="spellEnd"/>
      <w:r w:rsidRPr="001F2F9D">
        <w:rPr>
          <w:lang w:val="en-US"/>
        </w:rPr>
        <w:t xml:space="preserve">. </w:t>
      </w:r>
      <w:proofErr w:type="spellStart"/>
      <w:r w:rsidRPr="004E311D">
        <w:t>Nulla</w:t>
      </w:r>
      <w:proofErr w:type="spellEnd"/>
      <w:r w:rsidRPr="004E311D">
        <w:t xml:space="preserve"> </w:t>
      </w:r>
      <w:proofErr w:type="spellStart"/>
      <w:r w:rsidRPr="004E311D">
        <w:t>eleifend</w:t>
      </w:r>
      <w:proofErr w:type="spellEnd"/>
      <w:r w:rsidRPr="004E311D">
        <w:t xml:space="preserve"> </w:t>
      </w:r>
      <w:proofErr w:type="spellStart"/>
      <w:r w:rsidRPr="004E311D">
        <w:t>neque</w:t>
      </w:r>
      <w:proofErr w:type="spellEnd"/>
      <w:r w:rsidRPr="004E311D">
        <w:t xml:space="preserve"> et libero </w:t>
      </w:r>
      <w:proofErr w:type="spellStart"/>
      <w:r w:rsidRPr="004E311D">
        <w:t>auctor</w:t>
      </w:r>
      <w:proofErr w:type="spellEnd"/>
      <w:r w:rsidRPr="004E311D">
        <w:t xml:space="preserve">, vitae </w:t>
      </w:r>
      <w:proofErr w:type="spellStart"/>
      <w:r w:rsidRPr="004E311D">
        <w:t>convallis</w:t>
      </w:r>
      <w:proofErr w:type="spellEnd"/>
      <w:r w:rsidRPr="004E311D">
        <w:t xml:space="preserve"> </w:t>
      </w:r>
      <w:proofErr w:type="spellStart"/>
      <w:r w:rsidRPr="004E311D">
        <w:t>mauris</w:t>
      </w:r>
      <w:proofErr w:type="spellEnd"/>
      <w:r w:rsidRPr="004E311D">
        <w:t xml:space="preserve"> </w:t>
      </w:r>
      <w:proofErr w:type="spellStart"/>
      <w:r w:rsidRPr="004E311D">
        <w:t>placerat</w:t>
      </w:r>
      <w:proofErr w:type="spellEnd"/>
      <w:r w:rsidRPr="004E311D">
        <w:t xml:space="preserve">. </w:t>
      </w:r>
    </w:p>
    <w:p w14:paraId="432ED0D4" w14:textId="77777777" w:rsidR="00AB5801" w:rsidRPr="00AC657E" w:rsidRDefault="0034375E" w:rsidP="00AB5801">
      <w:pPr>
        <w:pStyle w:val="Kuvionselite"/>
      </w:pPr>
      <w:r w:rsidRPr="00AC657E">
        <w:rPr>
          <w:b/>
        </w:rPr>
        <w:t>Kuvio</w:t>
      </w:r>
      <w:r w:rsidR="00AB5801" w:rsidRPr="00AC657E">
        <w:rPr>
          <w:b/>
        </w:rPr>
        <w:t xml:space="preserve"> 2</w:t>
      </w:r>
      <w:r w:rsidR="00AB5801" w:rsidRPr="00AC657E">
        <w:t xml:space="preserve">. </w:t>
      </w:r>
      <w:r w:rsidR="00AB5801" w:rsidRPr="00AC657E">
        <w:tab/>
      </w:r>
      <w:r w:rsidR="00AC657E" w:rsidRPr="00AC657E">
        <w:t>Kuvion selite</w:t>
      </w:r>
      <w:r w:rsidR="00AC657E">
        <w:t>.</w:t>
      </w:r>
    </w:p>
    <w:p w14:paraId="760E2A89" w14:textId="77777777" w:rsidR="0083539D" w:rsidRPr="00AC657E" w:rsidRDefault="0083539D" w:rsidP="0083539D">
      <w:pPr>
        <w:pStyle w:val="Normaalitekstiensimminenkappale"/>
      </w:pPr>
    </w:p>
    <w:p w14:paraId="1882B4B2" w14:textId="77777777" w:rsidR="00AB5801" w:rsidRPr="004E311D" w:rsidRDefault="0034375E" w:rsidP="00AB5801">
      <w:pPr>
        <w:pStyle w:val="Kuvaotsikko"/>
      </w:pPr>
      <w:r w:rsidRPr="00AC657E">
        <w:rPr>
          <w:b/>
        </w:rPr>
        <w:t>Taulukko</w:t>
      </w:r>
      <w:r w:rsidR="00AB5801" w:rsidRPr="00AC657E">
        <w:rPr>
          <w:b/>
        </w:rPr>
        <w:t xml:space="preserve"> 2</w:t>
      </w:r>
      <w:r w:rsidR="00AB5801" w:rsidRPr="00AC657E">
        <w:t xml:space="preserve">. </w:t>
      </w:r>
      <w:r w:rsidR="00AB5801" w:rsidRPr="00AC657E">
        <w:tab/>
      </w:r>
      <w:proofErr w:type="spellStart"/>
      <w:r w:rsidR="00196FF8">
        <w:t>Kuvatsikko</w:t>
      </w:r>
      <w:proofErr w:type="spellEnd"/>
      <w:r w:rsidR="00196FF8">
        <w:t xml:space="preserve">. </w:t>
      </w:r>
      <w:r w:rsidR="00AC657E" w:rsidRPr="004E311D">
        <w:t>Taulukon selite</w:t>
      </w:r>
      <w:r w:rsidR="00156AAC" w:rsidRPr="004E311D">
        <w:t>.</w:t>
      </w:r>
    </w:p>
    <w:p w14:paraId="695ACBEE" w14:textId="77777777" w:rsidR="00994710" w:rsidRPr="00B91D18" w:rsidRDefault="00994710" w:rsidP="00B91D18">
      <w:pPr>
        <w:ind w:left="567" w:firstLine="0"/>
      </w:pPr>
      <w:r w:rsidRPr="004E311D">
        <w:br w:type="page"/>
      </w:r>
    </w:p>
    <w:p w14:paraId="5B4E5D4C" w14:textId="77777777" w:rsidR="002D3ABA" w:rsidRPr="0034375E" w:rsidRDefault="0034375E" w:rsidP="0034375E">
      <w:pPr>
        <w:pStyle w:val="Otsikkoviitteet"/>
      </w:pPr>
      <w:r w:rsidRPr="0034375E">
        <w:lastRenderedPageBreak/>
        <w:t>Lähteet/Kirjallisuus/Viitteet…</w:t>
      </w:r>
    </w:p>
    <w:p w14:paraId="685E25C4" w14:textId="77777777" w:rsidR="00CB50A8" w:rsidRPr="00156AAC" w:rsidRDefault="0034375E" w:rsidP="00B13ECD">
      <w:pPr>
        <w:pStyle w:val="Viitteet"/>
        <w:rPr>
          <w:rFonts w:cstheme="minorHAnsi"/>
          <w:b/>
          <w:bCs/>
          <w:lang w:val="fi-FI"/>
        </w:rPr>
      </w:pPr>
      <w:r w:rsidRPr="00156AAC">
        <w:rPr>
          <w:color w:val="002060"/>
          <w:lang w:val="fi-FI"/>
        </w:rPr>
        <w:t xml:space="preserve">Lähdeviitteen tyyli on nimeltään </w:t>
      </w:r>
      <w:r w:rsidRPr="00156AAC">
        <w:rPr>
          <w:b/>
          <w:bCs/>
          <w:color w:val="002060"/>
          <w:lang w:val="fi-FI"/>
        </w:rPr>
        <w:t>V</w:t>
      </w:r>
      <w:r w:rsidRPr="004E311D">
        <w:rPr>
          <w:b/>
          <w:bCs/>
          <w:color w:val="002060"/>
          <w:lang w:val="fi-FI"/>
        </w:rPr>
        <w:t>iitteet</w:t>
      </w:r>
      <w:r w:rsidRPr="00156AAC">
        <w:rPr>
          <w:b/>
          <w:bCs/>
          <w:color w:val="002060"/>
          <w:lang w:val="fi-FI"/>
        </w:rPr>
        <w:t>.</w:t>
      </w:r>
    </w:p>
    <w:bookmarkEnd w:id="11"/>
    <w:bookmarkEnd w:id="12"/>
    <w:p w14:paraId="7EDBC563" w14:textId="77777777" w:rsidR="00551140" w:rsidRPr="0034375E" w:rsidRDefault="00551140">
      <w:pPr>
        <w:spacing w:line="240" w:lineRule="auto"/>
        <w:ind w:firstLine="0"/>
        <w:jc w:val="left"/>
        <w:rPr>
          <w:rFonts w:eastAsia="Calibri"/>
          <w:szCs w:val="24"/>
          <w:lang w:eastAsia="en-GB"/>
        </w:rPr>
      </w:pPr>
      <w:r w:rsidRPr="0034375E">
        <w:rPr>
          <w:rFonts w:eastAsia="Calibri"/>
        </w:rPr>
        <w:br w:type="page"/>
      </w:r>
    </w:p>
    <w:p w14:paraId="50306A77" w14:textId="77777777" w:rsidR="0008616F" w:rsidRPr="004E311D" w:rsidRDefault="00AC657E" w:rsidP="00551140">
      <w:pPr>
        <w:pStyle w:val="Otsikkoviitteet"/>
      </w:pPr>
      <w:r w:rsidRPr="004E311D">
        <w:lastRenderedPageBreak/>
        <w:t>Kirjoittajat</w:t>
      </w:r>
    </w:p>
    <w:p w14:paraId="6C7128AD" w14:textId="77777777" w:rsidR="00156AAC" w:rsidRPr="00156AAC" w:rsidRDefault="00156AAC" w:rsidP="009639F2">
      <w:pPr>
        <w:pStyle w:val="Kirjoittajat"/>
        <w:rPr>
          <w:color w:val="002060"/>
          <w:lang w:val="fi-FI"/>
        </w:rPr>
      </w:pPr>
      <w:bookmarkStart w:id="15" w:name="_Hlk156574177"/>
      <w:r w:rsidRPr="00156AAC">
        <w:rPr>
          <w:color w:val="002060"/>
          <w:lang w:val="fi-FI"/>
        </w:rPr>
        <w:t xml:space="preserve">Kirjoittajatyylin nimi on </w:t>
      </w:r>
      <w:r w:rsidRPr="00156AAC">
        <w:rPr>
          <w:b/>
          <w:bCs/>
          <w:color w:val="002060"/>
          <w:lang w:val="fi-FI"/>
        </w:rPr>
        <w:t>Kirjoittajat</w:t>
      </w:r>
      <w:r w:rsidRPr="00156AAC">
        <w:rPr>
          <w:color w:val="002060"/>
          <w:lang w:val="fi-FI"/>
        </w:rPr>
        <w:t>.</w:t>
      </w:r>
    </w:p>
    <w:p w14:paraId="4C325FB2" w14:textId="77777777" w:rsidR="0008616F" w:rsidRPr="00AC657E" w:rsidRDefault="00AC657E" w:rsidP="009639F2">
      <w:pPr>
        <w:pStyle w:val="Kirjoittajat"/>
        <w:rPr>
          <w:lang w:val="fi-FI"/>
        </w:rPr>
      </w:pPr>
      <w:r w:rsidRPr="00AC657E">
        <w:rPr>
          <w:lang w:val="fi-FI"/>
        </w:rPr>
        <w:t>Etunimi Sukunimi</w:t>
      </w:r>
      <w:r w:rsidR="00A130C2" w:rsidRPr="00AC657E">
        <w:rPr>
          <w:lang w:val="fi-FI"/>
        </w:rPr>
        <w:t xml:space="preserve">, </w:t>
      </w:r>
      <w:r>
        <w:rPr>
          <w:lang w:val="fi-FI"/>
        </w:rPr>
        <w:t>tehtävänimike</w:t>
      </w:r>
      <w:r w:rsidR="00A130C2" w:rsidRPr="00AC657E">
        <w:rPr>
          <w:lang w:val="fi-FI"/>
        </w:rPr>
        <w:t xml:space="preserve">, </w:t>
      </w:r>
      <w:r w:rsidRPr="00AC657E">
        <w:rPr>
          <w:lang w:val="fi-FI"/>
        </w:rPr>
        <w:t>Avoimen tiedon ke</w:t>
      </w:r>
      <w:r>
        <w:rPr>
          <w:lang w:val="fi-FI"/>
        </w:rPr>
        <w:t>skus</w:t>
      </w:r>
      <w:r w:rsidR="00A130C2" w:rsidRPr="00AC657E">
        <w:rPr>
          <w:lang w:val="fi-FI"/>
        </w:rPr>
        <w:t xml:space="preserve">, </w:t>
      </w:r>
      <w:r>
        <w:rPr>
          <w:lang w:val="fi-FI"/>
        </w:rPr>
        <w:t>Jyväskylän yliopisto</w:t>
      </w:r>
      <w:r w:rsidR="00A130C2" w:rsidRPr="00AC657E">
        <w:rPr>
          <w:lang w:val="fi-FI"/>
        </w:rPr>
        <w:t xml:space="preserve">, ORCID ID: </w:t>
      </w:r>
      <w:proofErr w:type="gramStart"/>
      <w:r w:rsidR="00A130C2" w:rsidRPr="00AC657E">
        <w:rPr>
          <w:lang w:val="fi-FI"/>
        </w:rPr>
        <w:t>0000-0000</w:t>
      </w:r>
      <w:proofErr w:type="gramEnd"/>
      <w:r w:rsidR="00A130C2" w:rsidRPr="00AC657E">
        <w:rPr>
          <w:lang w:val="fi-FI"/>
        </w:rPr>
        <w:t>-0000-0000</w:t>
      </w:r>
    </w:p>
    <w:bookmarkEnd w:id="15"/>
    <w:p w14:paraId="438E0A67" w14:textId="77777777" w:rsidR="00AC657E" w:rsidRPr="00AC657E" w:rsidRDefault="00AC657E" w:rsidP="00AC657E">
      <w:pPr>
        <w:pStyle w:val="Kirjoittajat"/>
        <w:rPr>
          <w:lang w:val="fi-FI"/>
        </w:rPr>
      </w:pPr>
      <w:r w:rsidRPr="00AC657E">
        <w:rPr>
          <w:lang w:val="fi-FI"/>
        </w:rPr>
        <w:t xml:space="preserve">Etunimi Sukunimi, tehtävänimike, Avoimen tiedon keskus, Jyväskylän yliopisto, ORCID ID: </w:t>
      </w:r>
      <w:proofErr w:type="gramStart"/>
      <w:r w:rsidRPr="00AC657E">
        <w:rPr>
          <w:lang w:val="fi-FI"/>
        </w:rPr>
        <w:t>0000-0000</w:t>
      </w:r>
      <w:proofErr w:type="gramEnd"/>
      <w:r w:rsidRPr="00AC657E">
        <w:rPr>
          <w:lang w:val="fi-FI"/>
        </w:rPr>
        <w:t>-0000-0000</w:t>
      </w:r>
    </w:p>
    <w:p w14:paraId="3B31E9FC" w14:textId="77777777" w:rsidR="002D3ABA" w:rsidRPr="00AC657E" w:rsidRDefault="002D3ABA" w:rsidP="00AC657E">
      <w:pPr>
        <w:pStyle w:val="Kirjoittajat"/>
        <w:rPr>
          <w:lang w:val="fi-FI"/>
        </w:rPr>
      </w:pPr>
    </w:p>
    <w:sectPr w:rsidR="002D3ABA" w:rsidRPr="00AC657E" w:rsidSect="004E311D">
      <w:headerReference w:type="default" r:id="rId11"/>
      <w:footerReference w:type="default" r:id="rId12"/>
      <w:pgSz w:w="11906" w:h="16838" w:code="9"/>
      <w:pgMar w:top="1361" w:right="1588" w:bottom="1474" w:left="1588" w:header="90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CAF55" w14:textId="77777777" w:rsidR="004E311D" w:rsidRDefault="004E311D" w:rsidP="000F2AB0">
      <w:r>
        <w:separator/>
      </w:r>
    </w:p>
    <w:p w14:paraId="293F0DB2" w14:textId="77777777" w:rsidR="004E311D" w:rsidRDefault="004E311D"/>
  </w:endnote>
  <w:endnote w:type="continuationSeparator" w:id="0">
    <w:p w14:paraId="77A2733B" w14:textId="77777777" w:rsidR="004E311D" w:rsidRDefault="004E311D" w:rsidP="000F2AB0">
      <w:r>
        <w:continuationSeparator/>
      </w:r>
    </w:p>
    <w:p w14:paraId="2E2BA070" w14:textId="77777777" w:rsidR="004E311D" w:rsidRDefault="004E31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eo">
    <w:panose1 w:val="020F0802020204030203"/>
    <w:charset w:val="00"/>
    <w:family w:val="swiss"/>
    <w:notTrueType/>
    <w:pitch w:val="variable"/>
    <w:sig w:usb0="A00000AF" w:usb1="50006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216007"/>
      <w:docPartObj>
        <w:docPartGallery w:val="Page Numbers (Bottom of Page)"/>
        <w:docPartUnique/>
      </w:docPartObj>
    </w:sdtPr>
    <w:sdtEndPr/>
    <w:sdtContent>
      <w:p w14:paraId="2A3EA308" w14:textId="77777777" w:rsidR="005D0750" w:rsidRDefault="005D0750" w:rsidP="00B66BED">
        <w:pPr>
          <w:pStyle w:val="Alatunniste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30C2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6265E" w14:textId="77777777" w:rsidR="004E311D" w:rsidRDefault="004E311D" w:rsidP="00AC5155">
      <w:pPr>
        <w:pStyle w:val="Normaalitekstiensimminenkappale"/>
      </w:pPr>
      <w:r>
        <w:separator/>
      </w:r>
    </w:p>
    <w:p w14:paraId="16EACFD3" w14:textId="77777777" w:rsidR="004E311D" w:rsidRDefault="004E311D"/>
  </w:footnote>
  <w:footnote w:type="continuationSeparator" w:id="0">
    <w:p w14:paraId="58A3D35E" w14:textId="77777777" w:rsidR="004E311D" w:rsidRDefault="004E311D" w:rsidP="000F2AB0">
      <w:r>
        <w:continuationSeparator/>
      </w:r>
    </w:p>
    <w:p w14:paraId="1FF093B1" w14:textId="77777777" w:rsidR="004E311D" w:rsidRDefault="004E31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3F1A" w14:textId="77777777" w:rsidR="005D0750" w:rsidRDefault="005D0750">
    <w:pPr>
      <w:pStyle w:val="Yltunniste"/>
      <w:jc w:val="right"/>
    </w:pPr>
  </w:p>
  <w:p w14:paraId="72BD9B8A" w14:textId="77777777" w:rsidR="00372769" w:rsidRDefault="003727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A297D"/>
    <w:multiLevelType w:val="hybridMultilevel"/>
    <w:tmpl w:val="98BABAD4"/>
    <w:lvl w:ilvl="0" w:tplc="966C58EE">
      <w:start w:val="1"/>
      <w:numFmt w:val="decimal"/>
      <w:pStyle w:val="Numeroitulista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90465B4"/>
    <w:multiLevelType w:val="hybridMultilevel"/>
    <w:tmpl w:val="F1FE1CE0"/>
    <w:lvl w:ilvl="0" w:tplc="D8F01656">
      <w:start w:val="1"/>
      <w:numFmt w:val="bullet"/>
      <w:pStyle w:val="Luetteloteksti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3810EF4"/>
    <w:multiLevelType w:val="hybridMultilevel"/>
    <w:tmpl w:val="41025568"/>
    <w:lvl w:ilvl="0" w:tplc="0212BB3C">
      <w:start w:val="1"/>
      <w:numFmt w:val="bullet"/>
      <w:pStyle w:val="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3287F"/>
    <w:multiLevelType w:val="multilevel"/>
    <w:tmpl w:val="3446BDF6"/>
    <w:lvl w:ilvl="0">
      <w:start w:val="1"/>
      <w:numFmt w:val="decimal"/>
      <w:pStyle w:val="Otsikko1"/>
      <w:lvlText w:val="%1"/>
      <w:lvlJc w:val="left"/>
      <w:pPr>
        <w:ind w:left="8229" w:hanging="432"/>
      </w:pPr>
      <w:rPr>
        <w:rFonts w:hint="default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13335" w:hanging="576"/>
      </w:pPr>
      <w:rPr>
        <w:rFonts w:ascii="Aleo" w:hAnsi="Aleo" w:hint="default"/>
      </w:rPr>
    </w:lvl>
    <w:lvl w:ilvl="2">
      <w:start w:val="1"/>
      <w:numFmt w:val="decimal"/>
      <w:lvlText w:val="%1.%2.%3"/>
      <w:lvlJc w:val="left"/>
      <w:pPr>
        <w:ind w:left="8375" w:hanging="720"/>
      </w:pPr>
      <w:rPr>
        <w:rFonts w:hint="default"/>
      </w:rPr>
    </w:lvl>
    <w:lvl w:ilvl="3">
      <w:start w:val="1"/>
      <w:numFmt w:val="decimal"/>
      <w:pStyle w:val="Otsikko4"/>
      <w:lvlText w:val="%1.%2.%3.%4"/>
      <w:lvlJc w:val="left"/>
      <w:pPr>
        <w:ind w:left="9228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ind w:left="8663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ind w:left="8807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ind w:left="8951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ind w:left="9095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ind w:left="9239" w:hanging="1584"/>
      </w:pPr>
      <w:rPr>
        <w:rFonts w:hint="default"/>
      </w:rPr>
    </w:lvl>
  </w:abstractNum>
  <w:abstractNum w:abstractNumId="4" w15:restartNumberingAfterBreak="0">
    <w:nsid w:val="64804460"/>
    <w:multiLevelType w:val="hybridMultilevel"/>
    <w:tmpl w:val="D0421DAA"/>
    <w:lvl w:ilvl="0" w:tplc="8BF4B7E8">
      <w:start w:val="1"/>
      <w:numFmt w:val="decimal"/>
      <w:pStyle w:val="Otsikko1numeroitu"/>
      <w:lvlText w:val="%1."/>
      <w:lvlJc w:val="left"/>
      <w:pPr>
        <w:ind w:left="1080" w:hanging="360"/>
      </w:p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09524378">
    <w:abstractNumId w:val="1"/>
  </w:num>
  <w:num w:numId="2" w16cid:durableId="374549163">
    <w:abstractNumId w:val="2"/>
  </w:num>
  <w:num w:numId="3" w16cid:durableId="538278371">
    <w:abstractNumId w:val="3"/>
  </w:num>
  <w:num w:numId="4" w16cid:durableId="539172469">
    <w:abstractNumId w:val="4"/>
  </w:num>
  <w:num w:numId="5" w16cid:durableId="44138708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1304"/>
  <w:autoHyphenation/>
  <w:consecutiveHyphenLimit w:val="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11D"/>
    <w:rsid w:val="00002BF1"/>
    <w:rsid w:val="00006C90"/>
    <w:rsid w:val="000105D6"/>
    <w:rsid w:val="0001191F"/>
    <w:rsid w:val="00011D07"/>
    <w:rsid w:val="000152A5"/>
    <w:rsid w:val="0002420C"/>
    <w:rsid w:val="00027F53"/>
    <w:rsid w:val="00035B02"/>
    <w:rsid w:val="00036542"/>
    <w:rsid w:val="00036905"/>
    <w:rsid w:val="0004052D"/>
    <w:rsid w:val="000417A5"/>
    <w:rsid w:val="00043005"/>
    <w:rsid w:val="0004614C"/>
    <w:rsid w:val="000466BE"/>
    <w:rsid w:val="00047C87"/>
    <w:rsid w:val="00053209"/>
    <w:rsid w:val="00057658"/>
    <w:rsid w:val="00057FDC"/>
    <w:rsid w:val="00060A2A"/>
    <w:rsid w:val="00061D69"/>
    <w:rsid w:val="0007194F"/>
    <w:rsid w:val="00073962"/>
    <w:rsid w:val="00076102"/>
    <w:rsid w:val="00077F20"/>
    <w:rsid w:val="00082D4A"/>
    <w:rsid w:val="000860B2"/>
    <w:rsid w:val="0008616F"/>
    <w:rsid w:val="00087330"/>
    <w:rsid w:val="00091D39"/>
    <w:rsid w:val="00093217"/>
    <w:rsid w:val="000934BE"/>
    <w:rsid w:val="000937A0"/>
    <w:rsid w:val="00094AF3"/>
    <w:rsid w:val="00096ED9"/>
    <w:rsid w:val="00097F1D"/>
    <w:rsid w:val="000A1D61"/>
    <w:rsid w:val="000A23F5"/>
    <w:rsid w:val="000A4159"/>
    <w:rsid w:val="000A687E"/>
    <w:rsid w:val="000A6D8B"/>
    <w:rsid w:val="000A7B1D"/>
    <w:rsid w:val="000A7D3A"/>
    <w:rsid w:val="000B1652"/>
    <w:rsid w:val="000B389E"/>
    <w:rsid w:val="000B49A7"/>
    <w:rsid w:val="000B7C86"/>
    <w:rsid w:val="000C0692"/>
    <w:rsid w:val="000C3981"/>
    <w:rsid w:val="000C44E2"/>
    <w:rsid w:val="000C5817"/>
    <w:rsid w:val="000C67A2"/>
    <w:rsid w:val="000D0DF9"/>
    <w:rsid w:val="000D1F38"/>
    <w:rsid w:val="000D73F5"/>
    <w:rsid w:val="000E2552"/>
    <w:rsid w:val="000E59DB"/>
    <w:rsid w:val="000E78FB"/>
    <w:rsid w:val="000E7FDC"/>
    <w:rsid w:val="000F2AB0"/>
    <w:rsid w:val="000F3576"/>
    <w:rsid w:val="000F3EA0"/>
    <w:rsid w:val="00101871"/>
    <w:rsid w:val="001021B3"/>
    <w:rsid w:val="00102B34"/>
    <w:rsid w:val="0010391B"/>
    <w:rsid w:val="00103F87"/>
    <w:rsid w:val="0010608C"/>
    <w:rsid w:val="00106A64"/>
    <w:rsid w:val="00106E7F"/>
    <w:rsid w:val="00113958"/>
    <w:rsid w:val="0011641E"/>
    <w:rsid w:val="001170BC"/>
    <w:rsid w:val="00117172"/>
    <w:rsid w:val="00121CA8"/>
    <w:rsid w:val="00124AD3"/>
    <w:rsid w:val="0012674B"/>
    <w:rsid w:val="00126E4C"/>
    <w:rsid w:val="00135832"/>
    <w:rsid w:val="00135D3B"/>
    <w:rsid w:val="00140FB8"/>
    <w:rsid w:val="00141E5F"/>
    <w:rsid w:val="00142C25"/>
    <w:rsid w:val="001431E0"/>
    <w:rsid w:val="001440E2"/>
    <w:rsid w:val="00146AB8"/>
    <w:rsid w:val="00150B28"/>
    <w:rsid w:val="0015290D"/>
    <w:rsid w:val="0015390E"/>
    <w:rsid w:val="00153B4E"/>
    <w:rsid w:val="00156761"/>
    <w:rsid w:val="00156AAC"/>
    <w:rsid w:val="00162E92"/>
    <w:rsid w:val="00163DCA"/>
    <w:rsid w:val="00164E99"/>
    <w:rsid w:val="0016634E"/>
    <w:rsid w:val="00167BA6"/>
    <w:rsid w:val="0017037F"/>
    <w:rsid w:val="001709A4"/>
    <w:rsid w:val="001764E7"/>
    <w:rsid w:val="0017746D"/>
    <w:rsid w:val="00177851"/>
    <w:rsid w:val="001811DA"/>
    <w:rsid w:val="001816EF"/>
    <w:rsid w:val="0018180B"/>
    <w:rsid w:val="00181A2F"/>
    <w:rsid w:val="00185605"/>
    <w:rsid w:val="0018792A"/>
    <w:rsid w:val="00191ED6"/>
    <w:rsid w:val="00196FF8"/>
    <w:rsid w:val="00197773"/>
    <w:rsid w:val="001A0B76"/>
    <w:rsid w:val="001A197A"/>
    <w:rsid w:val="001A1DED"/>
    <w:rsid w:val="001A2878"/>
    <w:rsid w:val="001A3A18"/>
    <w:rsid w:val="001A709D"/>
    <w:rsid w:val="001B2620"/>
    <w:rsid w:val="001B3747"/>
    <w:rsid w:val="001B4FFA"/>
    <w:rsid w:val="001B62E2"/>
    <w:rsid w:val="001B6B25"/>
    <w:rsid w:val="001B7EF8"/>
    <w:rsid w:val="001C10E1"/>
    <w:rsid w:val="001C25A0"/>
    <w:rsid w:val="001C2FC0"/>
    <w:rsid w:val="001C3617"/>
    <w:rsid w:val="001C63D2"/>
    <w:rsid w:val="001C7CDD"/>
    <w:rsid w:val="001D0214"/>
    <w:rsid w:val="001D0A89"/>
    <w:rsid w:val="001D6685"/>
    <w:rsid w:val="001E108F"/>
    <w:rsid w:val="001E1764"/>
    <w:rsid w:val="001E1C47"/>
    <w:rsid w:val="001E6224"/>
    <w:rsid w:val="001F0112"/>
    <w:rsid w:val="001F035A"/>
    <w:rsid w:val="001F073B"/>
    <w:rsid w:val="001F16F2"/>
    <w:rsid w:val="001F1C1D"/>
    <w:rsid w:val="001F2D49"/>
    <w:rsid w:val="001F2F9D"/>
    <w:rsid w:val="001F457A"/>
    <w:rsid w:val="001F54DE"/>
    <w:rsid w:val="001F6717"/>
    <w:rsid w:val="00202889"/>
    <w:rsid w:val="002034D1"/>
    <w:rsid w:val="002040E7"/>
    <w:rsid w:val="00206ECD"/>
    <w:rsid w:val="00211608"/>
    <w:rsid w:val="002143F2"/>
    <w:rsid w:val="00215F8E"/>
    <w:rsid w:val="002167F7"/>
    <w:rsid w:val="0022545F"/>
    <w:rsid w:val="002316E5"/>
    <w:rsid w:val="002323B6"/>
    <w:rsid w:val="00234718"/>
    <w:rsid w:val="0023549D"/>
    <w:rsid w:val="002357C9"/>
    <w:rsid w:val="002452A7"/>
    <w:rsid w:val="00246BE6"/>
    <w:rsid w:val="00250374"/>
    <w:rsid w:val="00253AB4"/>
    <w:rsid w:val="00254A51"/>
    <w:rsid w:val="00255368"/>
    <w:rsid w:val="0025786F"/>
    <w:rsid w:val="002606D2"/>
    <w:rsid w:val="0026221C"/>
    <w:rsid w:val="00263B40"/>
    <w:rsid w:val="00265190"/>
    <w:rsid w:val="00265D0D"/>
    <w:rsid w:val="002661DF"/>
    <w:rsid w:val="00266482"/>
    <w:rsid w:val="002718E6"/>
    <w:rsid w:val="00272FCF"/>
    <w:rsid w:val="002764C9"/>
    <w:rsid w:val="00277A51"/>
    <w:rsid w:val="002837FF"/>
    <w:rsid w:val="002909E3"/>
    <w:rsid w:val="0029115D"/>
    <w:rsid w:val="002916B6"/>
    <w:rsid w:val="002920EA"/>
    <w:rsid w:val="0029212C"/>
    <w:rsid w:val="0029656F"/>
    <w:rsid w:val="002A1298"/>
    <w:rsid w:val="002A4051"/>
    <w:rsid w:val="002B23AF"/>
    <w:rsid w:val="002B3806"/>
    <w:rsid w:val="002B488A"/>
    <w:rsid w:val="002B57F3"/>
    <w:rsid w:val="002B760D"/>
    <w:rsid w:val="002C1FA1"/>
    <w:rsid w:val="002C33C7"/>
    <w:rsid w:val="002C494B"/>
    <w:rsid w:val="002C4AD9"/>
    <w:rsid w:val="002C5C6F"/>
    <w:rsid w:val="002D15C9"/>
    <w:rsid w:val="002D2C13"/>
    <w:rsid w:val="002D3ABA"/>
    <w:rsid w:val="002D3F3E"/>
    <w:rsid w:val="002E0EF2"/>
    <w:rsid w:val="002E4934"/>
    <w:rsid w:val="002E5878"/>
    <w:rsid w:val="002E60DF"/>
    <w:rsid w:val="002E691F"/>
    <w:rsid w:val="002E6A6F"/>
    <w:rsid w:val="002E7CEB"/>
    <w:rsid w:val="002F0A47"/>
    <w:rsid w:val="002F2175"/>
    <w:rsid w:val="002F24B2"/>
    <w:rsid w:val="002F3EB7"/>
    <w:rsid w:val="002F4010"/>
    <w:rsid w:val="002F6445"/>
    <w:rsid w:val="002F7CCB"/>
    <w:rsid w:val="0030578F"/>
    <w:rsid w:val="003059A3"/>
    <w:rsid w:val="00307737"/>
    <w:rsid w:val="00307DDD"/>
    <w:rsid w:val="0031321D"/>
    <w:rsid w:val="00313EE7"/>
    <w:rsid w:val="003147FA"/>
    <w:rsid w:val="00314B36"/>
    <w:rsid w:val="00317BF9"/>
    <w:rsid w:val="003205D5"/>
    <w:rsid w:val="00324602"/>
    <w:rsid w:val="00325840"/>
    <w:rsid w:val="00325B71"/>
    <w:rsid w:val="0033020E"/>
    <w:rsid w:val="0033505C"/>
    <w:rsid w:val="0034255B"/>
    <w:rsid w:val="0034375E"/>
    <w:rsid w:val="00345210"/>
    <w:rsid w:val="00347858"/>
    <w:rsid w:val="00347B0F"/>
    <w:rsid w:val="00350F57"/>
    <w:rsid w:val="003540E2"/>
    <w:rsid w:val="003547E5"/>
    <w:rsid w:val="00356193"/>
    <w:rsid w:val="003616F1"/>
    <w:rsid w:val="00363528"/>
    <w:rsid w:val="0036469A"/>
    <w:rsid w:val="00365079"/>
    <w:rsid w:val="00367F25"/>
    <w:rsid w:val="00372333"/>
    <w:rsid w:val="00372769"/>
    <w:rsid w:val="00374ECD"/>
    <w:rsid w:val="00375776"/>
    <w:rsid w:val="00376568"/>
    <w:rsid w:val="003805DC"/>
    <w:rsid w:val="00381C0C"/>
    <w:rsid w:val="0038210E"/>
    <w:rsid w:val="00385005"/>
    <w:rsid w:val="003866D6"/>
    <w:rsid w:val="00395E3A"/>
    <w:rsid w:val="00396AA6"/>
    <w:rsid w:val="003A030D"/>
    <w:rsid w:val="003A065C"/>
    <w:rsid w:val="003A0C4B"/>
    <w:rsid w:val="003A2651"/>
    <w:rsid w:val="003A2E0C"/>
    <w:rsid w:val="003A71DD"/>
    <w:rsid w:val="003A7462"/>
    <w:rsid w:val="003B36FF"/>
    <w:rsid w:val="003B448E"/>
    <w:rsid w:val="003B6194"/>
    <w:rsid w:val="003C157A"/>
    <w:rsid w:val="003C7333"/>
    <w:rsid w:val="003D24D4"/>
    <w:rsid w:val="003D24DD"/>
    <w:rsid w:val="003D4CA1"/>
    <w:rsid w:val="003D5679"/>
    <w:rsid w:val="003D60F5"/>
    <w:rsid w:val="003D7FF7"/>
    <w:rsid w:val="003E09EF"/>
    <w:rsid w:val="003E0A96"/>
    <w:rsid w:val="003F50BD"/>
    <w:rsid w:val="003F75AD"/>
    <w:rsid w:val="00401CAA"/>
    <w:rsid w:val="0040534B"/>
    <w:rsid w:val="00406D7F"/>
    <w:rsid w:val="00410A2D"/>
    <w:rsid w:val="0041369A"/>
    <w:rsid w:val="00414310"/>
    <w:rsid w:val="00414541"/>
    <w:rsid w:val="00417BD4"/>
    <w:rsid w:val="00421AF3"/>
    <w:rsid w:val="00424969"/>
    <w:rsid w:val="004259A4"/>
    <w:rsid w:val="00434B89"/>
    <w:rsid w:val="0043534D"/>
    <w:rsid w:val="00435B40"/>
    <w:rsid w:val="0043734B"/>
    <w:rsid w:val="00437DAC"/>
    <w:rsid w:val="004400B8"/>
    <w:rsid w:val="00450A91"/>
    <w:rsid w:val="00453C5C"/>
    <w:rsid w:val="00454723"/>
    <w:rsid w:val="00454CDB"/>
    <w:rsid w:val="00456A60"/>
    <w:rsid w:val="004608A8"/>
    <w:rsid w:val="0046125B"/>
    <w:rsid w:val="004635F0"/>
    <w:rsid w:val="00465AD4"/>
    <w:rsid w:val="004667E0"/>
    <w:rsid w:val="004678F7"/>
    <w:rsid w:val="00472138"/>
    <w:rsid w:val="004725FB"/>
    <w:rsid w:val="004752E4"/>
    <w:rsid w:val="0047783D"/>
    <w:rsid w:val="00481DB7"/>
    <w:rsid w:val="00485103"/>
    <w:rsid w:val="004862EB"/>
    <w:rsid w:val="004865E4"/>
    <w:rsid w:val="00492BA7"/>
    <w:rsid w:val="004A09D2"/>
    <w:rsid w:val="004A3B2F"/>
    <w:rsid w:val="004A65F9"/>
    <w:rsid w:val="004A7A94"/>
    <w:rsid w:val="004A7CE3"/>
    <w:rsid w:val="004B13AF"/>
    <w:rsid w:val="004B3BF2"/>
    <w:rsid w:val="004B7AC4"/>
    <w:rsid w:val="004C5137"/>
    <w:rsid w:val="004C545D"/>
    <w:rsid w:val="004D1F15"/>
    <w:rsid w:val="004D60CB"/>
    <w:rsid w:val="004E0738"/>
    <w:rsid w:val="004E0E6D"/>
    <w:rsid w:val="004E230F"/>
    <w:rsid w:val="004E2791"/>
    <w:rsid w:val="004E311D"/>
    <w:rsid w:val="004E54B0"/>
    <w:rsid w:val="004F3903"/>
    <w:rsid w:val="004F5562"/>
    <w:rsid w:val="005079C0"/>
    <w:rsid w:val="00507BDA"/>
    <w:rsid w:val="005130F1"/>
    <w:rsid w:val="00515F81"/>
    <w:rsid w:val="00516414"/>
    <w:rsid w:val="00516A33"/>
    <w:rsid w:val="00525BA9"/>
    <w:rsid w:val="00526850"/>
    <w:rsid w:val="0052794F"/>
    <w:rsid w:val="00533297"/>
    <w:rsid w:val="0054054C"/>
    <w:rsid w:val="005449CA"/>
    <w:rsid w:val="00544A6A"/>
    <w:rsid w:val="00545991"/>
    <w:rsid w:val="00551140"/>
    <w:rsid w:val="005517E5"/>
    <w:rsid w:val="00551E6B"/>
    <w:rsid w:val="00552085"/>
    <w:rsid w:val="00562297"/>
    <w:rsid w:val="00565BE9"/>
    <w:rsid w:val="00571143"/>
    <w:rsid w:val="00574FDB"/>
    <w:rsid w:val="005771A8"/>
    <w:rsid w:val="00580C4C"/>
    <w:rsid w:val="00581CD9"/>
    <w:rsid w:val="00584B17"/>
    <w:rsid w:val="00586B3A"/>
    <w:rsid w:val="00593163"/>
    <w:rsid w:val="00595E19"/>
    <w:rsid w:val="005969F2"/>
    <w:rsid w:val="005A0930"/>
    <w:rsid w:val="005B007B"/>
    <w:rsid w:val="005B10CE"/>
    <w:rsid w:val="005B16DC"/>
    <w:rsid w:val="005B4207"/>
    <w:rsid w:val="005B4FCB"/>
    <w:rsid w:val="005B721C"/>
    <w:rsid w:val="005C0AD8"/>
    <w:rsid w:val="005C187B"/>
    <w:rsid w:val="005C3A45"/>
    <w:rsid w:val="005C49EF"/>
    <w:rsid w:val="005D0750"/>
    <w:rsid w:val="005D108A"/>
    <w:rsid w:val="005D1211"/>
    <w:rsid w:val="005D18B9"/>
    <w:rsid w:val="005D4875"/>
    <w:rsid w:val="005E13AF"/>
    <w:rsid w:val="005E14FE"/>
    <w:rsid w:val="005E4273"/>
    <w:rsid w:val="005F0F10"/>
    <w:rsid w:val="005F16F7"/>
    <w:rsid w:val="005F2600"/>
    <w:rsid w:val="005F3C37"/>
    <w:rsid w:val="005F4BB2"/>
    <w:rsid w:val="005F69A0"/>
    <w:rsid w:val="005F741B"/>
    <w:rsid w:val="00604C94"/>
    <w:rsid w:val="00611C45"/>
    <w:rsid w:val="006129AC"/>
    <w:rsid w:val="00621CFF"/>
    <w:rsid w:val="00631D03"/>
    <w:rsid w:val="006335FC"/>
    <w:rsid w:val="006342A3"/>
    <w:rsid w:val="006357C4"/>
    <w:rsid w:val="00635A30"/>
    <w:rsid w:val="00637BF1"/>
    <w:rsid w:val="00637E18"/>
    <w:rsid w:val="0064028E"/>
    <w:rsid w:val="00642986"/>
    <w:rsid w:val="00643F29"/>
    <w:rsid w:val="006442F2"/>
    <w:rsid w:val="00647C09"/>
    <w:rsid w:val="006514C9"/>
    <w:rsid w:val="006520A7"/>
    <w:rsid w:val="00652410"/>
    <w:rsid w:val="0065327B"/>
    <w:rsid w:val="006605B8"/>
    <w:rsid w:val="00670733"/>
    <w:rsid w:val="00672237"/>
    <w:rsid w:val="00672FDB"/>
    <w:rsid w:val="00673EE8"/>
    <w:rsid w:val="006758ED"/>
    <w:rsid w:val="006763DC"/>
    <w:rsid w:val="006768DB"/>
    <w:rsid w:val="00680B21"/>
    <w:rsid w:val="00682865"/>
    <w:rsid w:val="0068388C"/>
    <w:rsid w:val="006842D6"/>
    <w:rsid w:val="00684A8A"/>
    <w:rsid w:val="00685648"/>
    <w:rsid w:val="00686F93"/>
    <w:rsid w:val="0069149F"/>
    <w:rsid w:val="0069252E"/>
    <w:rsid w:val="006A027D"/>
    <w:rsid w:val="006A7221"/>
    <w:rsid w:val="006B032A"/>
    <w:rsid w:val="006B24E2"/>
    <w:rsid w:val="006B3BA6"/>
    <w:rsid w:val="006C1028"/>
    <w:rsid w:val="006C196E"/>
    <w:rsid w:val="006C3379"/>
    <w:rsid w:val="006C3F1E"/>
    <w:rsid w:val="006C48D5"/>
    <w:rsid w:val="006C5821"/>
    <w:rsid w:val="006C5EE1"/>
    <w:rsid w:val="006D188F"/>
    <w:rsid w:val="006D42D7"/>
    <w:rsid w:val="006E3793"/>
    <w:rsid w:val="006E621A"/>
    <w:rsid w:val="006E7257"/>
    <w:rsid w:val="006E7A4B"/>
    <w:rsid w:val="006E7BC8"/>
    <w:rsid w:val="006E7EF6"/>
    <w:rsid w:val="006F4089"/>
    <w:rsid w:val="00700431"/>
    <w:rsid w:val="00704776"/>
    <w:rsid w:val="00707D9F"/>
    <w:rsid w:val="00707EA1"/>
    <w:rsid w:val="00712537"/>
    <w:rsid w:val="00713046"/>
    <w:rsid w:val="00713C87"/>
    <w:rsid w:val="0071513C"/>
    <w:rsid w:val="00717D87"/>
    <w:rsid w:val="0072212D"/>
    <w:rsid w:val="00723A1F"/>
    <w:rsid w:val="00731D9B"/>
    <w:rsid w:val="0073333C"/>
    <w:rsid w:val="0073597B"/>
    <w:rsid w:val="0074304B"/>
    <w:rsid w:val="00745F6B"/>
    <w:rsid w:val="00747ADB"/>
    <w:rsid w:val="00750150"/>
    <w:rsid w:val="00753D91"/>
    <w:rsid w:val="00756BB3"/>
    <w:rsid w:val="00756FFC"/>
    <w:rsid w:val="00761390"/>
    <w:rsid w:val="00763764"/>
    <w:rsid w:val="0076409D"/>
    <w:rsid w:val="0077076B"/>
    <w:rsid w:val="0077139C"/>
    <w:rsid w:val="007713DA"/>
    <w:rsid w:val="00771424"/>
    <w:rsid w:val="00771516"/>
    <w:rsid w:val="00777816"/>
    <w:rsid w:val="00781432"/>
    <w:rsid w:val="00784D0A"/>
    <w:rsid w:val="00785BE6"/>
    <w:rsid w:val="00790D20"/>
    <w:rsid w:val="00790E11"/>
    <w:rsid w:val="00794CA9"/>
    <w:rsid w:val="007977E2"/>
    <w:rsid w:val="007A044D"/>
    <w:rsid w:val="007A090C"/>
    <w:rsid w:val="007A3C3C"/>
    <w:rsid w:val="007A3F5C"/>
    <w:rsid w:val="007A74EC"/>
    <w:rsid w:val="007B3119"/>
    <w:rsid w:val="007B4FE4"/>
    <w:rsid w:val="007B66FE"/>
    <w:rsid w:val="007B7594"/>
    <w:rsid w:val="007C07A8"/>
    <w:rsid w:val="007C1372"/>
    <w:rsid w:val="007C26BE"/>
    <w:rsid w:val="007C4E88"/>
    <w:rsid w:val="007C64FE"/>
    <w:rsid w:val="007C77F4"/>
    <w:rsid w:val="007D2C3A"/>
    <w:rsid w:val="007D3D94"/>
    <w:rsid w:val="007D6126"/>
    <w:rsid w:val="007D6A3A"/>
    <w:rsid w:val="007D7158"/>
    <w:rsid w:val="007D7D0F"/>
    <w:rsid w:val="007F52F4"/>
    <w:rsid w:val="00802A85"/>
    <w:rsid w:val="0080352B"/>
    <w:rsid w:val="00807A93"/>
    <w:rsid w:val="00813BB1"/>
    <w:rsid w:val="008164CB"/>
    <w:rsid w:val="00816A1A"/>
    <w:rsid w:val="00820845"/>
    <w:rsid w:val="00820D98"/>
    <w:rsid w:val="008274D7"/>
    <w:rsid w:val="008279E2"/>
    <w:rsid w:val="008308FB"/>
    <w:rsid w:val="00830F6A"/>
    <w:rsid w:val="00832709"/>
    <w:rsid w:val="00835026"/>
    <w:rsid w:val="0083539D"/>
    <w:rsid w:val="00840758"/>
    <w:rsid w:val="00843AD9"/>
    <w:rsid w:val="00846DD8"/>
    <w:rsid w:val="00847E7B"/>
    <w:rsid w:val="008507C5"/>
    <w:rsid w:val="00851537"/>
    <w:rsid w:val="00851A5C"/>
    <w:rsid w:val="00853755"/>
    <w:rsid w:val="00853E83"/>
    <w:rsid w:val="0085618C"/>
    <w:rsid w:val="008561C4"/>
    <w:rsid w:val="008573DB"/>
    <w:rsid w:val="008654D5"/>
    <w:rsid w:val="008672A4"/>
    <w:rsid w:val="00880A6F"/>
    <w:rsid w:val="00882C15"/>
    <w:rsid w:val="008857E8"/>
    <w:rsid w:val="00886060"/>
    <w:rsid w:val="008915A3"/>
    <w:rsid w:val="00894BD1"/>
    <w:rsid w:val="0089605F"/>
    <w:rsid w:val="008A3AF1"/>
    <w:rsid w:val="008A7086"/>
    <w:rsid w:val="008B02E7"/>
    <w:rsid w:val="008B1419"/>
    <w:rsid w:val="008B4549"/>
    <w:rsid w:val="008B4808"/>
    <w:rsid w:val="008B4DB0"/>
    <w:rsid w:val="008B6489"/>
    <w:rsid w:val="008B75D0"/>
    <w:rsid w:val="008C07C2"/>
    <w:rsid w:val="008C0CF7"/>
    <w:rsid w:val="008C2837"/>
    <w:rsid w:val="008C3E93"/>
    <w:rsid w:val="008C3FAC"/>
    <w:rsid w:val="008D11D6"/>
    <w:rsid w:val="008D18B5"/>
    <w:rsid w:val="008D26EA"/>
    <w:rsid w:val="008D3017"/>
    <w:rsid w:val="008D3A59"/>
    <w:rsid w:val="008D3C42"/>
    <w:rsid w:val="008E12E4"/>
    <w:rsid w:val="008E3CD1"/>
    <w:rsid w:val="008E4F29"/>
    <w:rsid w:val="008F2632"/>
    <w:rsid w:val="008F273D"/>
    <w:rsid w:val="00900155"/>
    <w:rsid w:val="009006B3"/>
    <w:rsid w:val="0090193D"/>
    <w:rsid w:val="009033F3"/>
    <w:rsid w:val="009038CD"/>
    <w:rsid w:val="009121AA"/>
    <w:rsid w:val="00913A01"/>
    <w:rsid w:val="00921A6E"/>
    <w:rsid w:val="009259BB"/>
    <w:rsid w:val="00925F2E"/>
    <w:rsid w:val="00926AAC"/>
    <w:rsid w:val="00933104"/>
    <w:rsid w:val="00941515"/>
    <w:rsid w:val="00943222"/>
    <w:rsid w:val="00943BCC"/>
    <w:rsid w:val="0094600D"/>
    <w:rsid w:val="009463D3"/>
    <w:rsid w:val="009466F9"/>
    <w:rsid w:val="0094797F"/>
    <w:rsid w:val="00947DBD"/>
    <w:rsid w:val="009523EC"/>
    <w:rsid w:val="00957194"/>
    <w:rsid w:val="00960A64"/>
    <w:rsid w:val="00963885"/>
    <w:rsid w:val="009639F2"/>
    <w:rsid w:val="00972AC4"/>
    <w:rsid w:val="0097373D"/>
    <w:rsid w:val="00974DE3"/>
    <w:rsid w:val="00975442"/>
    <w:rsid w:val="00975ECE"/>
    <w:rsid w:val="00976EF4"/>
    <w:rsid w:val="00976F12"/>
    <w:rsid w:val="00980E28"/>
    <w:rsid w:val="009842C9"/>
    <w:rsid w:val="00984D5F"/>
    <w:rsid w:val="00984EAB"/>
    <w:rsid w:val="009858F4"/>
    <w:rsid w:val="00990F60"/>
    <w:rsid w:val="00992A34"/>
    <w:rsid w:val="00992FC4"/>
    <w:rsid w:val="00994710"/>
    <w:rsid w:val="00995248"/>
    <w:rsid w:val="00995C44"/>
    <w:rsid w:val="00997233"/>
    <w:rsid w:val="009A4C3B"/>
    <w:rsid w:val="009A6198"/>
    <w:rsid w:val="009A6DD5"/>
    <w:rsid w:val="009A78E3"/>
    <w:rsid w:val="009B087A"/>
    <w:rsid w:val="009B17BF"/>
    <w:rsid w:val="009B5137"/>
    <w:rsid w:val="009B72BA"/>
    <w:rsid w:val="009C029C"/>
    <w:rsid w:val="009C0C8E"/>
    <w:rsid w:val="009C16BF"/>
    <w:rsid w:val="009C3D9C"/>
    <w:rsid w:val="009C5E91"/>
    <w:rsid w:val="009C7AFA"/>
    <w:rsid w:val="009C7C25"/>
    <w:rsid w:val="009D1D09"/>
    <w:rsid w:val="009D397D"/>
    <w:rsid w:val="009D4CB9"/>
    <w:rsid w:val="009D67EF"/>
    <w:rsid w:val="009F069C"/>
    <w:rsid w:val="009F1798"/>
    <w:rsid w:val="009F4426"/>
    <w:rsid w:val="009F525A"/>
    <w:rsid w:val="009F563D"/>
    <w:rsid w:val="00A01151"/>
    <w:rsid w:val="00A075AD"/>
    <w:rsid w:val="00A115D7"/>
    <w:rsid w:val="00A116B2"/>
    <w:rsid w:val="00A11D32"/>
    <w:rsid w:val="00A130C2"/>
    <w:rsid w:val="00A152BA"/>
    <w:rsid w:val="00A160EF"/>
    <w:rsid w:val="00A17653"/>
    <w:rsid w:val="00A21DE8"/>
    <w:rsid w:val="00A2319A"/>
    <w:rsid w:val="00A23A65"/>
    <w:rsid w:val="00A252F6"/>
    <w:rsid w:val="00A26B3A"/>
    <w:rsid w:val="00A27380"/>
    <w:rsid w:val="00A336AE"/>
    <w:rsid w:val="00A33894"/>
    <w:rsid w:val="00A340C9"/>
    <w:rsid w:val="00A36DC0"/>
    <w:rsid w:val="00A4167E"/>
    <w:rsid w:val="00A41866"/>
    <w:rsid w:val="00A42BB6"/>
    <w:rsid w:val="00A449EB"/>
    <w:rsid w:val="00A451BE"/>
    <w:rsid w:val="00A56A00"/>
    <w:rsid w:val="00A60110"/>
    <w:rsid w:val="00A602BE"/>
    <w:rsid w:val="00A705DC"/>
    <w:rsid w:val="00A719C7"/>
    <w:rsid w:val="00A73842"/>
    <w:rsid w:val="00A75133"/>
    <w:rsid w:val="00A775D9"/>
    <w:rsid w:val="00A836D1"/>
    <w:rsid w:val="00A92785"/>
    <w:rsid w:val="00A945CA"/>
    <w:rsid w:val="00A96382"/>
    <w:rsid w:val="00AA01DF"/>
    <w:rsid w:val="00AA0CA2"/>
    <w:rsid w:val="00AA3008"/>
    <w:rsid w:val="00AA3046"/>
    <w:rsid w:val="00AA4B5C"/>
    <w:rsid w:val="00AA68CC"/>
    <w:rsid w:val="00AA6EF9"/>
    <w:rsid w:val="00AA6F3E"/>
    <w:rsid w:val="00AA70E3"/>
    <w:rsid w:val="00AB50BC"/>
    <w:rsid w:val="00AB5197"/>
    <w:rsid w:val="00AB5801"/>
    <w:rsid w:val="00AB75FA"/>
    <w:rsid w:val="00AC2602"/>
    <w:rsid w:val="00AC2F78"/>
    <w:rsid w:val="00AC5155"/>
    <w:rsid w:val="00AC60D9"/>
    <w:rsid w:val="00AC657E"/>
    <w:rsid w:val="00AC6BC8"/>
    <w:rsid w:val="00AC72AC"/>
    <w:rsid w:val="00AD46FA"/>
    <w:rsid w:val="00AD4A45"/>
    <w:rsid w:val="00AD512B"/>
    <w:rsid w:val="00AD6797"/>
    <w:rsid w:val="00AD7471"/>
    <w:rsid w:val="00AE2AE6"/>
    <w:rsid w:val="00AE2FA7"/>
    <w:rsid w:val="00AE3CF5"/>
    <w:rsid w:val="00AE3DC1"/>
    <w:rsid w:val="00AE58EB"/>
    <w:rsid w:val="00AE5F5C"/>
    <w:rsid w:val="00AF4511"/>
    <w:rsid w:val="00AF4527"/>
    <w:rsid w:val="00AF534E"/>
    <w:rsid w:val="00B0021C"/>
    <w:rsid w:val="00B015EC"/>
    <w:rsid w:val="00B045C7"/>
    <w:rsid w:val="00B04E72"/>
    <w:rsid w:val="00B067CE"/>
    <w:rsid w:val="00B07718"/>
    <w:rsid w:val="00B102FE"/>
    <w:rsid w:val="00B11910"/>
    <w:rsid w:val="00B13ECD"/>
    <w:rsid w:val="00B15646"/>
    <w:rsid w:val="00B205C5"/>
    <w:rsid w:val="00B23BFE"/>
    <w:rsid w:val="00B25595"/>
    <w:rsid w:val="00B277B0"/>
    <w:rsid w:val="00B31449"/>
    <w:rsid w:val="00B3410B"/>
    <w:rsid w:val="00B46195"/>
    <w:rsid w:val="00B468C7"/>
    <w:rsid w:val="00B46CF9"/>
    <w:rsid w:val="00B47687"/>
    <w:rsid w:val="00B479F8"/>
    <w:rsid w:val="00B47BF3"/>
    <w:rsid w:val="00B50D3A"/>
    <w:rsid w:val="00B539A8"/>
    <w:rsid w:val="00B55AB4"/>
    <w:rsid w:val="00B57CE6"/>
    <w:rsid w:val="00B57E78"/>
    <w:rsid w:val="00B631CC"/>
    <w:rsid w:val="00B6499C"/>
    <w:rsid w:val="00B65543"/>
    <w:rsid w:val="00B66BED"/>
    <w:rsid w:val="00B726CB"/>
    <w:rsid w:val="00B76B16"/>
    <w:rsid w:val="00B80014"/>
    <w:rsid w:val="00B84D83"/>
    <w:rsid w:val="00B84FDD"/>
    <w:rsid w:val="00B86530"/>
    <w:rsid w:val="00B87A2F"/>
    <w:rsid w:val="00B91C44"/>
    <w:rsid w:val="00B91D18"/>
    <w:rsid w:val="00B9506E"/>
    <w:rsid w:val="00BA45A3"/>
    <w:rsid w:val="00BA69E0"/>
    <w:rsid w:val="00BA6E3F"/>
    <w:rsid w:val="00BA72DF"/>
    <w:rsid w:val="00BA734C"/>
    <w:rsid w:val="00BA7B3F"/>
    <w:rsid w:val="00BB528A"/>
    <w:rsid w:val="00BB5415"/>
    <w:rsid w:val="00BB682D"/>
    <w:rsid w:val="00BB79CF"/>
    <w:rsid w:val="00BC014E"/>
    <w:rsid w:val="00BD353F"/>
    <w:rsid w:val="00BD4B94"/>
    <w:rsid w:val="00BD594B"/>
    <w:rsid w:val="00BD6530"/>
    <w:rsid w:val="00BD7E43"/>
    <w:rsid w:val="00BE2F17"/>
    <w:rsid w:val="00BE3B26"/>
    <w:rsid w:val="00BE58B7"/>
    <w:rsid w:val="00BF0FB3"/>
    <w:rsid w:val="00BF326B"/>
    <w:rsid w:val="00BF35F7"/>
    <w:rsid w:val="00BF536B"/>
    <w:rsid w:val="00BF7627"/>
    <w:rsid w:val="00C00AFE"/>
    <w:rsid w:val="00C10940"/>
    <w:rsid w:val="00C1257E"/>
    <w:rsid w:val="00C140C4"/>
    <w:rsid w:val="00C16D45"/>
    <w:rsid w:val="00C17840"/>
    <w:rsid w:val="00C17E4E"/>
    <w:rsid w:val="00C22C1A"/>
    <w:rsid w:val="00C27484"/>
    <w:rsid w:val="00C27DC0"/>
    <w:rsid w:val="00C31E77"/>
    <w:rsid w:val="00C34867"/>
    <w:rsid w:val="00C36FD2"/>
    <w:rsid w:val="00C41C72"/>
    <w:rsid w:val="00C51248"/>
    <w:rsid w:val="00C517A3"/>
    <w:rsid w:val="00C51926"/>
    <w:rsid w:val="00C53BCB"/>
    <w:rsid w:val="00C53C06"/>
    <w:rsid w:val="00C602CB"/>
    <w:rsid w:val="00C63812"/>
    <w:rsid w:val="00C6506C"/>
    <w:rsid w:val="00C65375"/>
    <w:rsid w:val="00C6642A"/>
    <w:rsid w:val="00C710B1"/>
    <w:rsid w:val="00C7786E"/>
    <w:rsid w:val="00C84546"/>
    <w:rsid w:val="00C9082D"/>
    <w:rsid w:val="00C97011"/>
    <w:rsid w:val="00CA2159"/>
    <w:rsid w:val="00CA297B"/>
    <w:rsid w:val="00CA52C0"/>
    <w:rsid w:val="00CB02F5"/>
    <w:rsid w:val="00CB13C3"/>
    <w:rsid w:val="00CB50A8"/>
    <w:rsid w:val="00CB5A78"/>
    <w:rsid w:val="00CB5B97"/>
    <w:rsid w:val="00CC112A"/>
    <w:rsid w:val="00CC400F"/>
    <w:rsid w:val="00CC43BE"/>
    <w:rsid w:val="00CC6B1E"/>
    <w:rsid w:val="00CD296F"/>
    <w:rsid w:val="00CD341D"/>
    <w:rsid w:val="00CD3A00"/>
    <w:rsid w:val="00CD3A19"/>
    <w:rsid w:val="00CD4AA5"/>
    <w:rsid w:val="00CD706A"/>
    <w:rsid w:val="00CE4901"/>
    <w:rsid w:val="00CE7006"/>
    <w:rsid w:val="00CE7103"/>
    <w:rsid w:val="00CE7436"/>
    <w:rsid w:val="00CF408F"/>
    <w:rsid w:val="00CF46FE"/>
    <w:rsid w:val="00CF7DD8"/>
    <w:rsid w:val="00D00F13"/>
    <w:rsid w:val="00D02218"/>
    <w:rsid w:val="00D069AB"/>
    <w:rsid w:val="00D12E3E"/>
    <w:rsid w:val="00D131FB"/>
    <w:rsid w:val="00D1462D"/>
    <w:rsid w:val="00D16AB3"/>
    <w:rsid w:val="00D20E4B"/>
    <w:rsid w:val="00D23DDF"/>
    <w:rsid w:val="00D25E4A"/>
    <w:rsid w:val="00D26CFE"/>
    <w:rsid w:val="00D27C19"/>
    <w:rsid w:val="00D31524"/>
    <w:rsid w:val="00D32237"/>
    <w:rsid w:val="00D4216C"/>
    <w:rsid w:val="00D450CF"/>
    <w:rsid w:val="00D46E57"/>
    <w:rsid w:val="00D61582"/>
    <w:rsid w:val="00D61587"/>
    <w:rsid w:val="00D674B6"/>
    <w:rsid w:val="00D72E6B"/>
    <w:rsid w:val="00D75288"/>
    <w:rsid w:val="00D8064E"/>
    <w:rsid w:val="00D8393D"/>
    <w:rsid w:val="00D83CE5"/>
    <w:rsid w:val="00D90258"/>
    <w:rsid w:val="00D90857"/>
    <w:rsid w:val="00D90D26"/>
    <w:rsid w:val="00D95693"/>
    <w:rsid w:val="00D97235"/>
    <w:rsid w:val="00DA0FE0"/>
    <w:rsid w:val="00DA49FF"/>
    <w:rsid w:val="00DA5ED3"/>
    <w:rsid w:val="00DB083B"/>
    <w:rsid w:val="00DB173F"/>
    <w:rsid w:val="00DB26C0"/>
    <w:rsid w:val="00DB26F7"/>
    <w:rsid w:val="00DB5F01"/>
    <w:rsid w:val="00DB63A7"/>
    <w:rsid w:val="00DC0BD8"/>
    <w:rsid w:val="00DC601D"/>
    <w:rsid w:val="00DC7D3B"/>
    <w:rsid w:val="00DD041A"/>
    <w:rsid w:val="00DD144F"/>
    <w:rsid w:val="00DD1F11"/>
    <w:rsid w:val="00DD2F56"/>
    <w:rsid w:val="00DD32A8"/>
    <w:rsid w:val="00DD3804"/>
    <w:rsid w:val="00DD3FBB"/>
    <w:rsid w:val="00DE085B"/>
    <w:rsid w:val="00DE2D64"/>
    <w:rsid w:val="00DE358E"/>
    <w:rsid w:val="00DE3FBF"/>
    <w:rsid w:val="00DE40D6"/>
    <w:rsid w:val="00DE602E"/>
    <w:rsid w:val="00DF3F44"/>
    <w:rsid w:val="00DF6FB9"/>
    <w:rsid w:val="00E00FCE"/>
    <w:rsid w:val="00E01A80"/>
    <w:rsid w:val="00E037B9"/>
    <w:rsid w:val="00E0489E"/>
    <w:rsid w:val="00E10924"/>
    <w:rsid w:val="00E11FA1"/>
    <w:rsid w:val="00E138D4"/>
    <w:rsid w:val="00E214EE"/>
    <w:rsid w:val="00E2342F"/>
    <w:rsid w:val="00E23B9F"/>
    <w:rsid w:val="00E25528"/>
    <w:rsid w:val="00E3053E"/>
    <w:rsid w:val="00E35F42"/>
    <w:rsid w:val="00E36DD4"/>
    <w:rsid w:val="00E37297"/>
    <w:rsid w:val="00E37EB6"/>
    <w:rsid w:val="00E404C8"/>
    <w:rsid w:val="00E42C61"/>
    <w:rsid w:val="00E43184"/>
    <w:rsid w:val="00E43730"/>
    <w:rsid w:val="00E44826"/>
    <w:rsid w:val="00E46124"/>
    <w:rsid w:val="00E53B1C"/>
    <w:rsid w:val="00E6141C"/>
    <w:rsid w:val="00E617F0"/>
    <w:rsid w:val="00E64AF6"/>
    <w:rsid w:val="00E674F6"/>
    <w:rsid w:val="00E67834"/>
    <w:rsid w:val="00E70EBF"/>
    <w:rsid w:val="00E72AE2"/>
    <w:rsid w:val="00E7310E"/>
    <w:rsid w:val="00E73D40"/>
    <w:rsid w:val="00E83C68"/>
    <w:rsid w:val="00E85CC8"/>
    <w:rsid w:val="00E87B50"/>
    <w:rsid w:val="00E91071"/>
    <w:rsid w:val="00E91143"/>
    <w:rsid w:val="00E91B14"/>
    <w:rsid w:val="00E92B84"/>
    <w:rsid w:val="00E9473E"/>
    <w:rsid w:val="00E95901"/>
    <w:rsid w:val="00E9591C"/>
    <w:rsid w:val="00E97A21"/>
    <w:rsid w:val="00EA0E46"/>
    <w:rsid w:val="00EA58C6"/>
    <w:rsid w:val="00EA5A43"/>
    <w:rsid w:val="00EA67D5"/>
    <w:rsid w:val="00EB04B5"/>
    <w:rsid w:val="00EB18CB"/>
    <w:rsid w:val="00EB5116"/>
    <w:rsid w:val="00EB5525"/>
    <w:rsid w:val="00EB675A"/>
    <w:rsid w:val="00EC199C"/>
    <w:rsid w:val="00EC6BC7"/>
    <w:rsid w:val="00EE48C4"/>
    <w:rsid w:val="00EE65D6"/>
    <w:rsid w:val="00EF3A02"/>
    <w:rsid w:val="00F01674"/>
    <w:rsid w:val="00F02D13"/>
    <w:rsid w:val="00F0354D"/>
    <w:rsid w:val="00F0441D"/>
    <w:rsid w:val="00F047A2"/>
    <w:rsid w:val="00F04EE0"/>
    <w:rsid w:val="00F05992"/>
    <w:rsid w:val="00F124F8"/>
    <w:rsid w:val="00F17D2D"/>
    <w:rsid w:val="00F22B22"/>
    <w:rsid w:val="00F3020F"/>
    <w:rsid w:val="00F316E3"/>
    <w:rsid w:val="00F32AB1"/>
    <w:rsid w:val="00F32EB8"/>
    <w:rsid w:val="00F3424E"/>
    <w:rsid w:val="00F37AB5"/>
    <w:rsid w:val="00F42C6A"/>
    <w:rsid w:val="00F42CBF"/>
    <w:rsid w:val="00F43CDF"/>
    <w:rsid w:val="00F43DE3"/>
    <w:rsid w:val="00F442A0"/>
    <w:rsid w:val="00F469DF"/>
    <w:rsid w:val="00F470AE"/>
    <w:rsid w:val="00F474C4"/>
    <w:rsid w:val="00F47E64"/>
    <w:rsid w:val="00F50571"/>
    <w:rsid w:val="00F60521"/>
    <w:rsid w:val="00F61943"/>
    <w:rsid w:val="00F62A47"/>
    <w:rsid w:val="00F637C0"/>
    <w:rsid w:val="00F63D24"/>
    <w:rsid w:val="00F67417"/>
    <w:rsid w:val="00F674CC"/>
    <w:rsid w:val="00F67777"/>
    <w:rsid w:val="00F72784"/>
    <w:rsid w:val="00F74A94"/>
    <w:rsid w:val="00F7514E"/>
    <w:rsid w:val="00F75C74"/>
    <w:rsid w:val="00F77043"/>
    <w:rsid w:val="00F82918"/>
    <w:rsid w:val="00F8384A"/>
    <w:rsid w:val="00F84628"/>
    <w:rsid w:val="00F84C5D"/>
    <w:rsid w:val="00F859E1"/>
    <w:rsid w:val="00F86BCE"/>
    <w:rsid w:val="00F90225"/>
    <w:rsid w:val="00F91AB1"/>
    <w:rsid w:val="00F951E4"/>
    <w:rsid w:val="00F955AA"/>
    <w:rsid w:val="00FA1349"/>
    <w:rsid w:val="00FA4404"/>
    <w:rsid w:val="00FA5F9E"/>
    <w:rsid w:val="00FA6669"/>
    <w:rsid w:val="00FB1896"/>
    <w:rsid w:val="00FB3BF5"/>
    <w:rsid w:val="00FB415F"/>
    <w:rsid w:val="00FB562E"/>
    <w:rsid w:val="00FC0489"/>
    <w:rsid w:val="00FC0DBB"/>
    <w:rsid w:val="00FC1EB6"/>
    <w:rsid w:val="00FC3C2B"/>
    <w:rsid w:val="00FC5DE2"/>
    <w:rsid w:val="00FC6A5D"/>
    <w:rsid w:val="00FC708B"/>
    <w:rsid w:val="00FD0522"/>
    <w:rsid w:val="00FD0801"/>
    <w:rsid w:val="00FD4066"/>
    <w:rsid w:val="00FD565E"/>
    <w:rsid w:val="00FD5D89"/>
    <w:rsid w:val="00FD684B"/>
    <w:rsid w:val="00FD72DA"/>
    <w:rsid w:val="00FE0FE5"/>
    <w:rsid w:val="00FE24A8"/>
    <w:rsid w:val="00FE336A"/>
    <w:rsid w:val="00FE4779"/>
    <w:rsid w:val="00FE4926"/>
    <w:rsid w:val="00FF0145"/>
    <w:rsid w:val="00FF0CF4"/>
    <w:rsid w:val="00FF56F4"/>
    <w:rsid w:val="00FF6EE7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0F3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fi-FI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F474C4"/>
    <w:pPr>
      <w:spacing w:line="360" w:lineRule="exact"/>
      <w:ind w:firstLine="567"/>
      <w:jc w:val="both"/>
    </w:pPr>
    <w:rPr>
      <w:rFonts w:ascii="Lato" w:hAnsi="Lato"/>
      <w:sz w:val="24"/>
      <w:szCs w:val="22"/>
    </w:rPr>
  </w:style>
  <w:style w:type="paragraph" w:styleId="Otsikko1">
    <w:name w:val="heading 1"/>
    <w:next w:val="Normaalitekstiensimminenkappale"/>
    <w:link w:val="Otsikko1Char"/>
    <w:uiPriority w:val="9"/>
    <w:qFormat/>
    <w:rsid w:val="00FD5D89"/>
    <w:pPr>
      <w:keepNext/>
      <w:keepLines/>
      <w:pageBreakBefore/>
      <w:framePr w:wrap="notBeside" w:vAnchor="text" w:hAnchor="text" w:y="1"/>
      <w:numPr>
        <w:numId w:val="3"/>
      </w:numPr>
      <w:spacing w:before="3060" w:after="340"/>
      <w:ind w:left="567" w:hanging="567"/>
      <w:outlineLvl w:val="0"/>
    </w:pPr>
    <w:rPr>
      <w:rFonts w:ascii="Aleo" w:hAnsi="Aleo"/>
      <w:b/>
      <w:bCs/>
      <w:caps/>
      <w:sz w:val="44"/>
      <w:szCs w:val="28"/>
    </w:rPr>
  </w:style>
  <w:style w:type="paragraph" w:styleId="Otsikko2">
    <w:name w:val="heading 2"/>
    <w:next w:val="Normaalitekstiensimminenkappale"/>
    <w:link w:val="Otsikko2Char"/>
    <w:uiPriority w:val="9"/>
    <w:unhideWhenUsed/>
    <w:qFormat/>
    <w:rsid w:val="00FD5D89"/>
    <w:pPr>
      <w:keepNext/>
      <w:keepLines/>
      <w:suppressAutoHyphens/>
      <w:spacing w:before="480" w:after="320"/>
      <w:outlineLvl w:val="1"/>
    </w:pPr>
    <w:rPr>
      <w:rFonts w:ascii="Aleo" w:hAnsi="Aleo" w:cstheme="minorHAnsi"/>
      <w:b/>
      <w:sz w:val="32"/>
    </w:rPr>
  </w:style>
  <w:style w:type="paragraph" w:styleId="Otsikko3">
    <w:name w:val="heading 3"/>
    <w:next w:val="Normaalitekstiensimminenkappale"/>
    <w:link w:val="Otsikko3Char"/>
    <w:uiPriority w:val="9"/>
    <w:unhideWhenUsed/>
    <w:qFormat/>
    <w:rsid w:val="00FD5D89"/>
    <w:pPr>
      <w:keepNext/>
      <w:spacing w:before="360" w:after="180"/>
      <w:outlineLvl w:val="2"/>
    </w:pPr>
    <w:rPr>
      <w:rFonts w:ascii="Aleo" w:hAnsi="Aleo"/>
      <w:b/>
      <w:bCs/>
      <w:sz w:val="25"/>
      <w:szCs w:val="22"/>
    </w:rPr>
  </w:style>
  <w:style w:type="paragraph" w:styleId="Otsikko4">
    <w:name w:val="heading 4"/>
    <w:basedOn w:val="Normaali"/>
    <w:next w:val="Normaali"/>
    <w:link w:val="Otsikko4Char"/>
    <w:uiPriority w:val="9"/>
    <w:unhideWhenUsed/>
    <w:qFormat/>
    <w:rsid w:val="00FD5D89"/>
    <w:pPr>
      <w:keepNext/>
      <w:keepLines/>
      <w:numPr>
        <w:ilvl w:val="3"/>
        <w:numId w:val="3"/>
      </w:numPr>
      <w:spacing w:before="360"/>
      <w:ind w:left="862" w:hanging="862"/>
      <w:jc w:val="left"/>
      <w:outlineLvl w:val="3"/>
    </w:pPr>
    <w:rPr>
      <w:rFonts w:ascii="Aleo" w:hAnsi="Aleo"/>
      <w:b/>
      <w:bCs/>
      <w:iCs/>
      <w:sz w:val="23"/>
    </w:rPr>
  </w:style>
  <w:style w:type="paragraph" w:styleId="Otsikko5">
    <w:name w:val="heading 5"/>
    <w:basedOn w:val="Normaali"/>
    <w:next w:val="Normaali"/>
    <w:link w:val="Otsikko5Char"/>
    <w:uiPriority w:val="9"/>
    <w:unhideWhenUsed/>
    <w:rsid w:val="003059A3"/>
    <w:pPr>
      <w:keepNext/>
      <w:keepLines/>
      <w:numPr>
        <w:ilvl w:val="4"/>
        <w:numId w:val="3"/>
      </w:numPr>
      <w:spacing w:before="280" w:after="140"/>
      <w:jc w:val="left"/>
      <w:outlineLvl w:val="4"/>
    </w:pPr>
    <w:rPr>
      <w:b/>
      <w:color w:val="000000" w:themeColor="text1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82C15"/>
    <w:pPr>
      <w:keepNext/>
      <w:keepLines/>
      <w:numPr>
        <w:ilvl w:val="5"/>
        <w:numId w:val="3"/>
      </w:numPr>
      <w:spacing w:before="200"/>
      <w:outlineLvl w:val="5"/>
    </w:pPr>
    <w:rPr>
      <w:i/>
      <w:iCs/>
      <w:color w:val="243F60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82C15"/>
    <w:pPr>
      <w:keepNext/>
      <w:keepLines/>
      <w:numPr>
        <w:ilvl w:val="6"/>
        <w:numId w:val="3"/>
      </w:numPr>
      <w:spacing w:before="200"/>
      <w:outlineLvl w:val="6"/>
    </w:pPr>
    <w:rPr>
      <w:i/>
      <w:iCs/>
      <w:color w:val="404040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82C15"/>
    <w:pPr>
      <w:keepNext/>
      <w:keepLines/>
      <w:numPr>
        <w:ilvl w:val="7"/>
        <w:numId w:val="3"/>
      </w:numPr>
      <w:spacing w:before="200"/>
      <w:outlineLvl w:val="7"/>
    </w:pPr>
    <w:rPr>
      <w:color w:val="404040"/>
      <w:sz w:val="20"/>
      <w:szCs w:val="20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82C15"/>
    <w:pPr>
      <w:keepNext/>
      <w:keepLines/>
      <w:numPr>
        <w:ilvl w:val="8"/>
        <w:numId w:val="3"/>
      </w:numPr>
      <w:spacing w:before="200"/>
      <w:outlineLvl w:val="8"/>
    </w:pPr>
    <w:rPr>
      <w:i/>
      <w:iCs/>
      <w:color w:val="404040"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D5D89"/>
    <w:rPr>
      <w:rFonts w:ascii="Aleo" w:hAnsi="Aleo"/>
      <w:b/>
      <w:bCs/>
      <w:caps/>
      <w:sz w:val="44"/>
      <w:szCs w:val="28"/>
    </w:rPr>
  </w:style>
  <w:style w:type="character" w:customStyle="1" w:styleId="Otsikko2Char">
    <w:name w:val="Otsikko 2 Char"/>
    <w:basedOn w:val="Kappaleenoletusfontti"/>
    <w:link w:val="Otsikko2"/>
    <w:uiPriority w:val="9"/>
    <w:rsid w:val="00FD5D89"/>
    <w:rPr>
      <w:rFonts w:ascii="Aleo" w:hAnsi="Aleo" w:cstheme="minorHAnsi"/>
      <w:b/>
      <w:sz w:val="32"/>
    </w:rPr>
  </w:style>
  <w:style w:type="paragraph" w:customStyle="1" w:styleId="Potsikkonumeroimaton">
    <w:name w:val="Pääotsikko numeroimaton"/>
    <w:basedOn w:val="Otsikko1"/>
    <w:next w:val="Normaalitekstiensimminenkappale"/>
    <w:qFormat/>
    <w:rsid w:val="00FD5D89"/>
    <w:pPr>
      <w:framePr w:wrap="notBeside"/>
      <w:numPr>
        <w:numId w:val="0"/>
      </w:numPr>
    </w:pPr>
  </w:style>
  <w:style w:type="paragraph" w:customStyle="1" w:styleId="Normaalitekstiensimminenkappale">
    <w:name w:val="Normaali teksti ensimmäinen kappale"/>
    <w:basedOn w:val="Normaali"/>
    <w:next w:val="Normaali"/>
    <w:link w:val="NormaalitekstiensimminenkappaleChar"/>
    <w:qFormat/>
    <w:rsid w:val="00943BCC"/>
    <w:pPr>
      <w:ind w:firstLine="0"/>
    </w:pPr>
  </w:style>
  <w:style w:type="character" w:customStyle="1" w:styleId="Otsikko3Char">
    <w:name w:val="Otsikko 3 Char"/>
    <w:basedOn w:val="Kappaleenoletusfontti"/>
    <w:link w:val="Otsikko3"/>
    <w:uiPriority w:val="9"/>
    <w:rsid w:val="00FD5D89"/>
    <w:rPr>
      <w:rFonts w:ascii="Aleo" w:hAnsi="Aleo"/>
      <w:b/>
      <w:bCs/>
      <w:sz w:val="25"/>
      <w:szCs w:val="22"/>
    </w:rPr>
  </w:style>
  <w:style w:type="paragraph" w:styleId="Yltunniste">
    <w:name w:val="header"/>
    <w:basedOn w:val="Normaali"/>
    <w:link w:val="YltunnisteChar"/>
    <w:uiPriority w:val="99"/>
    <w:unhideWhenUsed/>
    <w:rsid w:val="002D15C9"/>
    <w:pPr>
      <w:tabs>
        <w:tab w:val="center" w:pos="4513"/>
        <w:tab w:val="right" w:pos="9026"/>
      </w:tabs>
      <w:ind w:firstLine="0"/>
    </w:pPr>
  </w:style>
  <w:style w:type="character" w:customStyle="1" w:styleId="YltunnisteChar">
    <w:name w:val="Ylätunniste Char"/>
    <w:basedOn w:val="Kappaleenoletusfontti"/>
    <w:link w:val="Yltunniste"/>
    <w:uiPriority w:val="99"/>
    <w:rsid w:val="002D15C9"/>
    <w:rPr>
      <w:rFonts w:ascii="Book Antiqua" w:hAnsi="Book Antiqua"/>
      <w:sz w:val="24"/>
    </w:rPr>
  </w:style>
  <w:style w:type="paragraph" w:styleId="Alatunniste">
    <w:name w:val="footer"/>
    <w:basedOn w:val="Normaali"/>
    <w:link w:val="AlatunnisteChar"/>
    <w:uiPriority w:val="99"/>
    <w:unhideWhenUsed/>
    <w:rsid w:val="000F2AB0"/>
    <w:pPr>
      <w:tabs>
        <w:tab w:val="center" w:pos="4513"/>
        <w:tab w:val="right" w:pos="9026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0F2AB0"/>
    <w:rPr>
      <w:rFonts w:ascii="Book Antiqua" w:hAnsi="Book Antiqua"/>
      <w:sz w:val="24"/>
    </w:rPr>
  </w:style>
  <w:style w:type="paragraph" w:styleId="Sisluet1">
    <w:name w:val="toc 1"/>
    <w:basedOn w:val="Normaali"/>
    <w:next w:val="Normaali"/>
    <w:autoRedefine/>
    <w:uiPriority w:val="39"/>
    <w:unhideWhenUsed/>
    <w:rsid w:val="00672237"/>
    <w:pPr>
      <w:tabs>
        <w:tab w:val="left" w:pos="567"/>
        <w:tab w:val="right" w:leader="dot" w:pos="8494"/>
      </w:tabs>
      <w:spacing w:before="170"/>
      <w:ind w:left="567" w:hanging="567"/>
      <w:jc w:val="left"/>
    </w:pPr>
    <w:rPr>
      <w:noProof/>
    </w:rPr>
  </w:style>
  <w:style w:type="paragraph" w:styleId="Sisluet2">
    <w:name w:val="toc 2"/>
    <w:basedOn w:val="Normaali"/>
    <w:next w:val="Normaali"/>
    <w:autoRedefine/>
    <w:uiPriority w:val="39"/>
    <w:unhideWhenUsed/>
    <w:rsid w:val="00DA49FF"/>
    <w:pPr>
      <w:tabs>
        <w:tab w:val="left" w:pos="1134"/>
        <w:tab w:val="right" w:leader="dot" w:pos="8494"/>
      </w:tabs>
      <w:ind w:left="1134" w:hanging="567"/>
      <w:jc w:val="left"/>
    </w:pPr>
  </w:style>
  <w:style w:type="paragraph" w:styleId="Sisluet3">
    <w:name w:val="toc 3"/>
    <w:basedOn w:val="Normaali"/>
    <w:next w:val="Normaali"/>
    <w:autoRedefine/>
    <w:uiPriority w:val="39"/>
    <w:unhideWhenUsed/>
    <w:rsid w:val="00672237"/>
    <w:pPr>
      <w:tabs>
        <w:tab w:val="left" w:pos="1834"/>
        <w:tab w:val="right" w:leader="dot" w:pos="8494"/>
      </w:tabs>
      <w:ind w:left="1134" w:firstLine="0"/>
      <w:jc w:val="left"/>
    </w:pPr>
  </w:style>
  <w:style w:type="character" w:styleId="Hyperlinkki">
    <w:name w:val="Hyperlink"/>
    <w:basedOn w:val="Kappaleenoletusfontti"/>
    <w:uiPriority w:val="99"/>
    <w:unhideWhenUsed/>
    <w:rsid w:val="005D18B9"/>
    <w:rPr>
      <w:color w:val="0000FF"/>
      <w:u w:val="single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5D18B9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5D18B9"/>
    <w:rPr>
      <w:rFonts w:ascii="Tahoma" w:hAnsi="Tahoma" w:cs="Tahoma"/>
      <w:sz w:val="16"/>
      <w:szCs w:val="16"/>
    </w:rPr>
  </w:style>
  <w:style w:type="paragraph" w:customStyle="1" w:styleId="Lhde">
    <w:name w:val="Lähde"/>
    <w:basedOn w:val="Normaalitekstiensimminenkappale"/>
    <w:rsid w:val="00135D3B"/>
    <w:pPr>
      <w:suppressAutoHyphens/>
      <w:ind w:left="567" w:hanging="567"/>
      <w:jc w:val="left"/>
    </w:pPr>
    <w:rPr>
      <w:noProof/>
    </w:rPr>
  </w:style>
  <w:style w:type="paragraph" w:styleId="Kuvaotsikkoluettelo">
    <w:name w:val="table of figures"/>
    <w:basedOn w:val="Normaali"/>
    <w:next w:val="Normaali"/>
    <w:uiPriority w:val="99"/>
    <w:unhideWhenUsed/>
    <w:rsid w:val="0023549D"/>
    <w:pPr>
      <w:tabs>
        <w:tab w:val="left" w:pos="1871"/>
        <w:tab w:val="right" w:leader="dot" w:pos="8505"/>
      </w:tabs>
      <w:ind w:left="1871" w:hanging="1871"/>
      <w:jc w:val="left"/>
    </w:pPr>
  </w:style>
  <w:style w:type="table" w:styleId="TaulukkoRuudukko">
    <w:name w:val="Table Grid"/>
    <w:basedOn w:val="Normaalitaulukko"/>
    <w:uiPriority w:val="39"/>
    <w:rsid w:val="0067073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sllysluettelonotsikko">
    <w:name w:val="TOC Heading"/>
    <w:basedOn w:val="Otsikko1"/>
    <w:next w:val="Normaali"/>
    <w:uiPriority w:val="39"/>
    <w:unhideWhenUsed/>
    <w:rsid w:val="00A01151"/>
    <w:pPr>
      <w:pageBreakBefore w:val="0"/>
      <w:framePr w:wrap="notBeside"/>
      <w:numPr>
        <w:numId w:val="0"/>
      </w:numPr>
      <w:spacing w:before="480" w:after="0"/>
      <w:outlineLvl w:val="9"/>
    </w:pPr>
    <w:rPr>
      <w:caps w:val="0"/>
      <w:color w:val="365F91"/>
      <w:sz w:val="28"/>
      <w:lang w:val="en-US" w:eastAsia="en-US"/>
    </w:rPr>
  </w:style>
  <w:style w:type="character" w:customStyle="1" w:styleId="Otsikko4Char">
    <w:name w:val="Otsikko 4 Char"/>
    <w:basedOn w:val="Kappaleenoletusfontti"/>
    <w:link w:val="Otsikko4"/>
    <w:uiPriority w:val="9"/>
    <w:rsid w:val="00FD5D89"/>
    <w:rPr>
      <w:rFonts w:ascii="Aleo" w:hAnsi="Aleo"/>
      <w:b/>
      <w:bCs/>
      <w:iCs/>
      <w:sz w:val="23"/>
      <w:szCs w:val="22"/>
    </w:rPr>
  </w:style>
  <w:style w:type="character" w:customStyle="1" w:styleId="Otsikko5Char">
    <w:name w:val="Otsikko 5 Char"/>
    <w:basedOn w:val="Kappaleenoletusfontti"/>
    <w:link w:val="Otsikko5"/>
    <w:uiPriority w:val="9"/>
    <w:rsid w:val="003059A3"/>
    <w:rPr>
      <w:rFonts w:ascii="Lato" w:hAnsi="Lato"/>
      <w:b/>
      <w:color w:val="000000" w:themeColor="text1"/>
      <w:sz w:val="24"/>
      <w:szCs w:val="22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82C15"/>
    <w:rPr>
      <w:rFonts w:ascii="Lato" w:hAnsi="Lato"/>
      <w:i/>
      <w:iCs/>
      <w:color w:val="243F60"/>
      <w:sz w:val="24"/>
      <w:szCs w:val="22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82C15"/>
    <w:rPr>
      <w:rFonts w:ascii="Lato" w:hAnsi="Lato"/>
      <w:i/>
      <w:iCs/>
      <w:color w:val="404040"/>
      <w:sz w:val="24"/>
      <w:szCs w:val="22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82C15"/>
    <w:rPr>
      <w:rFonts w:ascii="Lato" w:hAnsi="Lato"/>
      <w:color w:val="404040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82C15"/>
    <w:rPr>
      <w:rFonts w:ascii="Lato" w:hAnsi="Lato"/>
      <w:i/>
      <w:iCs/>
      <w:color w:val="404040"/>
    </w:rPr>
  </w:style>
  <w:style w:type="paragraph" w:styleId="Alaviitteenteksti">
    <w:name w:val="footnote text"/>
    <w:aliases w:val="Alaviite"/>
    <w:link w:val="AlaviitteentekstiChar"/>
    <w:uiPriority w:val="99"/>
    <w:semiHidden/>
    <w:unhideWhenUsed/>
    <w:rsid w:val="00135D3B"/>
    <w:pPr>
      <w:spacing w:line="220" w:lineRule="exact"/>
    </w:pPr>
    <w:rPr>
      <w:rFonts w:ascii="Book Antiqua" w:hAnsi="Book Antiqua"/>
      <w:sz w:val="21"/>
    </w:rPr>
  </w:style>
  <w:style w:type="character" w:customStyle="1" w:styleId="AlaviitteentekstiChar">
    <w:name w:val="Alaviitteen teksti Char"/>
    <w:aliases w:val="Alaviite Char"/>
    <w:basedOn w:val="Kappaleenoletusfontti"/>
    <w:link w:val="Alaviitteenteksti"/>
    <w:uiPriority w:val="99"/>
    <w:semiHidden/>
    <w:rsid w:val="00135D3B"/>
    <w:rPr>
      <w:rFonts w:ascii="Book Antiqua" w:hAnsi="Book Antiqua"/>
      <w:sz w:val="21"/>
    </w:rPr>
  </w:style>
  <w:style w:type="character" w:styleId="Alaviitteenviite">
    <w:name w:val="footnote reference"/>
    <w:basedOn w:val="Kappaleenoletusfontti"/>
    <w:uiPriority w:val="99"/>
    <w:semiHidden/>
    <w:unhideWhenUsed/>
    <w:rsid w:val="00516414"/>
    <w:rPr>
      <w:vertAlign w:val="superscript"/>
    </w:rPr>
  </w:style>
  <w:style w:type="paragraph" w:styleId="Kuvaotsikko">
    <w:name w:val="caption"/>
    <w:aliases w:val="Taulukon selite"/>
    <w:basedOn w:val="Kuvionselite"/>
    <w:next w:val="Normaalitekstiensimminenkappale"/>
    <w:uiPriority w:val="35"/>
    <w:unhideWhenUsed/>
    <w:qFormat/>
    <w:rsid w:val="00AB5801"/>
  </w:style>
  <w:style w:type="paragraph" w:customStyle="1" w:styleId="Taulukonteksti">
    <w:name w:val="Taulukon teksti"/>
    <w:qFormat/>
    <w:rsid w:val="001C7CDD"/>
    <w:pPr>
      <w:spacing w:line="240" w:lineRule="exact"/>
    </w:pPr>
    <w:rPr>
      <w:rFonts w:ascii="Lato" w:hAnsi="Lato"/>
      <w:sz w:val="21"/>
      <w:szCs w:val="22"/>
    </w:rPr>
  </w:style>
  <w:style w:type="table" w:customStyle="1" w:styleId="Taulukko">
    <w:name w:val="Taulukko"/>
    <w:basedOn w:val="Normaalitaulukko"/>
    <w:uiPriority w:val="99"/>
    <w:qFormat/>
    <w:rsid w:val="00761390"/>
    <w:rPr>
      <w:rFonts w:ascii="Book Antiqua" w:hAnsi="Book Antiqua"/>
      <w:sz w:val="21"/>
    </w:rPr>
    <w:tblPr/>
    <w:tcPr>
      <w:vAlign w:val="center"/>
    </w:tcPr>
  </w:style>
  <w:style w:type="paragraph" w:customStyle="1" w:styleId="Luetteloteksti">
    <w:name w:val="Luetteloteksti"/>
    <w:next w:val="Normaali"/>
    <w:autoRedefine/>
    <w:rsid w:val="00C10940"/>
    <w:pPr>
      <w:numPr>
        <w:numId w:val="1"/>
      </w:numPr>
      <w:spacing w:before="280" w:line="220" w:lineRule="exact"/>
    </w:pPr>
    <w:rPr>
      <w:rFonts w:ascii="Book Antiqua" w:hAnsi="Book Antiqua"/>
      <w:sz w:val="21"/>
      <w:szCs w:val="22"/>
    </w:rPr>
  </w:style>
  <w:style w:type="paragraph" w:customStyle="1" w:styleId="Kuvionselite">
    <w:name w:val="Kuvion selite"/>
    <w:qFormat/>
    <w:rsid w:val="00AB5801"/>
    <w:pPr>
      <w:spacing w:before="280" w:after="280"/>
      <w:ind w:left="1304" w:hanging="1304"/>
    </w:pPr>
    <w:rPr>
      <w:rFonts w:ascii="Lato" w:hAnsi="Lato"/>
      <w:sz w:val="22"/>
      <w:szCs w:val="22"/>
    </w:rPr>
  </w:style>
  <w:style w:type="paragraph" w:styleId="Sisluet4">
    <w:name w:val="toc 4"/>
    <w:basedOn w:val="Normaali"/>
    <w:next w:val="Normaali"/>
    <w:autoRedefine/>
    <w:uiPriority w:val="39"/>
    <w:unhideWhenUsed/>
    <w:rsid w:val="002323B6"/>
    <w:pPr>
      <w:ind w:left="720" w:firstLine="737"/>
    </w:pPr>
  </w:style>
  <w:style w:type="paragraph" w:styleId="Sisluet5">
    <w:name w:val="toc 5"/>
    <w:basedOn w:val="Normaali"/>
    <w:next w:val="Normaali"/>
    <w:autoRedefine/>
    <w:uiPriority w:val="39"/>
    <w:unhideWhenUsed/>
    <w:rsid w:val="002323B6"/>
    <w:pPr>
      <w:ind w:left="958" w:firstLine="737"/>
    </w:pPr>
  </w:style>
  <w:style w:type="character" w:customStyle="1" w:styleId="Otsikko2Char0">
    <w:name w:val="Otsikko2 Char"/>
    <w:basedOn w:val="Kappaleenoletusfontti"/>
    <w:link w:val="Otsikko20"/>
    <w:locked/>
    <w:rsid w:val="00F474C4"/>
    <w:rPr>
      <w:rFonts w:ascii="Aleo" w:hAnsi="Aleo" w:cstheme="minorHAnsi"/>
      <w:b/>
      <w:color w:val="5F5F5F"/>
      <w:sz w:val="32"/>
    </w:rPr>
  </w:style>
  <w:style w:type="paragraph" w:customStyle="1" w:styleId="Otsikko20">
    <w:name w:val="Otsikko2"/>
    <w:next w:val="Normaali"/>
    <w:link w:val="Otsikko2Char0"/>
    <w:rsid w:val="00F474C4"/>
    <w:pPr>
      <w:keepNext/>
      <w:keepLines/>
      <w:suppressAutoHyphens/>
      <w:spacing w:before="480" w:after="320"/>
      <w:outlineLvl w:val="1"/>
    </w:pPr>
    <w:rPr>
      <w:rFonts w:ascii="Aleo" w:hAnsi="Aleo" w:cstheme="minorHAnsi"/>
      <w:b/>
      <w:color w:val="5F5F5F"/>
      <w:sz w:val="32"/>
    </w:rPr>
  </w:style>
  <w:style w:type="paragraph" w:customStyle="1" w:styleId="Leipteksti1">
    <w:name w:val="Leipäteksti1"/>
    <w:link w:val="Leipteksti1Char"/>
    <w:rsid w:val="001170BC"/>
    <w:pPr>
      <w:shd w:val="clear" w:color="auto" w:fill="FFFFFF" w:themeFill="background1"/>
      <w:suppressAutoHyphens/>
      <w:spacing w:line="360" w:lineRule="auto"/>
      <w:ind w:firstLine="567"/>
      <w:jc w:val="both"/>
    </w:pPr>
    <w:rPr>
      <w:rFonts w:ascii="Book Antiqua" w:eastAsiaTheme="minorHAnsi" w:hAnsi="Book Antiqua" w:cstheme="minorHAnsi"/>
      <w:sz w:val="24"/>
      <w:szCs w:val="22"/>
      <w:lang w:eastAsia="en-US"/>
    </w:rPr>
  </w:style>
  <w:style w:type="character" w:customStyle="1" w:styleId="Leipteksti1Char">
    <w:name w:val="Leipäteksti1 Char"/>
    <w:basedOn w:val="Kappaleenoletusfontti"/>
    <w:link w:val="Leipteksti1"/>
    <w:locked/>
    <w:rsid w:val="001170BC"/>
    <w:rPr>
      <w:rFonts w:ascii="Book Antiqua" w:eastAsiaTheme="minorHAnsi" w:hAnsi="Book Antiqua" w:cstheme="minorHAnsi"/>
      <w:sz w:val="24"/>
      <w:szCs w:val="22"/>
      <w:shd w:val="clear" w:color="auto" w:fill="FFFFFF" w:themeFill="background1"/>
      <w:lang w:eastAsia="en-US"/>
    </w:rPr>
  </w:style>
  <w:style w:type="paragraph" w:styleId="Luettelokappale">
    <w:name w:val="List Paragraph"/>
    <w:basedOn w:val="Normaali"/>
    <w:uiPriority w:val="34"/>
    <w:rsid w:val="009C7C25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lang w:eastAsia="en-US"/>
    </w:rPr>
  </w:style>
  <w:style w:type="paragraph" w:styleId="Eivli">
    <w:name w:val="No Spacing"/>
    <w:link w:val="EivliChar"/>
    <w:uiPriority w:val="1"/>
    <w:rsid w:val="009C7C25"/>
    <w:rPr>
      <w:rFonts w:asciiTheme="minorHAnsi" w:eastAsiaTheme="minorEastAsia" w:hAnsiTheme="minorHAnsi" w:cstheme="minorBidi"/>
      <w:sz w:val="22"/>
      <w:szCs w:val="22"/>
      <w:lang w:eastAsia="fi-FI"/>
    </w:rPr>
  </w:style>
  <w:style w:type="character" w:customStyle="1" w:styleId="EivliChar">
    <w:name w:val="Ei väliä Char"/>
    <w:basedOn w:val="Kappaleenoletusfontti"/>
    <w:link w:val="Eivli"/>
    <w:uiPriority w:val="1"/>
    <w:rsid w:val="009C7C25"/>
    <w:rPr>
      <w:rFonts w:asciiTheme="minorHAnsi" w:eastAsiaTheme="minorEastAsia" w:hAnsiTheme="minorHAnsi" w:cstheme="minorBidi"/>
      <w:sz w:val="22"/>
      <w:szCs w:val="22"/>
      <w:lang w:eastAsia="fi-FI"/>
    </w:rPr>
  </w:style>
  <w:style w:type="character" w:styleId="Kommentinviite">
    <w:name w:val="annotation reference"/>
    <w:basedOn w:val="Kappaleenoletusfontti"/>
    <w:uiPriority w:val="99"/>
    <w:semiHidden/>
    <w:unhideWhenUsed/>
    <w:rsid w:val="009C7C25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9C7C25"/>
    <w:pPr>
      <w:spacing w:after="160"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9C7C25"/>
    <w:rPr>
      <w:rFonts w:asciiTheme="minorHAnsi" w:eastAsiaTheme="minorHAnsi" w:hAnsiTheme="minorHAnsi" w:cstheme="minorBidi"/>
      <w:lang w:eastAsia="en-US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9C7C25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9C7C25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Viitteet">
    <w:name w:val="Viitteet"/>
    <w:basedOn w:val="Normaali"/>
    <w:link w:val="ViitteetChar"/>
    <w:qFormat/>
    <w:rsid w:val="002D3ABA"/>
    <w:pPr>
      <w:ind w:left="567" w:hanging="567"/>
      <w:contextualSpacing/>
      <w:jc w:val="left"/>
    </w:pPr>
    <w:rPr>
      <w:rFonts w:eastAsia="Times New Roman"/>
      <w:szCs w:val="24"/>
      <w:lang w:val="en-GB" w:eastAsia="en-GB"/>
    </w:rPr>
  </w:style>
  <w:style w:type="table" w:styleId="Tummaruudukkotaulukko5-korostus2">
    <w:name w:val="Grid Table 5 Dark Accent 2"/>
    <w:basedOn w:val="Normaalitaulukko"/>
    <w:uiPriority w:val="50"/>
    <w:rsid w:val="009C7C25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Ruudukkotaulukko4-korostus6">
    <w:name w:val="Grid Table 4 Accent 6"/>
    <w:basedOn w:val="Normaalitaulukko"/>
    <w:uiPriority w:val="49"/>
    <w:rsid w:val="009C7C25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  <w:color w:val="FFFFFF" w:themeColor="background1"/>
      </w:rPr>
    </w:tblStylePr>
    <w:tblStylePr w:type="lastCol">
      <w:rPr>
        <w:b/>
        <w:bCs/>
        <w:color w:val="FFFFFF" w:themeColor="background1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Otsikko">
    <w:name w:val="Title"/>
    <w:basedOn w:val="Normaali"/>
    <w:next w:val="Normaali"/>
    <w:link w:val="OtsikkoChar"/>
    <w:uiPriority w:val="10"/>
    <w:rsid w:val="009C7C25"/>
    <w:pPr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OtsikkoChar">
    <w:name w:val="Otsikko Char"/>
    <w:basedOn w:val="Kappaleenoletusfontti"/>
    <w:link w:val="Otsikko"/>
    <w:uiPriority w:val="10"/>
    <w:rsid w:val="009C7C25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table" w:styleId="Luettelotaulukko4-korostus6">
    <w:name w:val="List Table 4 Accent 6"/>
    <w:basedOn w:val="Normaalitaulukko"/>
    <w:uiPriority w:val="49"/>
    <w:rsid w:val="009C7C25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  <w:color w:val="FFFFFF" w:themeColor="background1"/>
      </w:rPr>
    </w:tblStylePr>
    <w:tblStylePr w:type="lastCol">
      <w:rPr>
        <w:b/>
        <w:bCs/>
        <w:color w:val="FFFFFF" w:themeColor="background1"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styleId="Korostus">
    <w:name w:val="Emphasis"/>
    <w:basedOn w:val="Kappaleenoletusfontti"/>
    <w:uiPriority w:val="20"/>
    <w:rsid w:val="009C7C25"/>
    <w:rPr>
      <w:i/>
      <w:iCs/>
    </w:rPr>
  </w:style>
  <w:style w:type="character" w:customStyle="1" w:styleId="Otsikko3Char0">
    <w:name w:val="Otsikko3 Char"/>
    <w:basedOn w:val="Kappaleenoletusfontti"/>
    <w:link w:val="Otsikko30"/>
    <w:locked/>
    <w:rsid w:val="00FB415F"/>
    <w:rPr>
      <w:rFonts w:ascii="Aleo" w:hAnsi="Aleo" w:cstheme="minorHAnsi"/>
      <w:b/>
      <w:color w:val="5F5F5F"/>
      <w:sz w:val="25"/>
    </w:rPr>
  </w:style>
  <w:style w:type="paragraph" w:customStyle="1" w:styleId="Otsikko30">
    <w:name w:val="Otsikko3"/>
    <w:next w:val="Normaali"/>
    <w:link w:val="Otsikko3Char0"/>
    <w:rsid w:val="00FB415F"/>
    <w:pPr>
      <w:keepNext/>
      <w:spacing w:before="360" w:after="180"/>
      <w:outlineLvl w:val="2"/>
    </w:pPr>
    <w:rPr>
      <w:rFonts w:ascii="Aleo" w:hAnsi="Aleo" w:cstheme="minorHAnsi"/>
      <w:b/>
      <w:color w:val="5F5F5F"/>
      <w:sz w:val="25"/>
    </w:rPr>
  </w:style>
  <w:style w:type="paragraph" w:customStyle="1" w:styleId="Lista">
    <w:name w:val="Lista"/>
    <w:qFormat/>
    <w:rsid w:val="002F2175"/>
    <w:pPr>
      <w:numPr>
        <w:numId w:val="2"/>
      </w:numPr>
      <w:spacing w:before="170" w:after="170" w:line="340" w:lineRule="exact"/>
      <w:ind w:left="924" w:hanging="357"/>
      <w:jc w:val="both"/>
    </w:pPr>
    <w:rPr>
      <w:rFonts w:ascii="Lato" w:eastAsiaTheme="minorHAnsi" w:hAnsi="Lato" w:cstheme="minorHAnsi"/>
      <w:sz w:val="24"/>
      <w:szCs w:val="22"/>
    </w:rPr>
  </w:style>
  <w:style w:type="paragraph" w:customStyle="1" w:styleId="Tiivisteksti">
    <w:name w:val="Tiivis teksti"/>
    <w:rsid w:val="00AD46FA"/>
    <w:pPr>
      <w:spacing w:before="120" w:after="120" w:line="220" w:lineRule="exact"/>
      <w:jc w:val="both"/>
    </w:pPr>
    <w:rPr>
      <w:rFonts w:ascii="Cambria" w:eastAsiaTheme="minorHAnsi" w:hAnsi="Cambria" w:cstheme="minorHAnsi"/>
      <w:szCs w:val="22"/>
      <w:lang w:eastAsia="en-US"/>
    </w:rPr>
  </w:style>
  <w:style w:type="paragraph" w:customStyle="1" w:styleId="Style1">
    <w:name w:val="Style1"/>
    <w:basedOn w:val="Normaali"/>
    <w:link w:val="Style1Char"/>
    <w:rsid w:val="009C7C25"/>
    <w:pPr>
      <w:spacing w:line="360" w:lineRule="auto"/>
      <w:ind w:firstLine="0"/>
      <w:jc w:val="left"/>
    </w:pPr>
    <w:rPr>
      <w:rFonts w:eastAsiaTheme="minorHAnsi" w:cstheme="minorBidi"/>
      <w:szCs w:val="24"/>
      <w:lang w:eastAsia="en-US"/>
    </w:rPr>
  </w:style>
  <w:style w:type="character" w:customStyle="1" w:styleId="Style1Char">
    <w:name w:val="Style1 Char"/>
    <w:basedOn w:val="Kappaleenoletusfontti"/>
    <w:link w:val="Style1"/>
    <w:rsid w:val="009C7C25"/>
    <w:rPr>
      <w:rFonts w:ascii="Book Antiqua" w:eastAsiaTheme="minorHAnsi" w:hAnsi="Book Antiqua" w:cstheme="minorBidi"/>
      <w:sz w:val="24"/>
      <w:szCs w:val="24"/>
      <w:lang w:eastAsia="en-US"/>
    </w:rPr>
  </w:style>
  <w:style w:type="paragraph" w:styleId="NormaaliWWW">
    <w:name w:val="Normal (Web)"/>
    <w:basedOn w:val="Normaali"/>
    <w:uiPriority w:val="99"/>
    <w:unhideWhenUsed/>
    <w:rsid w:val="009C7C2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Cs w:val="24"/>
      <w:lang w:eastAsia="fi-FI"/>
    </w:rPr>
  </w:style>
  <w:style w:type="character" w:customStyle="1" w:styleId="volumeissue">
    <w:name w:val="volume_issue"/>
    <w:basedOn w:val="Kappaleenoletusfontti"/>
    <w:rsid w:val="009C7C25"/>
  </w:style>
  <w:style w:type="paragraph" w:styleId="Sisluet6">
    <w:name w:val="toc 6"/>
    <w:basedOn w:val="Normaali"/>
    <w:next w:val="Normaali"/>
    <w:autoRedefine/>
    <w:uiPriority w:val="39"/>
    <w:unhideWhenUsed/>
    <w:rsid w:val="009C7C25"/>
    <w:pPr>
      <w:spacing w:after="100" w:line="259" w:lineRule="auto"/>
      <w:ind w:left="1100" w:firstLine="0"/>
      <w:jc w:val="left"/>
    </w:pPr>
    <w:rPr>
      <w:rFonts w:asciiTheme="minorHAnsi" w:eastAsiaTheme="minorEastAsia" w:hAnsiTheme="minorHAnsi" w:cstheme="minorBidi"/>
      <w:sz w:val="22"/>
      <w:lang w:eastAsia="fi-FI"/>
    </w:rPr>
  </w:style>
  <w:style w:type="paragraph" w:styleId="Sisluet7">
    <w:name w:val="toc 7"/>
    <w:basedOn w:val="Normaali"/>
    <w:next w:val="Normaali"/>
    <w:autoRedefine/>
    <w:uiPriority w:val="39"/>
    <w:unhideWhenUsed/>
    <w:rsid w:val="009C7C25"/>
    <w:pPr>
      <w:spacing w:after="100" w:line="259" w:lineRule="auto"/>
      <w:ind w:left="1320" w:firstLine="0"/>
      <w:jc w:val="left"/>
    </w:pPr>
    <w:rPr>
      <w:rFonts w:asciiTheme="minorHAnsi" w:eastAsiaTheme="minorEastAsia" w:hAnsiTheme="minorHAnsi" w:cstheme="minorBidi"/>
      <w:sz w:val="22"/>
      <w:lang w:eastAsia="fi-FI"/>
    </w:rPr>
  </w:style>
  <w:style w:type="paragraph" w:styleId="Sisluet8">
    <w:name w:val="toc 8"/>
    <w:basedOn w:val="Normaali"/>
    <w:next w:val="Normaali"/>
    <w:autoRedefine/>
    <w:uiPriority w:val="39"/>
    <w:unhideWhenUsed/>
    <w:rsid w:val="009C7C25"/>
    <w:pPr>
      <w:spacing w:after="100" w:line="259" w:lineRule="auto"/>
      <w:ind w:left="1540" w:firstLine="0"/>
      <w:jc w:val="left"/>
    </w:pPr>
    <w:rPr>
      <w:rFonts w:asciiTheme="minorHAnsi" w:eastAsiaTheme="minorEastAsia" w:hAnsiTheme="minorHAnsi" w:cstheme="minorBidi"/>
      <w:sz w:val="22"/>
      <w:lang w:eastAsia="fi-FI"/>
    </w:rPr>
  </w:style>
  <w:style w:type="paragraph" w:styleId="Sisluet9">
    <w:name w:val="toc 9"/>
    <w:basedOn w:val="Normaali"/>
    <w:next w:val="Normaali"/>
    <w:autoRedefine/>
    <w:uiPriority w:val="39"/>
    <w:unhideWhenUsed/>
    <w:rsid w:val="009C7C25"/>
    <w:pPr>
      <w:spacing w:after="100" w:line="259" w:lineRule="auto"/>
      <w:ind w:left="1760" w:firstLine="0"/>
      <w:jc w:val="left"/>
    </w:pPr>
    <w:rPr>
      <w:rFonts w:asciiTheme="minorHAnsi" w:eastAsiaTheme="minorEastAsia" w:hAnsiTheme="minorHAnsi" w:cstheme="minorBidi"/>
      <w:sz w:val="22"/>
      <w:lang w:eastAsia="fi-FI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9C7C25"/>
    <w:rPr>
      <w:color w:val="605E5C"/>
      <w:shd w:val="clear" w:color="auto" w:fill="E1DFDD"/>
    </w:rPr>
  </w:style>
  <w:style w:type="paragraph" w:customStyle="1" w:styleId="AuthorsKirjoittajat">
    <w:name w:val="Authors/Kirjoittajat"/>
    <w:basedOn w:val="Normaali"/>
    <w:link w:val="AuthorsKirjoittajatChar"/>
    <w:qFormat/>
    <w:rsid w:val="009639F2"/>
    <w:pPr>
      <w:suppressAutoHyphens/>
      <w:spacing w:after="360"/>
      <w:ind w:firstLine="0"/>
      <w:jc w:val="left"/>
    </w:pPr>
    <w:rPr>
      <w:rFonts w:eastAsiaTheme="minorHAnsi" w:cstheme="minorHAnsi"/>
      <w:b/>
      <w:bCs/>
      <w:i/>
    </w:rPr>
  </w:style>
  <w:style w:type="paragraph" w:customStyle="1" w:styleId="Otsikko40">
    <w:name w:val="Otsikko4"/>
    <w:basedOn w:val="Normaali"/>
    <w:link w:val="Otsikko4Char0"/>
    <w:rsid w:val="009639F2"/>
    <w:pPr>
      <w:keepNext/>
      <w:suppressAutoHyphens/>
      <w:spacing w:before="240" w:after="120" w:line="320" w:lineRule="exact"/>
      <w:ind w:firstLine="0"/>
    </w:pPr>
    <w:rPr>
      <w:rFonts w:ascii="Cambria" w:eastAsiaTheme="minorHAnsi" w:hAnsi="Cambria" w:cstheme="minorHAnsi"/>
      <w:i/>
      <w:iCs/>
      <w:sz w:val="25"/>
    </w:rPr>
  </w:style>
  <w:style w:type="character" w:customStyle="1" w:styleId="AuthorsKirjoittajatChar">
    <w:name w:val="Authors/Kirjoittajat Char"/>
    <w:basedOn w:val="Kappaleenoletusfontti"/>
    <w:link w:val="AuthorsKirjoittajat"/>
    <w:rsid w:val="009639F2"/>
    <w:rPr>
      <w:rFonts w:ascii="Lato" w:eastAsiaTheme="minorHAnsi" w:hAnsi="Lato" w:cstheme="minorHAnsi"/>
      <w:b/>
      <w:bCs/>
      <w:i/>
      <w:sz w:val="24"/>
      <w:szCs w:val="22"/>
    </w:rPr>
  </w:style>
  <w:style w:type="character" w:customStyle="1" w:styleId="Otsikko4Char0">
    <w:name w:val="Otsikko4 Char"/>
    <w:basedOn w:val="Kappaleenoletusfontti"/>
    <w:link w:val="Otsikko40"/>
    <w:rsid w:val="009639F2"/>
    <w:rPr>
      <w:rFonts w:ascii="Cambria" w:eastAsiaTheme="minorHAnsi" w:hAnsi="Cambria" w:cstheme="minorHAnsi"/>
      <w:i/>
      <w:iCs/>
      <w:sz w:val="25"/>
      <w:szCs w:val="22"/>
    </w:rPr>
  </w:style>
  <w:style w:type="paragraph" w:customStyle="1" w:styleId="Otsikko2numeroitu">
    <w:name w:val="Otsikko 2 numeroitu"/>
    <w:basedOn w:val="Otsikko20"/>
    <w:rsid w:val="00EC6BC7"/>
  </w:style>
  <w:style w:type="paragraph" w:styleId="Alaotsikko">
    <w:name w:val="Subtitle"/>
    <w:basedOn w:val="Normaali"/>
    <w:next w:val="Normaali"/>
    <w:link w:val="AlaotsikkoChar"/>
    <w:uiPriority w:val="11"/>
    <w:rsid w:val="00191ED6"/>
    <w:pPr>
      <w:spacing w:line="276" w:lineRule="auto"/>
      <w:ind w:firstLine="0"/>
      <w:jc w:val="left"/>
    </w:pPr>
    <w:rPr>
      <w:rFonts w:eastAsiaTheme="minorHAnsi" w:cstheme="minorBidi"/>
      <w:b/>
      <w:i/>
      <w:sz w:val="20"/>
      <w:szCs w:val="20"/>
      <w:lang w:eastAsia="en-US"/>
    </w:rPr>
  </w:style>
  <w:style w:type="character" w:customStyle="1" w:styleId="AlaotsikkoChar">
    <w:name w:val="Alaotsikko Char"/>
    <w:basedOn w:val="Kappaleenoletusfontti"/>
    <w:link w:val="Alaotsikko"/>
    <w:uiPriority w:val="11"/>
    <w:rsid w:val="00191ED6"/>
    <w:rPr>
      <w:rFonts w:ascii="Lato" w:eastAsiaTheme="minorHAnsi" w:hAnsi="Lato" w:cstheme="minorBidi"/>
      <w:b/>
      <w:i/>
      <w:lang w:eastAsia="en-US"/>
    </w:rPr>
  </w:style>
  <w:style w:type="character" w:styleId="Voimakas">
    <w:name w:val="Strong"/>
    <w:basedOn w:val="Hienovarainenkorostus"/>
    <w:uiPriority w:val="22"/>
    <w:rsid w:val="00191ED6"/>
    <w:rPr>
      <w:rFonts w:ascii="Lato" w:hAnsi="Lato"/>
      <w:i w:val="0"/>
      <w:iCs w:val="0"/>
      <w:color w:val="404040" w:themeColor="text1" w:themeTint="BF"/>
      <w:sz w:val="20"/>
      <w:szCs w:val="20"/>
      <w:lang w:val="fi-FI"/>
    </w:rPr>
  </w:style>
  <w:style w:type="character" w:styleId="Hienovarainenkorostus">
    <w:name w:val="Subtle Emphasis"/>
    <w:basedOn w:val="Kappaleenoletusfontti"/>
    <w:uiPriority w:val="19"/>
    <w:rsid w:val="00191ED6"/>
    <w:rPr>
      <w:i/>
      <w:iCs/>
      <w:color w:val="404040" w:themeColor="text1" w:themeTint="BF"/>
    </w:rPr>
  </w:style>
  <w:style w:type="paragraph" w:customStyle="1" w:styleId="Esimerkkiotsikko">
    <w:name w:val="Esimerkkiotsikko"/>
    <w:basedOn w:val="Otsikko20"/>
    <w:link w:val="EsimerkkiotsikkoChar"/>
    <w:rsid w:val="007C77F4"/>
    <w:pPr>
      <w:spacing w:before="0" w:after="170"/>
    </w:pPr>
    <w:rPr>
      <w:caps/>
      <w:color w:val="002957"/>
    </w:rPr>
  </w:style>
  <w:style w:type="character" w:customStyle="1" w:styleId="EsimerkkiotsikkoChar">
    <w:name w:val="Esimerkkiotsikko Char"/>
    <w:basedOn w:val="Otsikko2Char0"/>
    <w:link w:val="Esimerkkiotsikko"/>
    <w:rsid w:val="007C77F4"/>
    <w:rPr>
      <w:rFonts w:ascii="Aleo" w:hAnsi="Aleo" w:cstheme="minorHAnsi"/>
      <w:b/>
      <w:caps/>
      <w:color w:val="002957"/>
      <w:sz w:val="32"/>
    </w:rPr>
  </w:style>
  <w:style w:type="table" w:styleId="Vaalearuudukkotaulukko1">
    <w:name w:val="Grid Table 1 Light"/>
    <w:basedOn w:val="Normaalitaulukko"/>
    <w:uiPriority w:val="46"/>
    <w:rsid w:val="00A836D1"/>
    <w:rPr>
      <w:rFonts w:asciiTheme="minorHAnsi" w:eastAsiaTheme="minorHAnsi" w:hAnsiTheme="minorHAnsi" w:cstheme="minorHAns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Otsikko1numeroitu">
    <w:name w:val="Otsikko 1 numeroitu"/>
    <w:basedOn w:val="Otsikko1"/>
    <w:rsid w:val="00756BB3"/>
    <w:pPr>
      <w:pageBreakBefore w:val="0"/>
      <w:framePr w:wrap="auto" w:vAnchor="margin" w:yAlign="inline"/>
      <w:numPr>
        <w:numId w:val="4"/>
      </w:numPr>
      <w:spacing w:before="240" w:after="120" w:line="259" w:lineRule="auto"/>
      <w:ind w:left="0" w:firstLine="0"/>
    </w:pPr>
    <w:rPr>
      <w:rFonts w:asciiTheme="majorHAnsi" w:eastAsiaTheme="majorEastAsia" w:hAnsiTheme="majorHAnsi" w:cstheme="majorHAnsi"/>
      <w:b w:val="0"/>
      <w:bCs w:val="0"/>
      <w:caps w:val="0"/>
      <w:color w:val="365F91" w:themeColor="accent1" w:themeShade="BF"/>
      <w:sz w:val="40"/>
      <w:szCs w:val="32"/>
      <w:lang w:eastAsia="en-US"/>
    </w:rPr>
  </w:style>
  <w:style w:type="paragraph" w:customStyle="1" w:styleId="Otsikkoviitteet">
    <w:name w:val="Otsikko/viitteet"/>
    <w:basedOn w:val="Otsikko20"/>
    <w:link w:val="OtsikkoviitteetChar"/>
    <w:qFormat/>
    <w:rsid w:val="00FD5D89"/>
    <w:rPr>
      <w:color w:val="auto"/>
    </w:rPr>
  </w:style>
  <w:style w:type="character" w:customStyle="1" w:styleId="OtsikkoviitteetChar">
    <w:name w:val="Otsikko/viitteet Char"/>
    <w:basedOn w:val="Otsikko2Char0"/>
    <w:link w:val="Otsikkoviitteet"/>
    <w:rsid w:val="00FD5D89"/>
    <w:rPr>
      <w:rFonts w:ascii="Aleo" w:hAnsi="Aleo" w:cstheme="minorHAnsi"/>
      <w:b/>
      <w:color w:val="5F5F5F"/>
      <w:sz w:val="32"/>
    </w:rPr>
  </w:style>
  <w:style w:type="paragraph" w:customStyle="1" w:styleId="VersaaliHeading2">
    <w:name w:val="Versaali Heading 2"/>
    <w:basedOn w:val="Otsikko2"/>
    <w:link w:val="VersaaliHeading2Char"/>
    <w:rsid w:val="00381C0C"/>
  </w:style>
  <w:style w:type="table" w:styleId="Vaalearuudukko-korostus1">
    <w:name w:val="Light Grid Accent 1"/>
    <w:basedOn w:val="Normaalitaulukko"/>
    <w:uiPriority w:val="62"/>
    <w:rsid w:val="00960A6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VersaaliHeading2Char">
    <w:name w:val="Versaali Heading 2 Char"/>
    <w:basedOn w:val="Otsikko2Char"/>
    <w:link w:val="VersaaliHeading2"/>
    <w:rsid w:val="00381C0C"/>
    <w:rPr>
      <w:rFonts w:ascii="Aleo" w:hAnsi="Aleo" w:cstheme="minorHAnsi"/>
      <w:b/>
      <w:caps w:val="0"/>
      <w:color w:val="002957"/>
      <w:sz w:val="36"/>
    </w:rPr>
  </w:style>
  <w:style w:type="character" w:customStyle="1" w:styleId="st1">
    <w:name w:val="st1"/>
    <w:basedOn w:val="Kappaleenoletusfontti"/>
    <w:rsid w:val="00960A64"/>
  </w:style>
  <w:style w:type="table" w:styleId="Vaalearuudukko-korostus6">
    <w:name w:val="Light Grid Accent 6"/>
    <w:basedOn w:val="Normaalitaulukko"/>
    <w:uiPriority w:val="62"/>
    <w:rsid w:val="00960A6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customStyle="1" w:styleId="Sitaatti">
    <w:name w:val="Sitaatti"/>
    <w:basedOn w:val="Normaali"/>
    <w:link w:val="SitaattiChar"/>
    <w:qFormat/>
    <w:rsid w:val="009639F2"/>
    <w:pPr>
      <w:spacing w:before="360" w:after="360" w:line="240" w:lineRule="exact"/>
      <w:ind w:left="567" w:firstLine="0"/>
      <w:jc w:val="left"/>
    </w:pPr>
    <w:rPr>
      <w:i/>
      <w:sz w:val="22"/>
    </w:rPr>
  </w:style>
  <w:style w:type="paragraph" w:customStyle="1" w:styleId="CitationSitaattinospace">
    <w:name w:val="Citation/Sitaatti/nospace"/>
    <w:basedOn w:val="Sitaatti"/>
    <w:link w:val="CitationSitaattinospaceChar"/>
    <w:qFormat/>
    <w:rsid w:val="00C17E4E"/>
    <w:pPr>
      <w:spacing w:before="0" w:after="0"/>
    </w:pPr>
  </w:style>
  <w:style w:type="character" w:customStyle="1" w:styleId="SitaattiChar">
    <w:name w:val="Sitaatti Char"/>
    <w:basedOn w:val="Kappaleenoletusfontti"/>
    <w:link w:val="Sitaatti"/>
    <w:rsid w:val="009639F2"/>
    <w:rPr>
      <w:rFonts w:ascii="Lato" w:hAnsi="Lato"/>
      <w:i/>
      <w:sz w:val="22"/>
      <w:szCs w:val="22"/>
    </w:rPr>
  </w:style>
  <w:style w:type="character" w:customStyle="1" w:styleId="CitationSitaattinospaceChar">
    <w:name w:val="Citation/Sitaatti/nospace Char"/>
    <w:basedOn w:val="SitaattiChar"/>
    <w:link w:val="CitationSitaattinospace"/>
    <w:rsid w:val="00C17E4E"/>
    <w:rPr>
      <w:rFonts w:ascii="Lato" w:hAnsi="Lato"/>
      <w:i/>
      <w:sz w:val="22"/>
      <w:szCs w:val="22"/>
    </w:rPr>
  </w:style>
  <w:style w:type="paragraph" w:customStyle="1" w:styleId="Lhteet">
    <w:name w:val="Lähteet"/>
    <w:basedOn w:val="NormaaliWWW"/>
    <w:link w:val="LhteetChar"/>
    <w:rsid w:val="00CB50A8"/>
    <w:pPr>
      <w:spacing w:before="0" w:beforeAutospacing="0" w:after="0" w:afterAutospacing="0" w:line="240" w:lineRule="auto"/>
      <w:jc w:val="both"/>
    </w:pPr>
    <w:rPr>
      <w:rFonts w:ascii="Verdana" w:eastAsiaTheme="minorEastAsia" w:hAnsi="Verdana"/>
      <w:sz w:val="16"/>
    </w:rPr>
  </w:style>
  <w:style w:type="character" w:customStyle="1" w:styleId="LhteetChar">
    <w:name w:val="Lähteet Char"/>
    <w:basedOn w:val="Kappaleenoletusfontti"/>
    <w:link w:val="Lhteet"/>
    <w:rsid w:val="00CB50A8"/>
    <w:rPr>
      <w:rFonts w:ascii="Verdana" w:eastAsiaTheme="minorEastAsia" w:hAnsi="Verdana"/>
      <w:sz w:val="16"/>
      <w:szCs w:val="24"/>
      <w:lang w:eastAsia="fi-FI"/>
    </w:rPr>
  </w:style>
  <w:style w:type="character" w:styleId="Voimakaskorostus">
    <w:name w:val="Intense Emphasis"/>
    <w:basedOn w:val="Kappaleenoletusfontti"/>
    <w:uiPriority w:val="21"/>
    <w:rsid w:val="00CB50A8"/>
    <w:rPr>
      <w:i/>
      <w:iCs/>
      <w:color w:val="4F81BD" w:themeColor="accent1"/>
    </w:rPr>
  </w:style>
  <w:style w:type="paragraph" w:customStyle="1" w:styleId="Style2">
    <w:name w:val="Style2"/>
    <w:basedOn w:val="Normaali"/>
    <w:rsid w:val="00CB50A8"/>
    <w:pPr>
      <w:spacing w:line="240" w:lineRule="auto"/>
      <w:ind w:firstLine="0"/>
      <w:jc w:val="left"/>
    </w:pPr>
    <w:rPr>
      <w:rFonts w:ascii="Calibri" w:eastAsiaTheme="minorEastAsia" w:hAnsi="Calibri"/>
      <w:szCs w:val="24"/>
      <w:lang w:eastAsia="fi-FI"/>
    </w:rPr>
  </w:style>
  <w:style w:type="table" w:styleId="Yksinkertainentaulukko2">
    <w:name w:val="Plain Table 2"/>
    <w:basedOn w:val="Normaalitaulukko"/>
    <w:uiPriority w:val="42"/>
    <w:rsid w:val="00F91AB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Luettelotaulukko4">
    <w:name w:val="List Table 4"/>
    <w:basedOn w:val="Normaalitaulukko"/>
    <w:uiPriority w:val="49"/>
    <w:rsid w:val="007F52F4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Julkaisutiedot">
    <w:name w:val="Julkaisutiedot"/>
    <w:basedOn w:val="Normaali"/>
    <w:uiPriority w:val="99"/>
    <w:rsid w:val="00C65375"/>
    <w:pPr>
      <w:autoSpaceDE w:val="0"/>
      <w:autoSpaceDN w:val="0"/>
      <w:adjustRightInd w:val="0"/>
      <w:spacing w:line="280" w:lineRule="atLeast"/>
      <w:ind w:firstLine="0"/>
      <w:jc w:val="left"/>
      <w:textAlignment w:val="center"/>
    </w:pPr>
    <w:rPr>
      <w:rFonts w:cs="Lato"/>
      <w:color w:val="000000"/>
      <w:sz w:val="18"/>
      <w:szCs w:val="18"/>
      <w:lang w:val="en-US"/>
    </w:rPr>
  </w:style>
  <w:style w:type="paragraph" w:customStyle="1" w:styleId="Introductoryparagraphingressi">
    <w:name w:val="Introductory paragraph / ingressi"/>
    <w:basedOn w:val="Normaalitekstiensimminenkappale"/>
    <w:link w:val="IntroductoryparagraphingressiChar"/>
    <w:qFormat/>
    <w:rsid w:val="00385005"/>
    <w:rPr>
      <w:b/>
      <w:lang w:val="en-US"/>
    </w:rPr>
  </w:style>
  <w:style w:type="character" w:customStyle="1" w:styleId="NormaalitekstiensimminenkappaleChar">
    <w:name w:val="Normaali teksti ensimmäinen kappale Char"/>
    <w:basedOn w:val="Kappaleenoletusfontti"/>
    <w:link w:val="Normaalitekstiensimminenkappale"/>
    <w:rsid w:val="00385005"/>
    <w:rPr>
      <w:rFonts w:ascii="Lato" w:hAnsi="Lato"/>
      <w:sz w:val="24"/>
      <w:szCs w:val="22"/>
    </w:rPr>
  </w:style>
  <w:style w:type="character" w:customStyle="1" w:styleId="IntroductoryparagraphingressiChar">
    <w:name w:val="Introductory paragraph / ingressi Char"/>
    <w:basedOn w:val="NormaalitekstiensimminenkappaleChar"/>
    <w:link w:val="Introductoryparagraphingressi"/>
    <w:rsid w:val="00385005"/>
    <w:rPr>
      <w:rFonts w:ascii="Lato" w:hAnsi="Lato"/>
      <w:b/>
      <w:sz w:val="24"/>
      <w:szCs w:val="22"/>
      <w:lang w:val="en-US"/>
    </w:rPr>
  </w:style>
  <w:style w:type="paragraph" w:customStyle="1" w:styleId="Kirjoittajat">
    <w:name w:val="Kirjoittajat"/>
    <w:basedOn w:val="Viitteet"/>
    <w:link w:val="KirjoittajatChar"/>
    <w:qFormat/>
    <w:rsid w:val="00551140"/>
    <w:pPr>
      <w:spacing w:after="180"/>
      <w:contextualSpacing w:val="0"/>
    </w:pPr>
    <w:rPr>
      <w:rFonts w:eastAsia="Calibri"/>
      <w:lang w:val="en-US"/>
    </w:rPr>
  </w:style>
  <w:style w:type="character" w:customStyle="1" w:styleId="ViitteetChar">
    <w:name w:val="Viitteet Char"/>
    <w:basedOn w:val="Kappaleenoletusfontti"/>
    <w:link w:val="Viitteet"/>
    <w:rsid w:val="00551140"/>
    <w:rPr>
      <w:rFonts w:ascii="Lato" w:eastAsia="Times New Roman" w:hAnsi="Lato"/>
      <w:sz w:val="24"/>
      <w:szCs w:val="24"/>
      <w:lang w:val="en-GB" w:eastAsia="en-GB"/>
    </w:rPr>
  </w:style>
  <w:style w:type="character" w:customStyle="1" w:styleId="KirjoittajatChar">
    <w:name w:val="Kirjoittajat Char"/>
    <w:basedOn w:val="ViitteetChar"/>
    <w:link w:val="Kirjoittajat"/>
    <w:rsid w:val="00551140"/>
    <w:rPr>
      <w:rFonts w:ascii="Lato" w:eastAsia="Calibri" w:hAnsi="Lato"/>
      <w:sz w:val="24"/>
      <w:szCs w:val="24"/>
      <w:lang w:val="en-US" w:eastAsia="en-GB"/>
    </w:rPr>
  </w:style>
  <w:style w:type="paragraph" w:customStyle="1" w:styleId="Numeroitulista">
    <w:name w:val="Numeroitu lista"/>
    <w:basedOn w:val="Lista"/>
    <w:qFormat/>
    <w:rsid w:val="0083539D"/>
    <w:pPr>
      <w:numPr>
        <w:numId w:val="5"/>
      </w:numPr>
      <w:ind w:left="924" w:hanging="357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0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rn.fi/URN:ISB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D0DEC-55FE-4883-BE16-23B85741C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OSC_Vuosikertomus_malli_2023 (002).dotx</Template>
  <TotalTime>2</TotalTime>
  <Pages>10</Pages>
  <Words>857</Words>
  <Characters>6948</Characters>
  <Application>Microsoft Office Word</Application>
  <DocSecurity>0</DocSecurity>
  <Lines>57</Lines>
  <Paragraphs>15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JYU_Reports_template</vt:lpstr>
      <vt:lpstr>JYU_Reports_template</vt:lpstr>
    </vt:vector>
  </TitlesOfParts>
  <Company>JYU</Company>
  <LinksUpToDate>false</LinksUpToDate>
  <CharactersWithSpaces>7790</CharactersWithSpaces>
  <SharedDoc>false</SharedDoc>
  <HLinks>
    <vt:vector size="54" baseType="variant">
      <vt:variant>
        <vt:i4>1638455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_Toc229984415</vt:lpwstr>
      </vt:variant>
      <vt:variant>
        <vt:i4>1638455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_Toc229984414</vt:lpwstr>
      </vt:variant>
      <vt:variant>
        <vt:i4>1638455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_Toc229984413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_Toc229984412</vt:lpwstr>
      </vt:variant>
      <vt:variant>
        <vt:i4>1638455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_Toc229984411</vt:lpwstr>
      </vt:variant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_Toc229984410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_Toc229984409</vt:lpwstr>
      </vt:variant>
      <vt:variant>
        <vt:i4>1114160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_Toc229984399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_Toc229984393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JYU_Reports_template</dc:title>
  <dc:subject>JYU Reports template</dc:subject>
  <dc:creator>Tuikka, Sini</dc:creator>
  <cp:keywords/>
  <dc:description/>
  <cp:lastModifiedBy>Tuikka, Sini</cp:lastModifiedBy>
  <cp:revision>1</cp:revision>
  <cp:lastPrinted>2020-09-07T13:54:00Z</cp:lastPrinted>
  <dcterms:created xsi:type="dcterms:W3CDTF">2024-02-28T09:42:00Z</dcterms:created>
  <dcterms:modified xsi:type="dcterms:W3CDTF">2024-02-28T09:45:00Z</dcterms:modified>
</cp:coreProperties>
</file>