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A3AD7" w14:textId="77777777" w:rsidR="003059A3" w:rsidRDefault="003059A3" w:rsidP="003059A3">
      <w:pPr>
        <w:pStyle w:val="Normaalitekstiensimminenkappale"/>
      </w:pPr>
      <w:r w:rsidRPr="003059A3">
        <w:t>Väitöskirjan nimi</w:t>
      </w:r>
    </w:p>
    <w:p w14:paraId="67C016AE" w14:textId="77777777" w:rsidR="0021116A" w:rsidRPr="0021116A" w:rsidRDefault="0021116A" w:rsidP="0021116A"/>
    <w:p w14:paraId="4F33037A" w14:textId="77777777" w:rsidR="003059A3" w:rsidRPr="003059A3" w:rsidRDefault="003059A3" w:rsidP="003059A3">
      <w:pPr>
        <w:pStyle w:val="Normaalitekstiensimminenkappale"/>
      </w:pPr>
      <w:r w:rsidRPr="003059A3">
        <w:t>Tekijän nimi</w:t>
      </w:r>
    </w:p>
    <w:p w14:paraId="7319393B" w14:textId="77777777" w:rsidR="003059A3" w:rsidRPr="003059A3" w:rsidRDefault="003059A3" w:rsidP="003059A3">
      <w:pPr>
        <w:pStyle w:val="Normaalitekstiensimminenkappale"/>
      </w:pPr>
    </w:p>
    <w:p w14:paraId="29B58B70" w14:textId="77777777" w:rsidR="003059A3" w:rsidRDefault="003059A3" w:rsidP="003059A3">
      <w:pPr>
        <w:pStyle w:val="Normaalitekstiensimminenkappale"/>
      </w:pPr>
      <w:r w:rsidRPr="003059A3">
        <w:t>Väitöspäivä</w:t>
      </w:r>
    </w:p>
    <w:p w14:paraId="34B31D08" w14:textId="77777777" w:rsidR="0021116A" w:rsidRPr="0021116A" w:rsidRDefault="0021116A" w:rsidP="0021116A"/>
    <w:p w14:paraId="566D9179" w14:textId="77777777" w:rsidR="003059A3" w:rsidRPr="003059A3" w:rsidRDefault="003059A3" w:rsidP="003059A3">
      <w:pPr>
        <w:pStyle w:val="Normaalitekstiensimminenkappale"/>
      </w:pPr>
      <w:r w:rsidRPr="003059A3">
        <w:t>V</w:t>
      </w:r>
      <w:r>
        <w:t>äitöspaikka</w:t>
      </w:r>
    </w:p>
    <w:p w14:paraId="4472B96E" w14:textId="77777777" w:rsidR="004865E4" w:rsidRPr="003059A3" w:rsidRDefault="004865E4" w:rsidP="004865E4"/>
    <w:p w14:paraId="00408F13" w14:textId="77777777" w:rsidR="00135D3B" w:rsidRPr="003059A3" w:rsidRDefault="00135D3B">
      <w:pPr>
        <w:ind w:firstLine="0"/>
        <w:jc w:val="left"/>
      </w:pPr>
      <w:r w:rsidRPr="003059A3">
        <w:br w:type="page"/>
      </w:r>
    </w:p>
    <w:p w14:paraId="47BD84C6" w14:textId="77777777" w:rsidR="009121AA" w:rsidRPr="00DE3FBF" w:rsidRDefault="003059A3" w:rsidP="003059A3">
      <w:pPr>
        <w:pStyle w:val="Normaalitekstiensimminenkappale"/>
        <w:rPr>
          <w:lang w:val="en-US"/>
        </w:rPr>
      </w:pPr>
      <w:proofErr w:type="spellStart"/>
      <w:r>
        <w:rPr>
          <w:lang w:val="en-US"/>
        </w:rPr>
        <w:lastRenderedPageBreak/>
        <w:t>Tyhjä</w:t>
      </w:r>
      <w:proofErr w:type="spellEnd"/>
      <w:r>
        <w:rPr>
          <w:lang w:val="en-US"/>
        </w:rPr>
        <w:t xml:space="preserve"> </w:t>
      </w:r>
      <w:proofErr w:type="spellStart"/>
      <w:r>
        <w:rPr>
          <w:lang w:val="en-US"/>
        </w:rPr>
        <w:t>sivu</w:t>
      </w:r>
      <w:proofErr w:type="spellEnd"/>
    </w:p>
    <w:p w14:paraId="4C9B749A" w14:textId="77777777" w:rsidR="009121AA" w:rsidRPr="00DE3FBF" w:rsidRDefault="009121AA" w:rsidP="004865E4">
      <w:pPr>
        <w:rPr>
          <w:lang w:val="en-US"/>
        </w:rPr>
      </w:pPr>
    </w:p>
    <w:p w14:paraId="02D5038D" w14:textId="77777777" w:rsidR="00135D3B" w:rsidRDefault="00135D3B">
      <w:pPr>
        <w:ind w:firstLine="0"/>
        <w:jc w:val="left"/>
        <w:rPr>
          <w:b/>
          <w:caps/>
          <w:sz w:val="28"/>
          <w:lang w:val="en-US"/>
        </w:rPr>
      </w:pPr>
      <w:r>
        <w:rPr>
          <w:lang w:val="en-US"/>
        </w:rPr>
        <w:br w:type="page"/>
      </w:r>
    </w:p>
    <w:p w14:paraId="40F5F643" w14:textId="77777777" w:rsidR="009121AA" w:rsidRPr="00FE0FE5" w:rsidRDefault="009121AA" w:rsidP="003533F9">
      <w:pPr>
        <w:pStyle w:val="Potsikkonumeroimaton"/>
        <w:rPr>
          <w:lang w:val="en-US"/>
        </w:rPr>
      </w:pPr>
      <w:r w:rsidRPr="00FE0FE5">
        <w:rPr>
          <w:lang w:val="en-US"/>
        </w:rPr>
        <w:lastRenderedPageBreak/>
        <w:t>Abstract</w:t>
      </w:r>
    </w:p>
    <w:p w14:paraId="36F55178" w14:textId="77777777" w:rsidR="009121AA" w:rsidRPr="00492BA7" w:rsidRDefault="00492BA7" w:rsidP="00492BA7">
      <w:pPr>
        <w:pStyle w:val="NormaalitekstiAbstract-osassa"/>
      </w:pPr>
      <w:r w:rsidRPr="00492BA7">
        <w:t xml:space="preserve">Lastname, </w:t>
      </w:r>
      <w:proofErr w:type="spellStart"/>
      <w:r w:rsidRPr="00492BA7">
        <w:t>F</w:t>
      </w:r>
      <w:r>
        <w:t>i</w:t>
      </w:r>
      <w:r w:rsidRPr="00492BA7">
        <w:t>rstname</w:t>
      </w:r>
      <w:proofErr w:type="spellEnd"/>
    </w:p>
    <w:p w14:paraId="7C432D00" w14:textId="77777777" w:rsidR="00492BA7" w:rsidRDefault="00492BA7" w:rsidP="00492BA7">
      <w:pPr>
        <w:pStyle w:val="NormaalitekstiAbstract-osassa"/>
      </w:pPr>
      <w:r w:rsidRPr="00492BA7">
        <w:t>Name of the publication</w:t>
      </w:r>
    </w:p>
    <w:p w14:paraId="409D3A86" w14:textId="77777777" w:rsidR="00492BA7" w:rsidRDefault="00492BA7" w:rsidP="00492BA7">
      <w:pPr>
        <w:pStyle w:val="NormaalitekstiAbstract-osassa"/>
      </w:pPr>
    </w:p>
    <w:p w14:paraId="6ADB08E9" w14:textId="77777777" w:rsidR="00492BA7" w:rsidRDefault="00AF4527" w:rsidP="00492BA7">
      <w:pPr>
        <w:pStyle w:val="NormaalitekstiAbstract-osassa"/>
      </w:pPr>
      <w:r>
        <w:t>Text of the abstract</w:t>
      </w:r>
      <w:r w:rsidR="00492BA7">
        <w:t>.</w:t>
      </w:r>
    </w:p>
    <w:p w14:paraId="6FF1B180" w14:textId="77777777" w:rsidR="003059A3" w:rsidRDefault="003059A3" w:rsidP="00492BA7">
      <w:pPr>
        <w:pStyle w:val="NormaalitekstiAbstract-osassa"/>
      </w:pPr>
    </w:p>
    <w:p w14:paraId="26337A35" w14:textId="77777777" w:rsidR="003059A3" w:rsidRDefault="003059A3" w:rsidP="00492BA7">
      <w:pPr>
        <w:pStyle w:val="NormaalitekstiAbstract-osassa"/>
      </w:pPr>
      <w:r w:rsidRPr="003059A3">
        <w:t>The recommended length of the</w:t>
      </w:r>
      <w:r w:rsidRPr="003059A3">
        <w:rPr>
          <w:bCs/>
        </w:rPr>
        <w:t xml:space="preserve"> abstracts</w:t>
      </w:r>
      <w:r w:rsidRPr="003059A3">
        <w:t xml:space="preserve"> (EN/FI) at the beginning of the manuscript is about 2200 characters (including publication information and keywords).</w:t>
      </w:r>
    </w:p>
    <w:p w14:paraId="1FE3FCBA" w14:textId="77777777" w:rsidR="00492BA7" w:rsidRDefault="00492BA7" w:rsidP="00492BA7">
      <w:pPr>
        <w:pStyle w:val="NormaalitekstiAbstract-osassa"/>
      </w:pPr>
    </w:p>
    <w:p w14:paraId="08632B43" w14:textId="77777777" w:rsidR="00492BA7" w:rsidRPr="00061D69" w:rsidRDefault="00492BA7" w:rsidP="00492BA7">
      <w:pPr>
        <w:pStyle w:val="NormaalitekstiAbstract-osassa"/>
        <w:rPr>
          <w:lang w:val="fi-FI"/>
        </w:rPr>
      </w:pPr>
      <w:proofErr w:type="spellStart"/>
      <w:r w:rsidRPr="00061D69">
        <w:rPr>
          <w:lang w:val="fi-FI"/>
        </w:rPr>
        <w:t>Keywords</w:t>
      </w:r>
      <w:proofErr w:type="spellEnd"/>
      <w:r w:rsidRPr="00061D69">
        <w:rPr>
          <w:lang w:val="fi-FI"/>
        </w:rPr>
        <w:t>: keyword2, keyword2, keyword3</w:t>
      </w:r>
    </w:p>
    <w:p w14:paraId="5F7F6BF3" w14:textId="77777777" w:rsidR="00AF4527" w:rsidRPr="00061D69" w:rsidRDefault="00AF4527" w:rsidP="00492BA7">
      <w:pPr>
        <w:pStyle w:val="NormaalitekstiAbstract-osassa"/>
        <w:rPr>
          <w:lang w:val="fi-FI"/>
        </w:rPr>
      </w:pPr>
    </w:p>
    <w:p w14:paraId="365D357A" w14:textId="77777777" w:rsidR="003059A3" w:rsidRPr="00061D69" w:rsidRDefault="003059A3">
      <w:pPr>
        <w:ind w:firstLine="0"/>
        <w:jc w:val="left"/>
      </w:pPr>
      <w:r>
        <w:br w:type="page"/>
      </w:r>
    </w:p>
    <w:p w14:paraId="30D947E3" w14:textId="77777777" w:rsidR="003059A3" w:rsidRPr="003059A3" w:rsidRDefault="003059A3" w:rsidP="003533F9">
      <w:pPr>
        <w:pStyle w:val="Potsikkonumeroimaton"/>
      </w:pPr>
      <w:r w:rsidRPr="003059A3">
        <w:lastRenderedPageBreak/>
        <w:t>T</w:t>
      </w:r>
      <w:r w:rsidR="00FB01D1">
        <w:t>iivistelmä</w:t>
      </w:r>
    </w:p>
    <w:p w14:paraId="1AA79CA5" w14:textId="77777777" w:rsidR="003059A3" w:rsidRPr="003059A3" w:rsidRDefault="003059A3" w:rsidP="003059A3">
      <w:pPr>
        <w:pStyle w:val="NormaalitekstiAbstract-osassa"/>
        <w:rPr>
          <w:lang w:val="fi-FI"/>
        </w:rPr>
      </w:pPr>
      <w:r w:rsidRPr="003059A3">
        <w:rPr>
          <w:lang w:val="fi-FI"/>
        </w:rPr>
        <w:t>Sukunimi, Etunimi</w:t>
      </w:r>
    </w:p>
    <w:p w14:paraId="2B311CDE" w14:textId="77777777" w:rsidR="00824872" w:rsidRPr="00C2100F" w:rsidRDefault="003059A3" w:rsidP="00824872">
      <w:pPr>
        <w:pStyle w:val="NormaalitekstiAbstract-osassa"/>
        <w:rPr>
          <w:lang w:val="fi-FI"/>
        </w:rPr>
      </w:pPr>
      <w:r w:rsidRPr="00C2100F">
        <w:rPr>
          <w:lang w:val="fi-FI"/>
        </w:rPr>
        <w:t>Julkaisun nimi</w:t>
      </w:r>
    </w:p>
    <w:p w14:paraId="5C9516C2" w14:textId="77777777" w:rsidR="003059A3" w:rsidRDefault="003059A3" w:rsidP="003059A3">
      <w:pPr>
        <w:pStyle w:val="NormaalitekstiAbstract-osassa"/>
      </w:pPr>
    </w:p>
    <w:p w14:paraId="5E96FACC" w14:textId="77777777" w:rsidR="003059A3" w:rsidRPr="00061D69" w:rsidRDefault="003059A3" w:rsidP="003059A3">
      <w:pPr>
        <w:pStyle w:val="NormaalitekstiAbstract-osassa"/>
        <w:rPr>
          <w:lang w:val="fi-FI"/>
        </w:rPr>
      </w:pPr>
      <w:r w:rsidRPr="00061D69">
        <w:rPr>
          <w:lang w:val="fi-FI"/>
        </w:rPr>
        <w:t>Abstraktin teksti.</w:t>
      </w:r>
    </w:p>
    <w:p w14:paraId="61205AA5" w14:textId="77777777" w:rsidR="003059A3" w:rsidRPr="00061D69" w:rsidRDefault="003059A3" w:rsidP="003059A3">
      <w:pPr>
        <w:pStyle w:val="NormaalitekstiAbstract-osassa"/>
        <w:rPr>
          <w:lang w:val="fi-FI"/>
        </w:rPr>
      </w:pPr>
    </w:p>
    <w:p w14:paraId="3142536B" w14:textId="77777777" w:rsidR="003059A3" w:rsidRPr="003059A3" w:rsidRDefault="003059A3" w:rsidP="003059A3">
      <w:pPr>
        <w:pStyle w:val="NormaalitekstiAbstract-osassa"/>
        <w:rPr>
          <w:lang w:val="fi-FI"/>
        </w:rPr>
      </w:pPr>
      <w:r w:rsidRPr="003059A3">
        <w:rPr>
          <w:lang w:val="fi-FI"/>
        </w:rPr>
        <w:t>Työn alkuun tulevien tiivistelmien (englanniksi ja suomeksi) suosituspituus on noin 2200 merkkiä (sis. julkaisutiedot ja asiasanat).</w:t>
      </w:r>
    </w:p>
    <w:p w14:paraId="588703CA" w14:textId="77777777" w:rsidR="003059A3" w:rsidRPr="003059A3" w:rsidRDefault="003059A3" w:rsidP="003059A3">
      <w:pPr>
        <w:pStyle w:val="NormaalitekstiAbstract-osassa"/>
        <w:rPr>
          <w:lang w:val="fi-FI"/>
        </w:rPr>
      </w:pPr>
    </w:p>
    <w:p w14:paraId="4EA94701" w14:textId="77777777" w:rsidR="003059A3" w:rsidRPr="00061D69" w:rsidRDefault="003059A3" w:rsidP="003059A3">
      <w:pPr>
        <w:pStyle w:val="NormaalitekstiAbstract-osassa"/>
        <w:rPr>
          <w:lang w:val="fi-FI"/>
        </w:rPr>
      </w:pPr>
      <w:r w:rsidRPr="00061D69">
        <w:rPr>
          <w:lang w:val="fi-FI"/>
        </w:rPr>
        <w:t>Avainsanat: avainsana2, avainsana2, avainsana3</w:t>
      </w:r>
    </w:p>
    <w:p w14:paraId="4F15DD69" w14:textId="77777777" w:rsidR="00AF4527" w:rsidRPr="00061D69" w:rsidRDefault="009121AA" w:rsidP="00AF4527">
      <w:pPr>
        <w:pStyle w:val="NormaalitekstiAbstract-osassa"/>
        <w:rPr>
          <w:lang w:val="fi-FI"/>
        </w:rPr>
      </w:pPr>
      <w:r w:rsidRPr="00061D69">
        <w:rPr>
          <w:lang w:val="fi-FI"/>
        </w:rPr>
        <w:br w:type="page"/>
      </w:r>
      <w:r w:rsidR="00AF4527" w:rsidRPr="00061D69">
        <w:rPr>
          <w:b/>
          <w:lang w:val="fi-FI"/>
        </w:rPr>
        <w:lastRenderedPageBreak/>
        <w:t>A</w:t>
      </w:r>
      <w:r w:rsidRPr="00061D69">
        <w:rPr>
          <w:b/>
          <w:lang w:val="fi-FI"/>
        </w:rPr>
        <w:t>uthor</w:t>
      </w:r>
      <w:r w:rsidR="004524AA">
        <w:rPr>
          <w:b/>
          <w:lang w:val="fi-FI"/>
        </w:rPr>
        <w:tab/>
      </w:r>
      <w:r w:rsidR="00AF4527" w:rsidRPr="00061D69">
        <w:rPr>
          <w:lang w:val="fi-FI"/>
        </w:rPr>
        <w:tab/>
      </w:r>
      <w:proofErr w:type="spellStart"/>
      <w:r w:rsidR="00AF4527" w:rsidRPr="00061D69">
        <w:rPr>
          <w:lang w:val="fi-FI"/>
        </w:rPr>
        <w:t>Firstname</w:t>
      </w:r>
      <w:proofErr w:type="spellEnd"/>
      <w:r w:rsidR="00AF4527" w:rsidRPr="00061D69">
        <w:rPr>
          <w:lang w:val="fi-FI"/>
        </w:rPr>
        <w:t xml:space="preserve"> </w:t>
      </w:r>
      <w:proofErr w:type="spellStart"/>
      <w:r w:rsidR="00AF4527" w:rsidRPr="00061D69">
        <w:rPr>
          <w:lang w:val="fi-FI"/>
        </w:rPr>
        <w:t>Lastname</w:t>
      </w:r>
      <w:proofErr w:type="spellEnd"/>
    </w:p>
    <w:p w14:paraId="14DBDC24" w14:textId="77777777" w:rsidR="003059A3" w:rsidRDefault="003059A3" w:rsidP="003059A3">
      <w:pPr>
        <w:pStyle w:val="NormaalitekstiAbstract-osassa"/>
        <w:ind w:left="1304" w:firstLine="1304"/>
      </w:pPr>
      <w:r>
        <w:t>Department of xx</w:t>
      </w:r>
    </w:p>
    <w:p w14:paraId="51990022" w14:textId="77777777" w:rsidR="003059A3" w:rsidRDefault="003059A3" w:rsidP="003059A3">
      <w:pPr>
        <w:pStyle w:val="NormaalitekstiAbstract-osassa"/>
      </w:pPr>
      <w:r>
        <w:tab/>
      </w:r>
      <w:r>
        <w:tab/>
        <w:t xml:space="preserve">University of </w:t>
      </w:r>
      <w:proofErr w:type="spellStart"/>
      <w:r>
        <w:t>yy</w:t>
      </w:r>
      <w:proofErr w:type="spellEnd"/>
    </w:p>
    <w:p w14:paraId="75A6F4E3" w14:textId="77777777" w:rsidR="00AF4527" w:rsidRDefault="00AF4527" w:rsidP="00AF4527">
      <w:pPr>
        <w:pStyle w:val="NormaalitekstiAbstract-osassa"/>
      </w:pPr>
      <w:r>
        <w:tab/>
      </w:r>
      <w:r>
        <w:tab/>
        <w:t>Email</w:t>
      </w:r>
    </w:p>
    <w:p w14:paraId="210D8ED2" w14:textId="77777777" w:rsidR="0023549D" w:rsidRDefault="0023549D" w:rsidP="00AF4527">
      <w:pPr>
        <w:pStyle w:val="NormaalitekstiAbstract-osassa"/>
      </w:pPr>
      <w:r>
        <w:tab/>
      </w:r>
      <w:r>
        <w:tab/>
        <w:t>ORCID</w:t>
      </w:r>
    </w:p>
    <w:p w14:paraId="202CC690" w14:textId="77777777" w:rsidR="00AF4527" w:rsidRDefault="00AF4527" w:rsidP="00AF4527">
      <w:pPr>
        <w:pStyle w:val="NormaalitekstiAbstract-osassa"/>
      </w:pPr>
    </w:p>
    <w:p w14:paraId="70CA4598" w14:textId="77777777" w:rsidR="00AF4527" w:rsidRDefault="00AF4527" w:rsidP="00AF4527">
      <w:pPr>
        <w:pStyle w:val="NormaalitekstiAbstract-osassa"/>
      </w:pPr>
    </w:p>
    <w:p w14:paraId="1ADCDCC5" w14:textId="77777777" w:rsidR="00AF4527" w:rsidRDefault="00AF4527" w:rsidP="00AF4527">
      <w:pPr>
        <w:pStyle w:val="NormaalitekstiAbstract-osassa"/>
      </w:pPr>
      <w:r w:rsidRPr="001B4FFA">
        <w:rPr>
          <w:b/>
        </w:rPr>
        <w:t>Supervisors</w:t>
      </w:r>
      <w:r w:rsidRPr="001B4FFA">
        <w:rPr>
          <w:b/>
        </w:rPr>
        <w:tab/>
      </w:r>
      <w:proofErr w:type="spellStart"/>
      <w:r>
        <w:t>Firstname</w:t>
      </w:r>
      <w:proofErr w:type="spellEnd"/>
      <w:r>
        <w:t xml:space="preserve"> Lastname</w:t>
      </w:r>
    </w:p>
    <w:p w14:paraId="260E317B" w14:textId="77777777" w:rsidR="001B4FFA" w:rsidRDefault="001B4FFA" w:rsidP="00AF4527">
      <w:pPr>
        <w:pStyle w:val="NormaalitekstiAbstract-osassa"/>
      </w:pPr>
      <w:r>
        <w:tab/>
      </w:r>
      <w:r>
        <w:tab/>
        <w:t>Department of xx</w:t>
      </w:r>
    </w:p>
    <w:p w14:paraId="098D1334" w14:textId="77777777" w:rsidR="001B4FFA" w:rsidRDefault="001B4FFA" w:rsidP="00AF4527">
      <w:pPr>
        <w:pStyle w:val="NormaalitekstiAbstract-osassa"/>
      </w:pPr>
      <w:r>
        <w:tab/>
      </w:r>
      <w:r>
        <w:tab/>
        <w:t xml:space="preserve">University of </w:t>
      </w:r>
      <w:proofErr w:type="spellStart"/>
      <w:r>
        <w:t>yy</w:t>
      </w:r>
      <w:proofErr w:type="spellEnd"/>
    </w:p>
    <w:p w14:paraId="04266B5D" w14:textId="77777777" w:rsidR="001B4FFA" w:rsidRDefault="001B4FFA" w:rsidP="00AF4527">
      <w:pPr>
        <w:pStyle w:val="NormaalitekstiAbstract-osassa"/>
      </w:pPr>
    </w:p>
    <w:p w14:paraId="50F18E79" w14:textId="77777777" w:rsidR="001B4FFA" w:rsidRDefault="001B4FFA" w:rsidP="00AF4527">
      <w:pPr>
        <w:pStyle w:val="NormaalitekstiAbstract-osassa"/>
      </w:pPr>
    </w:p>
    <w:p w14:paraId="5DF3A0EE" w14:textId="77777777" w:rsidR="001B4FFA" w:rsidRDefault="00AC22A6" w:rsidP="00AF4527">
      <w:pPr>
        <w:pStyle w:val="NormaalitekstiAbstract-osassa"/>
      </w:pPr>
      <w:r>
        <w:rPr>
          <w:b/>
        </w:rPr>
        <w:t>Preliminary</w:t>
      </w:r>
      <w:r w:rsidR="001B4FFA">
        <w:tab/>
      </w:r>
      <w:proofErr w:type="spellStart"/>
      <w:r w:rsidR="001B4FFA">
        <w:t>Firstname</w:t>
      </w:r>
      <w:proofErr w:type="spellEnd"/>
      <w:r w:rsidR="001B4FFA">
        <w:t xml:space="preserve"> Lastname</w:t>
      </w:r>
    </w:p>
    <w:p w14:paraId="6671B6A8" w14:textId="77777777" w:rsidR="003059A3" w:rsidRDefault="00AC22A6" w:rsidP="003059A3">
      <w:pPr>
        <w:pStyle w:val="NormaalitekstiAbstract-osassa"/>
      </w:pPr>
      <w:r w:rsidRPr="00AC22A6">
        <w:rPr>
          <w:b/>
          <w:bCs/>
        </w:rPr>
        <w:t>Examiners</w:t>
      </w:r>
      <w:r w:rsidR="003059A3" w:rsidRPr="00AC22A6">
        <w:rPr>
          <w:b/>
          <w:bCs/>
        </w:rPr>
        <w:tab/>
      </w:r>
      <w:r w:rsidR="003059A3">
        <w:tab/>
        <w:t>Department of xx</w:t>
      </w:r>
    </w:p>
    <w:p w14:paraId="33792FF6" w14:textId="77777777" w:rsidR="003059A3" w:rsidRDefault="003059A3" w:rsidP="003059A3">
      <w:pPr>
        <w:pStyle w:val="NormaalitekstiAbstract-osassa"/>
      </w:pPr>
      <w:r>
        <w:tab/>
      </w:r>
      <w:r>
        <w:tab/>
        <w:t xml:space="preserve">University of </w:t>
      </w:r>
      <w:proofErr w:type="spellStart"/>
      <w:r>
        <w:t>yy</w:t>
      </w:r>
      <w:proofErr w:type="spellEnd"/>
    </w:p>
    <w:p w14:paraId="4B31BD8B" w14:textId="77777777" w:rsidR="003059A3" w:rsidRDefault="003059A3" w:rsidP="00AF4527">
      <w:pPr>
        <w:pStyle w:val="NormaalitekstiAbstract-osassa"/>
      </w:pPr>
    </w:p>
    <w:p w14:paraId="4E415AC8" w14:textId="77777777" w:rsidR="001B4FFA" w:rsidRDefault="001B4FFA" w:rsidP="00AF4527">
      <w:pPr>
        <w:pStyle w:val="NormaalitekstiAbstract-osassa"/>
      </w:pPr>
      <w:r>
        <w:tab/>
      </w:r>
      <w:r>
        <w:tab/>
      </w:r>
      <w:proofErr w:type="spellStart"/>
      <w:r>
        <w:t>Firstname</w:t>
      </w:r>
      <w:proofErr w:type="spellEnd"/>
      <w:r>
        <w:t xml:space="preserve"> Lastname</w:t>
      </w:r>
    </w:p>
    <w:p w14:paraId="3C4489F7" w14:textId="77777777" w:rsidR="003059A3" w:rsidRDefault="003059A3" w:rsidP="003059A3">
      <w:pPr>
        <w:pStyle w:val="NormaalitekstiAbstract-osassa"/>
      </w:pPr>
      <w:r>
        <w:tab/>
      </w:r>
      <w:r>
        <w:tab/>
        <w:t>Department of xx</w:t>
      </w:r>
    </w:p>
    <w:p w14:paraId="2C6DA45F" w14:textId="77777777" w:rsidR="003059A3" w:rsidRDefault="003059A3" w:rsidP="003059A3">
      <w:pPr>
        <w:pStyle w:val="NormaalitekstiAbstract-osassa"/>
      </w:pPr>
      <w:r>
        <w:tab/>
      </w:r>
      <w:r>
        <w:tab/>
        <w:t xml:space="preserve">University of </w:t>
      </w:r>
      <w:proofErr w:type="spellStart"/>
      <w:r>
        <w:t>yy</w:t>
      </w:r>
      <w:proofErr w:type="spellEnd"/>
    </w:p>
    <w:p w14:paraId="0547899C" w14:textId="77777777" w:rsidR="001B4FFA" w:rsidRDefault="001B4FFA" w:rsidP="00AF4527">
      <w:pPr>
        <w:pStyle w:val="NormaalitekstiAbstract-osassa"/>
      </w:pPr>
    </w:p>
    <w:p w14:paraId="2476E8E2" w14:textId="77777777" w:rsidR="001B4FFA" w:rsidRDefault="001B4FFA" w:rsidP="00AF4527">
      <w:pPr>
        <w:pStyle w:val="NormaalitekstiAbstract-osassa"/>
      </w:pPr>
    </w:p>
    <w:p w14:paraId="00D0FD53" w14:textId="77777777" w:rsidR="001B4FFA" w:rsidRDefault="003059A3" w:rsidP="00AF4527">
      <w:pPr>
        <w:pStyle w:val="NormaalitekstiAbstract-osassa"/>
      </w:pPr>
      <w:r>
        <w:rPr>
          <w:b/>
        </w:rPr>
        <w:t>Opponent</w:t>
      </w:r>
      <w:r w:rsidR="001B4FFA">
        <w:tab/>
      </w:r>
      <w:r w:rsidR="001B4FFA">
        <w:tab/>
      </w:r>
      <w:proofErr w:type="spellStart"/>
      <w:r w:rsidR="001B4FFA">
        <w:t>Firstname</w:t>
      </w:r>
      <w:proofErr w:type="spellEnd"/>
      <w:r w:rsidR="001B4FFA">
        <w:t xml:space="preserve"> Lastname</w:t>
      </w:r>
    </w:p>
    <w:p w14:paraId="6C92F6BF" w14:textId="77777777" w:rsidR="003059A3" w:rsidRDefault="003059A3" w:rsidP="003059A3">
      <w:pPr>
        <w:pStyle w:val="NormaalitekstiAbstract-osassa"/>
      </w:pPr>
      <w:r>
        <w:tab/>
      </w:r>
      <w:r>
        <w:tab/>
        <w:t>Department of xx</w:t>
      </w:r>
    </w:p>
    <w:p w14:paraId="5D10F3EC" w14:textId="77777777" w:rsidR="003059A3" w:rsidRPr="00061D69" w:rsidRDefault="003059A3" w:rsidP="003059A3">
      <w:pPr>
        <w:pStyle w:val="NormaalitekstiAbstract-osassa"/>
        <w:rPr>
          <w:lang w:val="fi-FI"/>
        </w:rPr>
      </w:pPr>
      <w:r>
        <w:tab/>
      </w:r>
      <w:r>
        <w:tab/>
      </w:r>
      <w:proofErr w:type="spellStart"/>
      <w:r w:rsidRPr="00061D69">
        <w:rPr>
          <w:lang w:val="fi-FI"/>
        </w:rPr>
        <w:t>University</w:t>
      </w:r>
      <w:proofErr w:type="spellEnd"/>
      <w:r w:rsidRPr="00061D69">
        <w:rPr>
          <w:lang w:val="fi-FI"/>
        </w:rPr>
        <w:t xml:space="preserve"> of </w:t>
      </w:r>
      <w:proofErr w:type="spellStart"/>
      <w:r w:rsidRPr="00061D69">
        <w:rPr>
          <w:lang w:val="fi-FI"/>
        </w:rPr>
        <w:t>yy</w:t>
      </w:r>
      <w:proofErr w:type="spellEnd"/>
    </w:p>
    <w:p w14:paraId="6E6A97BF" w14:textId="77777777" w:rsidR="00AF4527" w:rsidRPr="00061D69" w:rsidRDefault="00AF4527" w:rsidP="00AF4527">
      <w:pPr>
        <w:pStyle w:val="NormaalitekstiAbstract-osassa"/>
        <w:rPr>
          <w:lang w:val="fi-FI"/>
        </w:rPr>
      </w:pPr>
    </w:p>
    <w:p w14:paraId="0A4C73A0" w14:textId="77777777" w:rsidR="009121AA" w:rsidRPr="00061D69" w:rsidRDefault="009121AA" w:rsidP="004865E4"/>
    <w:p w14:paraId="31FC70B5" w14:textId="77777777" w:rsidR="00135D3B" w:rsidRPr="00061D69" w:rsidRDefault="00135D3B">
      <w:pPr>
        <w:ind w:firstLine="0"/>
        <w:jc w:val="left"/>
        <w:rPr>
          <w:b/>
          <w:caps/>
          <w:sz w:val="28"/>
        </w:rPr>
      </w:pPr>
      <w:r w:rsidRPr="00061D69">
        <w:br w:type="page"/>
      </w:r>
    </w:p>
    <w:p w14:paraId="3C7C9058" w14:textId="77777777" w:rsidR="009121AA" w:rsidRPr="001B4FFA" w:rsidRDefault="00492BA7" w:rsidP="003533F9">
      <w:pPr>
        <w:pStyle w:val="Potsikkonumeroimaton"/>
      </w:pPr>
      <w:r w:rsidRPr="001B4FFA">
        <w:lastRenderedPageBreak/>
        <w:t>E</w:t>
      </w:r>
      <w:r w:rsidR="009121AA" w:rsidRPr="001B4FFA">
        <w:t>sipuhe</w:t>
      </w:r>
    </w:p>
    <w:p w14:paraId="11BA497A" w14:textId="77777777" w:rsidR="001B4FFA" w:rsidRDefault="001B4FFA" w:rsidP="001B4FFA">
      <w:pPr>
        <w:pStyle w:val="Normaalitekstiensimminenkappale"/>
      </w:pPr>
      <w:r w:rsidRPr="001B4FFA">
        <w:t>Esipuh</w:t>
      </w:r>
      <w:r>
        <w:t>een teksti tulee tähän.</w:t>
      </w:r>
    </w:p>
    <w:p w14:paraId="32A18811" w14:textId="77777777" w:rsidR="001B4FFA" w:rsidRDefault="001B4FFA" w:rsidP="001B4FFA">
      <w:r>
        <w:t>Toinen kappale tähän.</w:t>
      </w:r>
    </w:p>
    <w:p w14:paraId="79EDB73C" w14:textId="77777777" w:rsidR="001B4FFA" w:rsidRDefault="001B4FFA" w:rsidP="001B4FFA"/>
    <w:p w14:paraId="2F9B6871" w14:textId="77777777" w:rsidR="001B4FFA" w:rsidRDefault="001B4FFA" w:rsidP="001B4FFA">
      <w:pPr>
        <w:pStyle w:val="Normaalitekstiensimminenkappale"/>
      </w:pPr>
    </w:p>
    <w:p w14:paraId="78028366" w14:textId="77777777" w:rsidR="001B4FFA" w:rsidRDefault="00784D0A" w:rsidP="001B4FFA">
      <w:pPr>
        <w:pStyle w:val="Normaalitekstiensimminenkappale"/>
      </w:pPr>
      <w:r>
        <w:t>Jyväskylässä 1.1. 20</w:t>
      </w:r>
      <w:r w:rsidR="00C2100F">
        <w:t>xx</w:t>
      </w:r>
    </w:p>
    <w:p w14:paraId="1377E3C8" w14:textId="77777777" w:rsidR="001B4FFA" w:rsidRDefault="001B4FFA" w:rsidP="001B4FFA">
      <w:pPr>
        <w:pStyle w:val="Normaalitekstiensimminenkappale"/>
      </w:pPr>
      <w:r>
        <w:t>Kirjoittaja</w:t>
      </w:r>
    </w:p>
    <w:p w14:paraId="796A2FB7" w14:textId="77777777" w:rsidR="00135D3B" w:rsidRDefault="00135D3B" w:rsidP="00135D3B"/>
    <w:p w14:paraId="79B58B4B" w14:textId="77777777" w:rsidR="002C4D78" w:rsidRDefault="002C4D78">
      <w:pPr>
        <w:ind w:firstLine="0"/>
        <w:jc w:val="left"/>
      </w:pPr>
      <w:r>
        <w:br w:type="page"/>
      </w:r>
    </w:p>
    <w:p w14:paraId="44ADBA5A" w14:textId="77777777" w:rsidR="002C4D78" w:rsidRPr="00AC22A6" w:rsidRDefault="002C4D78" w:rsidP="002C4D78">
      <w:pPr>
        <w:pStyle w:val="Heading1-nonumbering"/>
      </w:pPr>
      <w:r w:rsidRPr="00AC22A6">
        <w:lastRenderedPageBreak/>
        <w:t>Alkuperäisjulkaisut</w:t>
      </w:r>
    </w:p>
    <w:p w14:paraId="57D2DD25" w14:textId="77777777" w:rsidR="002C4D78" w:rsidRPr="00AC22A6" w:rsidRDefault="002C4D78" w:rsidP="002C4D78">
      <w:pPr>
        <w:ind w:firstLine="0"/>
        <w:jc w:val="left"/>
      </w:pPr>
    </w:p>
    <w:p w14:paraId="4F7AB519" w14:textId="77777777" w:rsidR="002C4D78" w:rsidRPr="00AC22A6" w:rsidRDefault="002C4D78" w:rsidP="002C4D78">
      <w:pPr>
        <w:ind w:firstLine="0"/>
        <w:jc w:val="left"/>
      </w:pPr>
      <w:r w:rsidRPr="00AC22A6">
        <w:t>I</w:t>
      </w:r>
    </w:p>
    <w:p w14:paraId="31826610" w14:textId="77777777" w:rsidR="002C4D78" w:rsidRPr="00AC22A6" w:rsidRDefault="002C4D78" w:rsidP="002C4D78">
      <w:pPr>
        <w:ind w:firstLine="0"/>
        <w:jc w:val="left"/>
      </w:pPr>
    </w:p>
    <w:p w14:paraId="72922F74" w14:textId="77777777" w:rsidR="002C4D78" w:rsidRPr="00AC22A6" w:rsidRDefault="002C4D78" w:rsidP="002C4D78">
      <w:pPr>
        <w:ind w:firstLine="0"/>
        <w:jc w:val="left"/>
      </w:pPr>
      <w:r w:rsidRPr="00AC22A6">
        <w:t>II</w:t>
      </w:r>
    </w:p>
    <w:p w14:paraId="6D336575" w14:textId="77777777" w:rsidR="002C4D78" w:rsidRPr="00AC22A6" w:rsidRDefault="002C4D78" w:rsidP="002C4D78">
      <w:pPr>
        <w:ind w:firstLine="0"/>
        <w:jc w:val="left"/>
      </w:pPr>
    </w:p>
    <w:p w14:paraId="67C81E21" w14:textId="77777777" w:rsidR="002C4D78" w:rsidRPr="00AC22A6" w:rsidRDefault="002C4D78" w:rsidP="002C4D78">
      <w:pPr>
        <w:ind w:firstLine="0"/>
        <w:jc w:val="left"/>
      </w:pPr>
      <w:r w:rsidRPr="00AC22A6">
        <w:t>III</w:t>
      </w:r>
    </w:p>
    <w:p w14:paraId="0338D619" w14:textId="77777777" w:rsidR="002C4D78" w:rsidRPr="00AC22A6" w:rsidRDefault="002C4D78" w:rsidP="002C4D78">
      <w:pPr>
        <w:ind w:firstLine="0"/>
        <w:jc w:val="left"/>
      </w:pPr>
    </w:p>
    <w:p w14:paraId="367A2518" w14:textId="77777777" w:rsidR="002C4D78" w:rsidRPr="00AC22A6" w:rsidRDefault="002C4D78" w:rsidP="002C4D78">
      <w:pPr>
        <w:ind w:firstLine="0"/>
        <w:jc w:val="left"/>
      </w:pPr>
      <w:r w:rsidRPr="00AC22A6">
        <w:t>IV</w:t>
      </w:r>
    </w:p>
    <w:p w14:paraId="06EDE36A" w14:textId="77777777" w:rsidR="002C4D78" w:rsidRPr="00AC22A6" w:rsidRDefault="002C4D78" w:rsidP="002C4D78">
      <w:pPr>
        <w:ind w:firstLine="0"/>
        <w:jc w:val="left"/>
      </w:pPr>
    </w:p>
    <w:p w14:paraId="6F3A0DE1" w14:textId="77777777" w:rsidR="002C4D78" w:rsidRPr="00AC22A6" w:rsidRDefault="002C4D78" w:rsidP="002C4D78">
      <w:pPr>
        <w:pStyle w:val="Normaltextfirstchapter"/>
      </w:pPr>
    </w:p>
    <w:p w14:paraId="21336FAB" w14:textId="77777777" w:rsidR="002C4D78" w:rsidRPr="00135208" w:rsidRDefault="002C4D78" w:rsidP="002C4D78">
      <w:pPr>
        <w:pStyle w:val="Heading1-nonumbering"/>
      </w:pPr>
      <w:r w:rsidRPr="00135208">
        <w:t>Kirjoittajan osuus alkuperäi</w:t>
      </w:r>
      <w:r>
        <w:t>s</w:t>
      </w:r>
      <w:r w:rsidRPr="00135208">
        <w:t>julkaisuissa</w:t>
      </w:r>
    </w:p>
    <w:p w14:paraId="4D4FC192" w14:textId="77777777" w:rsidR="002C4D78" w:rsidRPr="00135208" w:rsidRDefault="002C4D78" w:rsidP="002C4D78">
      <w:pPr>
        <w:pStyle w:val="Normaltextfirstchapter"/>
      </w:pPr>
      <w:r w:rsidRPr="00135208">
        <w:t>Kuvaa t</w:t>
      </w:r>
      <w:r>
        <w:t>ässä osuutesi alkuperäisjulkaisuissa.</w:t>
      </w:r>
    </w:p>
    <w:p w14:paraId="07C1DEB3" w14:textId="77777777" w:rsidR="002C4D78" w:rsidRPr="00135208" w:rsidRDefault="002C4D78" w:rsidP="002C4D78">
      <w:pPr>
        <w:ind w:firstLine="0"/>
        <w:jc w:val="left"/>
      </w:pPr>
    </w:p>
    <w:p w14:paraId="338938A4" w14:textId="77777777" w:rsidR="00135D3B" w:rsidRPr="00F316E3" w:rsidRDefault="00135D3B">
      <w:pPr>
        <w:ind w:firstLine="0"/>
        <w:jc w:val="left"/>
        <w:rPr>
          <w:b/>
          <w:caps/>
          <w:sz w:val="28"/>
        </w:rPr>
      </w:pPr>
      <w:r w:rsidRPr="00F316E3">
        <w:br w:type="page"/>
      </w:r>
    </w:p>
    <w:p w14:paraId="324ECD96" w14:textId="77777777" w:rsidR="002A1298" w:rsidRPr="00F316E3" w:rsidRDefault="00492BA7" w:rsidP="003533F9">
      <w:pPr>
        <w:pStyle w:val="Potsikkonumeroimaton"/>
      </w:pPr>
      <w:r w:rsidRPr="00F316E3">
        <w:lastRenderedPageBreak/>
        <w:t>K</w:t>
      </w:r>
      <w:r w:rsidR="009121AA" w:rsidRPr="00F316E3">
        <w:t>uviot</w:t>
      </w:r>
    </w:p>
    <w:p w14:paraId="1431BD73" w14:textId="77777777" w:rsidR="0023549D" w:rsidRDefault="0023549D">
      <w:pPr>
        <w:pStyle w:val="TableofFigures"/>
        <w:rPr>
          <w:rFonts w:asciiTheme="minorHAnsi" w:eastAsiaTheme="minorEastAsia" w:hAnsiTheme="minorHAnsi" w:cstheme="minorBidi"/>
          <w:noProof/>
          <w:sz w:val="22"/>
          <w:lang w:eastAsia="fi-FI"/>
        </w:rPr>
      </w:pPr>
      <w:r>
        <w:rPr>
          <w:lang w:val="en-US"/>
        </w:rPr>
        <w:fldChar w:fldCharType="begin"/>
      </w:r>
      <w:r>
        <w:rPr>
          <w:lang w:val="en-US"/>
        </w:rPr>
        <w:instrText xml:space="preserve"> TOC \h \z \t "Kuvion selite" \c </w:instrText>
      </w:r>
      <w:r>
        <w:rPr>
          <w:lang w:val="en-US"/>
        </w:rPr>
        <w:fldChar w:fldCharType="separate"/>
      </w:r>
      <w:hyperlink w:anchor="_Toc505699264" w:history="1">
        <w:r w:rsidRPr="00C6719A">
          <w:rPr>
            <w:rStyle w:val="Hyperlink"/>
            <w:noProof/>
          </w:rPr>
          <w:t xml:space="preserve">KUVIO 1 </w:t>
        </w:r>
        <w:r>
          <w:rPr>
            <w:rFonts w:asciiTheme="minorHAnsi" w:eastAsiaTheme="minorEastAsia" w:hAnsiTheme="minorHAnsi" w:cstheme="minorBidi"/>
            <w:noProof/>
            <w:sz w:val="22"/>
            <w:lang w:eastAsia="fi-FI"/>
          </w:rPr>
          <w:tab/>
        </w:r>
        <w:r w:rsidRPr="00C6719A">
          <w:rPr>
            <w:rStyle w:val="Hyperlink"/>
            <w:noProof/>
          </w:rPr>
          <w:t>Esimerkki Kuvion selitetekstistä</w:t>
        </w:r>
        <w:r>
          <w:rPr>
            <w:noProof/>
            <w:webHidden/>
          </w:rPr>
          <w:tab/>
        </w:r>
        <w:r>
          <w:rPr>
            <w:noProof/>
            <w:webHidden/>
          </w:rPr>
          <w:fldChar w:fldCharType="begin"/>
        </w:r>
        <w:r>
          <w:rPr>
            <w:noProof/>
            <w:webHidden/>
          </w:rPr>
          <w:instrText xml:space="preserve"> PAGEREF _Toc505699264 \h </w:instrText>
        </w:r>
        <w:r>
          <w:rPr>
            <w:noProof/>
            <w:webHidden/>
          </w:rPr>
        </w:r>
        <w:r>
          <w:rPr>
            <w:noProof/>
            <w:webHidden/>
          </w:rPr>
          <w:fldChar w:fldCharType="separate"/>
        </w:r>
        <w:r w:rsidR="00061D69">
          <w:rPr>
            <w:noProof/>
            <w:webHidden/>
          </w:rPr>
          <w:t>9</w:t>
        </w:r>
        <w:r>
          <w:rPr>
            <w:noProof/>
            <w:webHidden/>
          </w:rPr>
          <w:fldChar w:fldCharType="end"/>
        </w:r>
      </w:hyperlink>
    </w:p>
    <w:p w14:paraId="533DA2F8" w14:textId="77777777" w:rsidR="00D31524" w:rsidRDefault="0023549D" w:rsidP="00D31524">
      <w:pPr>
        <w:pStyle w:val="Normaalitekstiensimminenkappale"/>
        <w:rPr>
          <w:lang w:val="en-US"/>
        </w:rPr>
      </w:pPr>
      <w:r>
        <w:rPr>
          <w:lang w:val="en-US"/>
        </w:rPr>
        <w:fldChar w:fldCharType="end"/>
      </w:r>
    </w:p>
    <w:p w14:paraId="7EA1D4CA" w14:textId="77777777" w:rsidR="00D31524" w:rsidRPr="00D31524" w:rsidRDefault="00D31524" w:rsidP="00D31524">
      <w:pPr>
        <w:rPr>
          <w:lang w:val="en-US"/>
        </w:rPr>
      </w:pPr>
    </w:p>
    <w:p w14:paraId="216D3B47" w14:textId="77777777" w:rsidR="00D31524" w:rsidRDefault="00492BA7" w:rsidP="003533F9">
      <w:pPr>
        <w:pStyle w:val="Potsikkonumeroimaton"/>
        <w:rPr>
          <w:lang w:val="en-US"/>
        </w:rPr>
      </w:pPr>
      <w:r w:rsidRPr="00882C15">
        <w:rPr>
          <w:lang w:val="en-US"/>
        </w:rPr>
        <w:t>Taulukot</w:t>
      </w:r>
    </w:p>
    <w:p w14:paraId="7687C9DD" w14:textId="77777777" w:rsidR="0023549D" w:rsidRDefault="007D7D0F">
      <w:pPr>
        <w:pStyle w:val="TableofFigures"/>
        <w:rPr>
          <w:rFonts w:asciiTheme="minorHAnsi" w:eastAsiaTheme="minorEastAsia" w:hAnsiTheme="minorHAnsi" w:cstheme="minorBidi"/>
          <w:noProof/>
          <w:sz w:val="22"/>
          <w:lang w:eastAsia="fi-FI"/>
        </w:rPr>
      </w:pPr>
      <w:r>
        <w:rPr>
          <w:lang w:val="en-US"/>
        </w:rPr>
        <w:fldChar w:fldCharType="begin"/>
      </w:r>
      <w:r w:rsidR="00D31524">
        <w:rPr>
          <w:lang w:val="en-US"/>
        </w:rPr>
        <w:instrText xml:space="preserve"> TOC \h \z \c "TAULUKKO" </w:instrText>
      </w:r>
      <w:r>
        <w:rPr>
          <w:lang w:val="en-US"/>
        </w:rPr>
        <w:fldChar w:fldCharType="separate"/>
      </w:r>
      <w:hyperlink w:anchor="_Toc505699314" w:history="1">
        <w:r w:rsidR="0023549D" w:rsidRPr="00A1484B">
          <w:rPr>
            <w:rStyle w:val="Hyperlink"/>
            <w:noProof/>
          </w:rPr>
          <w:t xml:space="preserve">TAULUKKO 1 </w:t>
        </w:r>
        <w:r w:rsidR="0023549D">
          <w:rPr>
            <w:rFonts w:asciiTheme="minorHAnsi" w:eastAsiaTheme="minorEastAsia" w:hAnsiTheme="minorHAnsi" w:cstheme="minorBidi"/>
            <w:noProof/>
            <w:sz w:val="22"/>
            <w:lang w:eastAsia="fi-FI"/>
          </w:rPr>
          <w:tab/>
        </w:r>
        <w:r w:rsidR="0023549D" w:rsidRPr="00A1484B">
          <w:rPr>
            <w:rStyle w:val="Hyperlink"/>
            <w:noProof/>
          </w:rPr>
          <w:t>Esimerkki Taulukon selitetekstistä</w:t>
        </w:r>
        <w:r w:rsidR="0023549D">
          <w:rPr>
            <w:noProof/>
            <w:webHidden/>
          </w:rPr>
          <w:tab/>
        </w:r>
        <w:r w:rsidR="0023549D">
          <w:rPr>
            <w:noProof/>
            <w:webHidden/>
          </w:rPr>
          <w:fldChar w:fldCharType="begin"/>
        </w:r>
        <w:r w:rsidR="0023549D">
          <w:rPr>
            <w:noProof/>
            <w:webHidden/>
          </w:rPr>
          <w:instrText xml:space="preserve"> PAGEREF _Toc505699314 \h </w:instrText>
        </w:r>
        <w:r w:rsidR="0023549D">
          <w:rPr>
            <w:noProof/>
            <w:webHidden/>
          </w:rPr>
        </w:r>
        <w:r w:rsidR="0023549D">
          <w:rPr>
            <w:noProof/>
            <w:webHidden/>
          </w:rPr>
          <w:fldChar w:fldCharType="separate"/>
        </w:r>
        <w:r w:rsidR="00061D69">
          <w:rPr>
            <w:noProof/>
            <w:webHidden/>
          </w:rPr>
          <w:t>9</w:t>
        </w:r>
        <w:r w:rsidR="0023549D">
          <w:rPr>
            <w:noProof/>
            <w:webHidden/>
          </w:rPr>
          <w:fldChar w:fldCharType="end"/>
        </w:r>
      </w:hyperlink>
    </w:p>
    <w:p w14:paraId="52581088" w14:textId="77777777" w:rsidR="00D31524" w:rsidRDefault="007D7D0F" w:rsidP="00D31524">
      <w:pPr>
        <w:rPr>
          <w:lang w:val="en-US"/>
        </w:rPr>
      </w:pPr>
      <w:r>
        <w:rPr>
          <w:lang w:val="en-US"/>
        </w:rPr>
        <w:fldChar w:fldCharType="end"/>
      </w:r>
    </w:p>
    <w:p w14:paraId="177F04F4" w14:textId="77777777" w:rsidR="00135D3B" w:rsidRDefault="00135D3B" w:rsidP="00D31524">
      <w:pPr>
        <w:rPr>
          <w:lang w:val="en-US"/>
        </w:rPr>
      </w:pPr>
    </w:p>
    <w:p w14:paraId="7EEDCC6B" w14:textId="77777777" w:rsidR="00BC0D67" w:rsidRDefault="00135D3B" w:rsidP="00BC0D67">
      <w:pPr>
        <w:pStyle w:val="Heading1-nonumbering"/>
      </w:pPr>
      <w:r>
        <w:br w:type="page"/>
      </w:r>
      <w:r w:rsidR="00BC0D67">
        <w:lastRenderedPageBreak/>
        <w:t>Lyhenteet</w:t>
      </w:r>
    </w:p>
    <w:p w14:paraId="641402A5" w14:textId="2E41C227" w:rsidR="00860F56" w:rsidRPr="00860F56" w:rsidRDefault="00860F56" w:rsidP="00860F56">
      <w:pPr>
        <w:pStyle w:val="Normaltextfirstchapter"/>
      </w:pPr>
      <w:r>
        <w:t>Jos olet käyttänyt työssäsi lyhenteitä, selitä ne tässä. Muuten sivun voi poistaa.</w:t>
      </w:r>
    </w:p>
    <w:p w14:paraId="03C82587" w14:textId="77777777" w:rsidR="00BC0D67" w:rsidRDefault="00BC0D67">
      <w:pPr>
        <w:ind w:firstLine="0"/>
        <w:jc w:val="left"/>
      </w:pPr>
      <w:r>
        <w:br w:type="page"/>
      </w:r>
    </w:p>
    <w:p w14:paraId="30545AE0" w14:textId="77777777" w:rsidR="00EE5560" w:rsidRPr="003059A3" w:rsidRDefault="00EE5560" w:rsidP="003533F9">
      <w:pPr>
        <w:pStyle w:val="Potsikkonumeroimaton"/>
      </w:pPr>
      <w:bookmarkStart w:id="0" w:name="_Hlk202789031"/>
      <w:r>
        <w:lastRenderedPageBreak/>
        <w:t>S</w:t>
      </w:r>
      <w:r w:rsidR="00FB01D1">
        <w:t>elvitys</w:t>
      </w:r>
      <w:r>
        <w:t xml:space="preserve"> </w:t>
      </w:r>
      <w:r w:rsidR="00FB01D1">
        <w:t>tekoälysovellusten</w:t>
      </w:r>
      <w:r>
        <w:t xml:space="preserve"> </w:t>
      </w:r>
      <w:bookmarkEnd w:id="0"/>
      <w:r w:rsidR="00FB01D1">
        <w:t>käytöstä</w:t>
      </w:r>
    </w:p>
    <w:p w14:paraId="2F2F0B02" w14:textId="77777777" w:rsidR="00EE5560" w:rsidRDefault="00EE5560" w:rsidP="00EE5560">
      <w:pPr>
        <w:pStyle w:val="NormaalitekstiAbstract-osassa"/>
        <w:rPr>
          <w:b/>
          <w:bCs/>
          <w:lang w:val="fi-FI"/>
        </w:rPr>
      </w:pPr>
      <w:r w:rsidRPr="00983FF8">
        <w:rPr>
          <w:b/>
          <w:bCs/>
          <w:lang w:val="fi-FI"/>
        </w:rPr>
        <w:t xml:space="preserve">Raportoi tässä, kuinka olet hyödyntänyt generatiivisia tekoälysovelluksia väitöskirjassasi. </w:t>
      </w:r>
    </w:p>
    <w:p w14:paraId="3AC61814" w14:textId="77777777" w:rsidR="00EE5560" w:rsidRDefault="00EE5560" w:rsidP="00EE5560">
      <w:pPr>
        <w:pStyle w:val="NormaalitekstiAbstract-osassa"/>
        <w:rPr>
          <w:lang w:val="fi-FI"/>
        </w:rPr>
      </w:pPr>
    </w:p>
    <w:p w14:paraId="5C9694A0" w14:textId="77777777" w:rsidR="00EE5560" w:rsidRPr="00A024F1" w:rsidRDefault="00EE5560" w:rsidP="00EE5560">
      <w:pPr>
        <w:pStyle w:val="NormaalitekstiAbstract-osassa"/>
        <w:rPr>
          <w:lang w:val="fi-FI"/>
        </w:rPr>
      </w:pPr>
      <w:r w:rsidRPr="00A024F1">
        <w:rPr>
          <w:lang w:val="fi-FI"/>
        </w:rPr>
        <w:t>Jos et ole hyödyntänyt generatiivisia tekoälysovelluksia, kirjoita:</w:t>
      </w:r>
    </w:p>
    <w:p w14:paraId="17D0A468" w14:textId="77777777" w:rsidR="00EE5560" w:rsidRPr="00A024F1" w:rsidRDefault="00EE5560" w:rsidP="00EE5560">
      <w:pPr>
        <w:pStyle w:val="NormaalitekstiAbstract-osassa"/>
        <w:rPr>
          <w:lang w:val="fi-FI"/>
        </w:rPr>
      </w:pPr>
      <w:r w:rsidRPr="00A024F1">
        <w:rPr>
          <w:lang w:val="fi-FI"/>
        </w:rPr>
        <w:t>"En ole hyödyntänyt generatiivisia tekoälysovelluksia väitöskirjassani."</w:t>
      </w:r>
    </w:p>
    <w:p w14:paraId="3A3FDAEF" w14:textId="77777777" w:rsidR="00EE5560" w:rsidRDefault="00EE5560" w:rsidP="00EE5560">
      <w:pPr>
        <w:pStyle w:val="NormaalitekstiAbstract-osassa"/>
        <w:rPr>
          <w:lang w:val="fi-FI"/>
        </w:rPr>
      </w:pPr>
    </w:p>
    <w:p w14:paraId="3EBEE2A8" w14:textId="77777777" w:rsidR="00EE5560" w:rsidRDefault="00EE5560" w:rsidP="00EE5560">
      <w:pPr>
        <w:pStyle w:val="NormaalitekstiAbstract-osassa"/>
        <w:rPr>
          <w:lang w:val="fi-FI"/>
        </w:rPr>
      </w:pPr>
      <w:r w:rsidRPr="00A024F1">
        <w:rPr>
          <w:lang w:val="fi-FI"/>
        </w:rPr>
        <w:t>Jos olet hyödyntänyt generatiivisia tekoälysovelluksia, ilmoita seuraavat tiedot:</w:t>
      </w:r>
      <w:r>
        <w:rPr>
          <w:lang w:val="fi-FI"/>
        </w:rPr>
        <w:t xml:space="preserve"> </w:t>
      </w:r>
    </w:p>
    <w:p w14:paraId="3C0A2D16" w14:textId="77777777" w:rsidR="00EE5560" w:rsidRDefault="00EE5560" w:rsidP="00EE5560">
      <w:pPr>
        <w:pStyle w:val="NormaalitekstiAbstract-osassa"/>
        <w:numPr>
          <w:ilvl w:val="0"/>
          <w:numId w:val="21"/>
        </w:numPr>
        <w:rPr>
          <w:lang w:val="fi-FI"/>
        </w:rPr>
      </w:pPr>
      <w:r w:rsidRPr="00A024F1">
        <w:rPr>
          <w:lang w:val="fi-FI"/>
        </w:rPr>
        <w:t>Mitä sovellusta olet käyttänyt (mainitse ohjelmistoversio tai käyttöpäivämäärä).</w:t>
      </w:r>
      <w:r>
        <w:rPr>
          <w:lang w:val="fi-FI"/>
        </w:rPr>
        <w:t xml:space="preserve"> </w:t>
      </w:r>
    </w:p>
    <w:p w14:paraId="6D70679A" w14:textId="77777777" w:rsidR="00EE5560" w:rsidRPr="00A024F1" w:rsidRDefault="00EE5560" w:rsidP="00EE5560">
      <w:pPr>
        <w:pStyle w:val="NormaalitekstiAbstract-osassa"/>
        <w:numPr>
          <w:ilvl w:val="0"/>
          <w:numId w:val="21"/>
        </w:numPr>
        <w:rPr>
          <w:lang w:val="fi-FI"/>
        </w:rPr>
      </w:pPr>
      <w:r w:rsidRPr="00A024F1">
        <w:rPr>
          <w:lang w:val="fi-FI"/>
        </w:rPr>
        <w:t>Missä väitöskirjan osassa, miten ja mihin tarkoitukseen olet käyttänyt sovellusta.</w:t>
      </w:r>
    </w:p>
    <w:p w14:paraId="0C436B25" w14:textId="77777777" w:rsidR="00EE5560" w:rsidRDefault="00EE5560" w:rsidP="00EE5560">
      <w:pPr>
        <w:pStyle w:val="NormaalitekstiAbstract-osassa"/>
        <w:rPr>
          <w:lang w:val="fi-FI"/>
        </w:rPr>
      </w:pPr>
      <w:r>
        <w:rPr>
          <w:lang w:val="fi-FI"/>
        </w:rPr>
        <w:t xml:space="preserve">Tämän selvityksen kirjoittamalla otat samalla </w:t>
      </w:r>
      <w:r w:rsidRPr="00A024F1">
        <w:rPr>
          <w:lang w:val="fi-FI"/>
        </w:rPr>
        <w:t>vastuun siitä, että tekoälysovellusten käyttö ei ole vaarantanut väitöskirjasi omaperäisyyttä, oikeellisuutta, luotettavuutta, läpinäkyvyyttä tai eettisyyttä.</w:t>
      </w:r>
    </w:p>
    <w:p w14:paraId="11722902" w14:textId="77777777" w:rsidR="00EE5560" w:rsidRDefault="00EE5560" w:rsidP="00EE5560">
      <w:pPr>
        <w:pStyle w:val="NormaalitekstiAbstract-osassa"/>
        <w:rPr>
          <w:lang w:val="fi-FI"/>
        </w:rPr>
      </w:pPr>
    </w:p>
    <w:p w14:paraId="639BFEE7" w14:textId="77777777" w:rsidR="00EE5560" w:rsidRDefault="00EE5560" w:rsidP="00EE5560">
      <w:pPr>
        <w:pStyle w:val="NormaalitekstiAbstract-osassa"/>
        <w:rPr>
          <w:lang w:val="fi-FI"/>
        </w:rPr>
      </w:pPr>
      <w:r w:rsidRPr="00A024F1">
        <w:rPr>
          <w:lang w:val="fi-FI"/>
        </w:rPr>
        <w:t xml:space="preserve">Jos kyseessä on artikkeliväitöskirja, niin riittää, että </w:t>
      </w:r>
      <w:r>
        <w:rPr>
          <w:lang w:val="fi-FI"/>
        </w:rPr>
        <w:t>selvität</w:t>
      </w:r>
      <w:r w:rsidRPr="00A024F1">
        <w:rPr>
          <w:lang w:val="fi-FI"/>
        </w:rPr>
        <w:t xml:space="preserve"> tekoälyn käytön yhteenveto-osion osalta, mikäli olet asianmukaisesti raportoinut generatiivisen tekoälyn ja tekoälyavusteisten teknologioiden hyödyntämisen osajulkaisujen yhteydessä. Tekoälysovelluksia, jotka eivät olennaisesti vaikuta lopputulokseen – kuten esimerkiksi kaavamainen oikeinkirjoituksen tarkistus – ei tarvitse raportoida. Jos olet epävarma siitä, tuleeko jokin käyttämäsi sovellus raportoida, raportoi se varmuuden vuoksi. Jos olet hyödyntänyt mitä tahansa tekoälysovellusta tutkimuksen suunnittelun tai toteutuksen yhteydessä (esimerkiksi menetelmät, analyysi, johtopäätökset), tämä tulee kuvata yksityiskohtaisesti soveltuvissa kohdi</w:t>
      </w:r>
      <w:r>
        <w:rPr>
          <w:lang w:val="fi-FI"/>
        </w:rPr>
        <w:t>n</w:t>
      </w:r>
      <w:r w:rsidRPr="00A024F1">
        <w:rPr>
          <w:lang w:val="fi-FI"/>
        </w:rPr>
        <w:t xml:space="preserve"> väitöskirjaa.</w:t>
      </w:r>
    </w:p>
    <w:p w14:paraId="728EC133" w14:textId="77777777" w:rsidR="00EE5560" w:rsidRDefault="00EE5560">
      <w:pPr>
        <w:ind w:firstLine="0"/>
        <w:jc w:val="left"/>
      </w:pPr>
    </w:p>
    <w:p w14:paraId="6996C732" w14:textId="77777777" w:rsidR="00EE5560" w:rsidRDefault="00EE5560">
      <w:pPr>
        <w:ind w:firstLine="0"/>
        <w:jc w:val="left"/>
      </w:pPr>
      <w:r>
        <w:br w:type="page"/>
      </w:r>
    </w:p>
    <w:p w14:paraId="5864CB2A" w14:textId="77777777" w:rsidR="005D18B9" w:rsidRPr="001B4FFA" w:rsidRDefault="009D4CB9" w:rsidP="003533F9">
      <w:pPr>
        <w:pStyle w:val="Potsikkonumeroimaton"/>
      </w:pPr>
      <w:r w:rsidRPr="001B4FFA">
        <w:lastRenderedPageBreak/>
        <w:t>Sisällys</w:t>
      </w:r>
    </w:p>
    <w:p w14:paraId="2DD2E9B8" w14:textId="77777777" w:rsidR="009D4CB9" w:rsidRDefault="009D4CB9" w:rsidP="009D4CB9">
      <w:pPr>
        <w:pStyle w:val="Normaalitekstiensimminenkappale"/>
      </w:pPr>
      <w:r>
        <w:t>ABSTRACT</w:t>
      </w:r>
    </w:p>
    <w:p w14:paraId="0F5CFB0F" w14:textId="77777777" w:rsidR="003059A3" w:rsidRPr="003059A3" w:rsidRDefault="003059A3" w:rsidP="003059A3">
      <w:pPr>
        <w:ind w:firstLine="0"/>
      </w:pPr>
      <w:r>
        <w:t>TIIVISTELMÄ</w:t>
      </w:r>
    </w:p>
    <w:p w14:paraId="7D181F4D" w14:textId="77777777" w:rsidR="009D4CB9" w:rsidRDefault="009D4CB9" w:rsidP="009D4CB9">
      <w:pPr>
        <w:pStyle w:val="Normaalitekstiensimminenkappale"/>
      </w:pPr>
      <w:r>
        <w:t>ESIPUHE</w:t>
      </w:r>
    </w:p>
    <w:p w14:paraId="2175B74C" w14:textId="77777777" w:rsidR="00F74F42" w:rsidRDefault="00F74F42" w:rsidP="00F74F42">
      <w:pPr>
        <w:pStyle w:val="Normaltextfirstchapter"/>
      </w:pPr>
      <w:r w:rsidRPr="009730A2">
        <w:t>ALKUPERÄISJULKAISUT</w:t>
      </w:r>
    </w:p>
    <w:p w14:paraId="3C05AEDC" w14:textId="77777777" w:rsidR="00F74F42" w:rsidRPr="009730A2" w:rsidRDefault="00F74F42" w:rsidP="00F74F42">
      <w:pPr>
        <w:pStyle w:val="Normaltextfirstchapter"/>
      </w:pPr>
      <w:r w:rsidRPr="009730A2">
        <w:t>KIRJOITTAJAN OSUUS ALKUPERÄISJULKAISUISSA</w:t>
      </w:r>
    </w:p>
    <w:p w14:paraId="4111F601" w14:textId="77777777" w:rsidR="009D4CB9" w:rsidRDefault="009D4CB9" w:rsidP="009D4CB9">
      <w:pPr>
        <w:pStyle w:val="Normaalitekstiensimminenkappale"/>
      </w:pPr>
      <w:r>
        <w:t>KUVIOT JA TAULUKOT</w:t>
      </w:r>
    </w:p>
    <w:p w14:paraId="69175429" w14:textId="77777777" w:rsidR="00BC0D67" w:rsidRPr="00BC0D67" w:rsidRDefault="00BC0D67" w:rsidP="00BC0D67">
      <w:pPr>
        <w:pStyle w:val="Normaltextfirstchapter"/>
        <w:rPr>
          <w:caps/>
        </w:rPr>
      </w:pPr>
      <w:r w:rsidRPr="00BC0D67">
        <w:rPr>
          <w:caps/>
        </w:rPr>
        <w:t>Lyhenteet</w:t>
      </w:r>
    </w:p>
    <w:p w14:paraId="3F0493E4" w14:textId="77777777" w:rsidR="00EE5560" w:rsidRDefault="00EE5560" w:rsidP="009D4CB9">
      <w:pPr>
        <w:pStyle w:val="Normaalitekstiensimminenkappale"/>
      </w:pPr>
      <w:r w:rsidRPr="00EE5560">
        <w:t>SELVITYS TEKOÄLYSOVELLUSTEN KÄYTÖSTÄ</w:t>
      </w:r>
    </w:p>
    <w:p w14:paraId="2DAA7A5B" w14:textId="77777777" w:rsidR="009D4CB9" w:rsidRDefault="009D4CB9" w:rsidP="009D4CB9">
      <w:pPr>
        <w:pStyle w:val="Normaalitekstiensimminenkappale"/>
      </w:pPr>
      <w:r>
        <w:t>SISÄLLYS</w:t>
      </w:r>
    </w:p>
    <w:p w14:paraId="0024B773" w14:textId="77777777" w:rsidR="009D4CB9" w:rsidRPr="009D4CB9" w:rsidRDefault="009D4CB9" w:rsidP="009D4CB9">
      <w:pPr>
        <w:pStyle w:val="Normaalitekstiensimminenkappale"/>
      </w:pPr>
    </w:p>
    <w:p w14:paraId="1B9E67B5" w14:textId="77777777" w:rsidR="000105D6" w:rsidRDefault="002323B6">
      <w:pPr>
        <w:pStyle w:val="TOC1"/>
        <w:rPr>
          <w:rFonts w:asciiTheme="minorHAnsi" w:eastAsiaTheme="minorEastAsia" w:hAnsiTheme="minorHAnsi" w:cstheme="minorBidi"/>
          <w:caps w:val="0"/>
          <w:noProof/>
          <w:sz w:val="22"/>
          <w:lang w:eastAsia="fi-FI"/>
        </w:rPr>
      </w:pPr>
      <w:r>
        <w:rPr>
          <w:caps w:val="0"/>
        </w:rPr>
        <w:fldChar w:fldCharType="begin"/>
      </w:r>
      <w:r>
        <w:rPr>
          <w:caps w:val="0"/>
        </w:rPr>
        <w:instrText xml:space="preserve"> TOC \o "1-5" \h \z \u </w:instrText>
      </w:r>
      <w:r>
        <w:rPr>
          <w:caps w:val="0"/>
        </w:rPr>
        <w:fldChar w:fldCharType="separate"/>
      </w:r>
      <w:hyperlink w:anchor="_Toc505700774" w:history="1">
        <w:r w:rsidR="000105D6" w:rsidRPr="006A3809">
          <w:rPr>
            <w:rStyle w:val="Hyperlink"/>
            <w:noProof/>
          </w:rPr>
          <w:t>1</w:t>
        </w:r>
        <w:r w:rsidR="000105D6">
          <w:rPr>
            <w:rFonts w:asciiTheme="minorHAnsi" w:eastAsiaTheme="minorEastAsia" w:hAnsiTheme="minorHAnsi" w:cstheme="minorBidi"/>
            <w:caps w:val="0"/>
            <w:noProof/>
            <w:sz w:val="22"/>
            <w:lang w:eastAsia="fi-FI"/>
          </w:rPr>
          <w:tab/>
        </w:r>
        <w:r w:rsidR="000105D6" w:rsidRPr="006A3809">
          <w:rPr>
            <w:rStyle w:val="Hyperlink"/>
            <w:noProof/>
          </w:rPr>
          <w:t>Ensimmäinen pääotsikko</w:t>
        </w:r>
        <w:r w:rsidR="000105D6">
          <w:rPr>
            <w:noProof/>
            <w:webHidden/>
          </w:rPr>
          <w:tab/>
        </w:r>
        <w:r w:rsidR="000105D6">
          <w:rPr>
            <w:noProof/>
            <w:webHidden/>
          </w:rPr>
          <w:fldChar w:fldCharType="begin"/>
        </w:r>
        <w:r w:rsidR="000105D6">
          <w:rPr>
            <w:noProof/>
            <w:webHidden/>
          </w:rPr>
          <w:instrText xml:space="preserve"> PAGEREF _Toc505700774 \h </w:instrText>
        </w:r>
        <w:r w:rsidR="000105D6">
          <w:rPr>
            <w:noProof/>
            <w:webHidden/>
          </w:rPr>
        </w:r>
        <w:r w:rsidR="000105D6">
          <w:rPr>
            <w:noProof/>
            <w:webHidden/>
          </w:rPr>
          <w:fldChar w:fldCharType="separate"/>
        </w:r>
        <w:r w:rsidR="0021116A">
          <w:rPr>
            <w:noProof/>
            <w:webHidden/>
          </w:rPr>
          <w:t>11</w:t>
        </w:r>
        <w:r w:rsidR="000105D6">
          <w:rPr>
            <w:noProof/>
            <w:webHidden/>
          </w:rPr>
          <w:fldChar w:fldCharType="end"/>
        </w:r>
      </w:hyperlink>
    </w:p>
    <w:p w14:paraId="26FD55AF" w14:textId="77777777" w:rsidR="000105D6" w:rsidRDefault="000105D6">
      <w:pPr>
        <w:pStyle w:val="TOC2"/>
        <w:rPr>
          <w:rFonts w:asciiTheme="minorHAnsi" w:eastAsiaTheme="minorEastAsia" w:hAnsiTheme="minorHAnsi" w:cstheme="minorBidi"/>
          <w:noProof/>
          <w:sz w:val="22"/>
          <w:lang w:eastAsia="fi-FI"/>
        </w:rPr>
      </w:pPr>
      <w:hyperlink w:anchor="_Toc505700775" w:history="1">
        <w:r w:rsidRPr="006A3809">
          <w:rPr>
            <w:rStyle w:val="Hyperlink"/>
            <w:noProof/>
          </w:rPr>
          <w:t>1.1</w:t>
        </w:r>
        <w:r>
          <w:rPr>
            <w:rFonts w:asciiTheme="minorHAnsi" w:eastAsiaTheme="minorEastAsia" w:hAnsiTheme="minorHAnsi" w:cstheme="minorBidi"/>
            <w:noProof/>
            <w:sz w:val="22"/>
            <w:lang w:eastAsia="fi-FI"/>
          </w:rPr>
          <w:tab/>
        </w:r>
        <w:r w:rsidRPr="006A3809">
          <w:rPr>
            <w:rStyle w:val="Hyperlink"/>
            <w:noProof/>
          </w:rPr>
          <w:t>Toisen tason alaotsikko</w:t>
        </w:r>
        <w:r>
          <w:rPr>
            <w:noProof/>
            <w:webHidden/>
          </w:rPr>
          <w:tab/>
        </w:r>
        <w:r>
          <w:rPr>
            <w:noProof/>
            <w:webHidden/>
          </w:rPr>
          <w:fldChar w:fldCharType="begin"/>
        </w:r>
        <w:r>
          <w:rPr>
            <w:noProof/>
            <w:webHidden/>
          </w:rPr>
          <w:instrText xml:space="preserve"> PAGEREF _Toc505700775 \h </w:instrText>
        </w:r>
        <w:r>
          <w:rPr>
            <w:noProof/>
            <w:webHidden/>
          </w:rPr>
        </w:r>
        <w:r>
          <w:rPr>
            <w:noProof/>
            <w:webHidden/>
          </w:rPr>
          <w:fldChar w:fldCharType="separate"/>
        </w:r>
        <w:r w:rsidR="0021116A">
          <w:rPr>
            <w:noProof/>
            <w:webHidden/>
          </w:rPr>
          <w:t>11</w:t>
        </w:r>
        <w:r>
          <w:rPr>
            <w:noProof/>
            <w:webHidden/>
          </w:rPr>
          <w:fldChar w:fldCharType="end"/>
        </w:r>
      </w:hyperlink>
    </w:p>
    <w:p w14:paraId="5FCCF503" w14:textId="77777777" w:rsidR="000105D6" w:rsidRDefault="000105D6">
      <w:pPr>
        <w:pStyle w:val="TOC3"/>
        <w:rPr>
          <w:rFonts w:asciiTheme="minorHAnsi" w:eastAsiaTheme="minorEastAsia" w:hAnsiTheme="minorHAnsi" w:cstheme="minorBidi"/>
          <w:noProof/>
          <w:sz w:val="22"/>
          <w:lang w:eastAsia="fi-FI"/>
        </w:rPr>
      </w:pPr>
      <w:hyperlink w:anchor="_Toc505700776" w:history="1">
        <w:r w:rsidRPr="006A3809">
          <w:rPr>
            <w:rStyle w:val="Hyperlink"/>
            <w:noProof/>
          </w:rPr>
          <w:t>1.1.1</w:t>
        </w:r>
        <w:r>
          <w:rPr>
            <w:rFonts w:asciiTheme="minorHAnsi" w:eastAsiaTheme="minorEastAsia" w:hAnsiTheme="minorHAnsi" w:cstheme="minorBidi"/>
            <w:noProof/>
            <w:sz w:val="22"/>
            <w:lang w:eastAsia="fi-FI"/>
          </w:rPr>
          <w:tab/>
        </w:r>
        <w:r w:rsidRPr="006A3809">
          <w:rPr>
            <w:rStyle w:val="Hyperlink"/>
            <w:noProof/>
          </w:rPr>
          <w:t>Kolmannen tason alaotsikko</w:t>
        </w:r>
        <w:r>
          <w:rPr>
            <w:noProof/>
            <w:webHidden/>
          </w:rPr>
          <w:tab/>
        </w:r>
        <w:r>
          <w:rPr>
            <w:noProof/>
            <w:webHidden/>
          </w:rPr>
          <w:fldChar w:fldCharType="begin"/>
        </w:r>
        <w:r>
          <w:rPr>
            <w:noProof/>
            <w:webHidden/>
          </w:rPr>
          <w:instrText xml:space="preserve"> PAGEREF _Toc505700776 \h </w:instrText>
        </w:r>
        <w:r>
          <w:rPr>
            <w:noProof/>
            <w:webHidden/>
          </w:rPr>
        </w:r>
        <w:r>
          <w:rPr>
            <w:noProof/>
            <w:webHidden/>
          </w:rPr>
          <w:fldChar w:fldCharType="separate"/>
        </w:r>
        <w:r w:rsidR="0021116A">
          <w:rPr>
            <w:noProof/>
            <w:webHidden/>
          </w:rPr>
          <w:t>11</w:t>
        </w:r>
        <w:r>
          <w:rPr>
            <w:noProof/>
            <w:webHidden/>
          </w:rPr>
          <w:fldChar w:fldCharType="end"/>
        </w:r>
      </w:hyperlink>
    </w:p>
    <w:p w14:paraId="54E05725" w14:textId="77777777" w:rsidR="000105D6" w:rsidRDefault="000105D6">
      <w:pPr>
        <w:pStyle w:val="TOC4"/>
        <w:tabs>
          <w:tab w:val="left" w:pos="2337"/>
          <w:tab w:val="right" w:leader="dot" w:pos="8494"/>
        </w:tabs>
        <w:rPr>
          <w:rFonts w:asciiTheme="minorHAnsi" w:eastAsiaTheme="minorEastAsia" w:hAnsiTheme="minorHAnsi" w:cstheme="minorBidi"/>
          <w:noProof/>
          <w:sz w:val="22"/>
          <w:lang w:eastAsia="fi-FI"/>
        </w:rPr>
      </w:pPr>
      <w:hyperlink w:anchor="_Toc505700777" w:history="1">
        <w:r w:rsidRPr="006A3809">
          <w:rPr>
            <w:rStyle w:val="Hyperlink"/>
            <w:noProof/>
          </w:rPr>
          <w:t>1.1.1.1</w:t>
        </w:r>
        <w:r>
          <w:rPr>
            <w:rFonts w:asciiTheme="minorHAnsi" w:eastAsiaTheme="minorEastAsia" w:hAnsiTheme="minorHAnsi" w:cstheme="minorBidi"/>
            <w:noProof/>
            <w:sz w:val="22"/>
            <w:lang w:eastAsia="fi-FI"/>
          </w:rPr>
          <w:tab/>
        </w:r>
        <w:r w:rsidRPr="006A3809">
          <w:rPr>
            <w:rStyle w:val="Hyperlink"/>
            <w:noProof/>
          </w:rPr>
          <w:t>Neljännen tason alaotsikko</w:t>
        </w:r>
        <w:r>
          <w:rPr>
            <w:noProof/>
            <w:webHidden/>
          </w:rPr>
          <w:tab/>
        </w:r>
        <w:r>
          <w:rPr>
            <w:noProof/>
            <w:webHidden/>
          </w:rPr>
          <w:fldChar w:fldCharType="begin"/>
        </w:r>
        <w:r>
          <w:rPr>
            <w:noProof/>
            <w:webHidden/>
          </w:rPr>
          <w:instrText xml:space="preserve"> PAGEREF _Toc505700777 \h </w:instrText>
        </w:r>
        <w:r>
          <w:rPr>
            <w:noProof/>
            <w:webHidden/>
          </w:rPr>
        </w:r>
        <w:r>
          <w:rPr>
            <w:noProof/>
            <w:webHidden/>
          </w:rPr>
          <w:fldChar w:fldCharType="separate"/>
        </w:r>
        <w:r w:rsidR="0021116A">
          <w:rPr>
            <w:noProof/>
            <w:webHidden/>
          </w:rPr>
          <w:t>12</w:t>
        </w:r>
        <w:r>
          <w:rPr>
            <w:noProof/>
            <w:webHidden/>
          </w:rPr>
          <w:fldChar w:fldCharType="end"/>
        </w:r>
      </w:hyperlink>
    </w:p>
    <w:p w14:paraId="3D7C053A" w14:textId="77777777" w:rsidR="000105D6" w:rsidRDefault="000105D6">
      <w:pPr>
        <w:pStyle w:val="TOC5"/>
        <w:tabs>
          <w:tab w:val="left" w:pos="2755"/>
          <w:tab w:val="right" w:leader="dot" w:pos="8494"/>
        </w:tabs>
        <w:rPr>
          <w:rFonts w:asciiTheme="minorHAnsi" w:eastAsiaTheme="minorEastAsia" w:hAnsiTheme="minorHAnsi" w:cstheme="minorBidi"/>
          <w:noProof/>
          <w:sz w:val="22"/>
          <w:lang w:eastAsia="fi-FI"/>
        </w:rPr>
      </w:pPr>
      <w:hyperlink w:anchor="_Toc505700778" w:history="1">
        <w:r w:rsidRPr="006A3809">
          <w:rPr>
            <w:rStyle w:val="Hyperlink"/>
            <w:noProof/>
          </w:rPr>
          <w:t>1.1.1.1.1</w:t>
        </w:r>
        <w:r>
          <w:rPr>
            <w:rFonts w:asciiTheme="minorHAnsi" w:eastAsiaTheme="minorEastAsia" w:hAnsiTheme="minorHAnsi" w:cstheme="minorBidi"/>
            <w:noProof/>
            <w:sz w:val="22"/>
            <w:lang w:eastAsia="fi-FI"/>
          </w:rPr>
          <w:tab/>
        </w:r>
        <w:r w:rsidRPr="006A3809">
          <w:rPr>
            <w:rStyle w:val="Hyperlink"/>
            <w:noProof/>
          </w:rPr>
          <w:t>Viidennen tason alaotsikko</w:t>
        </w:r>
        <w:r>
          <w:rPr>
            <w:noProof/>
            <w:webHidden/>
          </w:rPr>
          <w:tab/>
        </w:r>
        <w:r>
          <w:rPr>
            <w:noProof/>
            <w:webHidden/>
          </w:rPr>
          <w:fldChar w:fldCharType="begin"/>
        </w:r>
        <w:r>
          <w:rPr>
            <w:noProof/>
            <w:webHidden/>
          </w:rPr>
          <w:instrText xml:space="preserve"> PAGEREF _Toc505700778 \h </w:instrText>
        </w:r>
        <w:r>
          <w:rPr>
            <w:noProof/>
            <w:webHidden/>
          </w:rPr>
        </w:r>
        <w:r>
          <w:rPr>
            <w:noProof/>
            <w:webHidden/>
          </w:rPr>
          <w:fldChar w:fldCharType="separate"/>
        </w:r>
        <w:r w:rsidR="0021116A">
          <w:rPr>
            <w:noProof/>
            <w:webHidden/>
          </w:rPr>
          <w:t>12</w:t>
        </w:r>
        <w:r>
          <w:rPr>
            <w:noProof/>
            <w:webHidden/>
          </w:rPr>
          <w:fldChar w:fldCharType="end"/>
        </w:r>
      </w:hyperlink>
    </w:p>
    <w:p w14:paraId="59E1534B" w14:textId="77777777" w:rsidR="000105D6" w:rsidRDefault="000105D6">
      <w:pPr>
        <w:pStyle w:val="TOC1"/>
        <w:rPr>
          <w:rFonts w:asciiTheme="minorHAnsi" w:eastAsiaTheme="minorEastAsia" w:hAnsiTheme="minorHAnsi" w:cstheme="minorBidi"/>
          <w:caps w:val="0"/>
          <w:noProof/>
          <w:sz w:val="22"/>
          <w:lang w:eastAsia="fi-FI"/>
        </w:rPr>
      </w:pPr>
      <w:hyperlink w:anchor="_Toc505700779" w:history="1">
        <w:r w:rsidRPr="006A3809">
          <w:rPr>
            <w:rStyle w:val="Hyperlink"/>
            <w:noProof/>
          </w:rPr>
          <w:t>Yhteenveto (Summary)</w:t>
        </w:r>
        <w:r>
          <w:rPr>
            <w:noProof/>
            <w:webHidden/>
          </w:rPr>
          <w:tab/>
        </w:r>
        <w:r>
          <w:rPr>
            <w:noProof/>
            <w:webHidden/>
          </w:rPr>
          <w:fldChar w:fldCharType="begin"/>
        </w:r>
        <w:r>
          <w:rPr>
            <w:noProof/>
            <w:webHidden/>
          </w:rPr>
          <w:instrText xml:space="preserve"> PAGEREF _Toc505700779 \h </w:instrText>
        </w:r>
        <w:r>
          <w:rPr>
            <w:noProof/>
            <w:webHidden/>
          </w:rPr>
        </w:r>
        <w:r>
          <w:rPr>
            <w:noProof/>
            <w:webHidden/>
          </w:rPr>
          <w:fldChar w:fldCharType="separate"/>
        </w:r>
        <w:r w:rsidR="0021116A">
          <w:rPr>
            <w:noProof/>
            <w:webHidden/>
          </w:rPr>
          <w:t>13</w:t>
        </w:r>
        <w:r>
          <w:rPr>
            <w:noProof/>
            <w:webHidden/>
          </w:rPr>
          <w:fldChar w:fldCharType="end"/>
        </w:r>
      </w:hyperlink>
    </w:p>
    <w:p w14:paraId="34453A31" w14:textId="77777777" w:rsidR="000105D6" w:rsidRDefault="000105D6">
      <w:pPr>
        <w:pStyle w:val="TOC1"/>
        <w:rPr>
          <w:rFonts w:asciiTheme="minorHAnsi" w:eastAsiaTheme="minorEastAsia" w:hAnsiTheme="minorHAnsi" w:cstheme="minorBidi"/>
          <w:caps w:val="0"/>
          <w:noProof/>
          <w:sz w:val="22"/>
          <w:lang w:eastAsia="fi-FI"/>
        </w:rPr>
      </w:pPr>
      <w:hyperlink w:anchor="_Toc505700780" w:history="1">
        <w:r w:rsidRPr="006A3809">
          <w:rPr>
            <w:rStyle w:val="Hyperlink"/>
            <w:noProof/>
          </w:rPr>
          <w:t>Lähteet</w:t>
        </w:r>
        <w:r>
          <w:rPr>
            <w:noProof/>
            <w:webHidden/>
          </w:rPr>
          <w:tab/>
        </w:r>
        <w:r>
          <w:rPr>
            <w:noProof/>
            <w:webHidden/>
          </w:rPr>
          <w:fldChar w:fldCharType="begin"/>
        </w:r>
        <w:r>
          <w:rPr>
            <w:noProof/>
            <w:webHidden/>
          </w:rPr>
          <w:instrText xml:space="preserve"> PAGEREF _Toc505700780 \h </w:instrText>
        </w:r>
        <w:r>
          <w:rPr>
            <w:noProof/>
            <w:webHidden/>
          </w:rPr>
        </w:r>
        <w:r>
          <w:rPr>
            <w:noProof/>
            <w:webHidden/>
          </w:rPr>
          <w:fldChar w:fldCharType="separate"/>
        </w:r>
        <w:r w:rsidR="0021116A">
          <w:rPr>
            <w:noProof/>
            <w:webHidden/>
          </w:rPr>
          <w:t>14</w:t>
        </w:r>
        <w:r>
          <w:rPr>
            <w:noProof/>
            <w:webHidden/>
          </w:rPr>
          <w:fldChar w:fldCharType="end"/>
        </w:r>
      </w:hyperlink>
    </w:p>
    <w:p w14:paraId="5ED62A63" w14:textId="77777777" w:rsidR="005D18B9" w:rsidRDefault="002323B6">
      <w:r>
        <w:rPr>
          <w:caps/>
        </w:rPr>
        <w:fldChar w:fldCharType="end"/>
      </w:r>
    </w:p>
    <w:p w14:paraId="592507D5" w14:textId="77777777" w:rsidR="005D18B9" w:rsidRPr="005D18B9" w:rsidRDefault="003059A3" w:rsidP="005D18B9">
      <w:pPr>
        <w:pStyle w:val="Normaalitekstiensimminenkappale"/>
      </w:pPr>
      <w:r>
        <w:t>ALKUPERÄISET JULKAISUT</w:t>
      </w:r>
    </w:p>
    <w:p w14:paraId="7CAA577C" w14:textId="77777777" w:rsidR="005D18B9" w:rsidRDefault="005D18B9" w:rsidP="005D18B9">
      <w:pPr>
        <w:pStyle w:val="Normaalitekstiensimminenkappale"/>
      </w:pPr>
    </w:p>
    <w:p w14:paraId="2DEB1979" w14:textId="77777777" w:rsidR="002C4D78" w:rsidRDefault="00750150">
      <w:pPr>
        <w:ind w:firstLine="0"/>
        <w:jc w:val="left"/>
      </w:pPr>
      <w:r w:rsidRPr="00761390">
        <w:br w:type="page"/>
      </w:r>
    </w:p>
    <w:p w14:paraId="2F3D0050" w14:textId="77777777" w:rsidR="00750150" w:rsidRPr="00761390" w:rsidRDefault="00750150" w:rsidP="00761390"/>
    <w:p w14:paraId="5241D03B" w14:textId="77777777" w:rsidR="009121AA" w:rsidRDefault="002167F7" w:rsidP="005F4BB2">
      <w:pPr>
        <w:pStyle w:val="Heading1"/>
        <w:framePr w:wrap="notBeside"/>
      </w:pPr>
      <w:bookmarkStart w:id="1" w:name="_Toc505700774"/>
      <w:r>
        <w:lastRenderedPageBreak/>
        <w:t>Ensimmäinen pääotsikko</w:t>
      </w:r>
      <w:bookmarkEnd w:id="1"/>
    </w:p>
    <w:p w14:paraId="41DE591A" w14:textId="77777777" w:rsidR="006F67BC" w:rsidRDefault="006F67BC" w:rsidP="00943BCC">
      <w:pPr>
        <w:pStyle w:val="Normaalitekstiensimminenkappale"/>
        <w:rPr>
          <w:noProof/>
        </w:rPr>
      </w:pPr>
      <w:r w:rsidRPr="006F67BC">
        <w:rPr>
          <w:noProof/>
        </w:rPr>
        <w:t>Tämä on mallipohja JYU Dissertations -sarjassa julkaistavi</w:t>
      </w:r>
      <w:r>
        <w:rPr>
          <w:noProof/>
        </w:rPr>
        <w:t>a suomenkielisiä väitöskirjoja varten.</w:t>
      </w:r>
      <w:r w:rsidR="004E486B">
        <w:rPr>
          <w:noProof/>
        </w:rPr>
        <w:t xml:space="preserve"> </w:t>
      </w:r>
      <w:r w:rsidR="002F1A2E" w:rsidRPr="002F1A2E">
        <w:rPr>
          <w:noProof/>
        </w:rPr>
        <w:t>Voit kirjoittaa suoraan tähän ma</w:t>
      </w:r>
      <w:r w:rsidR="009730A2">
        <w:rPr>
          <w:noProof/>
        </w:rPr>
        <w:t>l</w:t>
      </w:r>
      <w:r w:rsidR="002F1A2E" w:rsidRPr="002F1A2E">
        <w:rPr>
          <w:noProof/>
        </w:rPr>
        <w:t>lipohjaan tai tuoda jo olemassa olevaa tekstiäsi toisesta asiakirjasta ja muokata sen tämän mallipohjan tyylien avulla.</w:t>
      </w:r>
    </w:p>
    <w:p w14:paraId="0A0D02FB" w14:textId="77777777" w:rsidR="002F1A2E" w:rsidRDefault="002F1A2E" w:rsidP="006F67BC">
      <w:pPr>
        <w:rPr>
          <w:noProof/>
        </w:rPr>
      </w:pPr>
      <w:r w:rsidRPr="002F1A2E">
        <w:rPr>
          <w:noProof/>
        </w:rPr>
        <w:t>Tyylit voit valita Aloitus-välilehdellä. Merkitse lukujen pääotsikot tyylillä Otsikko 1 (Heading 1), seuraavan tason alaotsikot tyylillä Otsikko 2 (Heading 2) jne. Valitse muulle tekstille tyyli Normaali</w:t>
      </w:r>
      <w:r w:rsidR="00AA0DA6">
        <w:rPr>
          <w:noProof/>
        </w:rPr>
        <w:t>, otsikoiden jälkeinen aloittava</w:t>
      </w:r>
      <w:r w:rsidR="00926123">
        <w:rPr>
          <w:noProof/>
        </w:rPr>
        <w:t>lle</w:t>
      </w:r>
      <w:r w:rsidR="00AA0DA6">
        <w:rPr>
          <w:noProof/>
        </w:rPr>
        <w:t xml:space="preserve"> kappale</w:t>
      </w:r>
      <w:r w:rsidR="00926123">
        <w:rPr>
          <w:noProof/>
        </w:rPr>
        <w:t>elle</w:t>
      </w:r>
      <w:r w:rsidR="00AA0DA6">
        <w:rPr>
          <w:noProof/>
        </w:rPr>
        <w:t xml:space="preserve"> tyyli Normaali teksti ensimmäinen kappale.</w:t>
      </w:r>
    </w:p>
    <w:p w14:paraId="30380411" w14:textId="77777777" w:rsidR="00943BCC" w:rsidRPr="009D03DD" w:rsidRDefault="006F67BC" w:rsidP="006F67BC">
      <w:pPr>
        <w:rPr>
          <w:noProof/>
          <w:lang w:val="fr-FR"/>
        </w:rPr>
      </w:pPr>
      <w:r>
        <w:rPr>
          <w:noProof/>
        </w:rPr>
        <w:t>Mallipohja sisältää myös ohjeet saavutettavan tiedoston tekemiseksi, luethan ohjeet huolellisesti.</w:t>
      </w:r>
      <w:r w:rsidRPr="006F67BC">
        <w:t xml:space="preserve"> </w:t>
      </w:r>
    </w:p>
    <w:p w14:paraId="7000D272" w14:textId="77777777" w:rsidR="005F4BB2" w:rsidRDefault="002167F7" w:rsidP="005F4BB2">
      <w:pPr>
        <w:pStyle w:val="Heading2"/>
      </w:pPr>
      <w:bookmarkStart w:id="2" w:name="_Toc505700775"/>
      <w:r>
        <w:t>Toisen tason</w:t>
      </w:r>
      <w:r w:rsidR="005F4BB2">
        <w:t xml:space="preserve"> alaotsikko</w:t>
      </w:r>
      <w:bookmarkEnd w:id="2"/>
    </w:p>
    <w:p w14:paraId="6A964A2F" w14:textId="77777777" w:rsidR="00784D0A" w:rsidRDefault="00784D0A" w:rsidP="00784D0A">
      <w:pPr>
        <w:pStyle w:val="Normaalitekstiensimminenkappale"/>
      </w:pPr>
      <w:r>
        <w:t>Seuraavassa esimerkki sitaatista:</w:t>
      </w:r>
    </w:p>
    <w:p w14:paraId="22A8E722" w14:textId="77777777" w:rsidR="00784D0A" w:rsidRPr="00C140C4" w:rsidRDefault="00784D0A" w:rsidP="0032279F">
      <w:pPr>
        <w:pStyle w:val="Sitaatti"/>
        <w:rPr>
          <w:noProof/>
          <w:lang w:val="fr-FR"/>
        </w:rPr>
      </w:pPr>
      <w:r w:rsidRPr="005E4273">
        <w:rPr>
          <w:noProof/>
          <w:lang w:val="en-US"/>
        </w:rPr>
        <w:t xml:space="preserve">Lorem ipsum dolor sit amet, consectetuer adipiscing elit. Maecenas porttitor congue massa. Fusce posuere, magna sed pulvinar ultricies, purus lectus malesuada libero, sit amet commodo magna eros quis urna. </w:t>
      </w:r>
      <w:r w:rsidRPr="00D27C19">
        <w:rPr>
          <w:noProof/>
          <w:lang w:val="fr-FR"/>
        </w:rPr>
        <w:t>Nunc viverra imperdiet enim. Fusce est. Vivamus a tellus.</w:t>
      </w:r>
      <w:r>
        <w:rPr>
          <w:rStyle w:val="FootnoteReference"/>
          <w:noProof/>
          <w:lang w:val="fr-FR"/>
        </w:rPr>
        <w:footnoteReference w:id="1"/>
      </w:r>
    </w:p>
    <w:p w14:paraId="44B7D912" w14:textId="77777777" w:rsidR="00B539A8" w:rsidRDefault="002167F7" w:rsidP="00882C15">
      <w:pPr>
        <w:pStyle w:val="Heading3"/>
      </w:pPr>
      <w:bookmarkStart w:id="3" w:name="_Toc505700776"/>
      <w:r>
        <w:t>Kolmannen tason</w:t>
      </w:r>
      <w:r w:rsidR="000F2AB0">
        <w:t xml:space="preserve"> alaotsikko</w:t>
      </w:r>
      <w:bookmarkEnd w:id="3"/>
    </w:p>
    <w:p w14:paraId="5C0F5996" w14:textId="77777777" w:rsidR="00D31524" w:rsidRDefault="00943BCC" w:rsidP="00D31524">
      <w:pPr>
        <w:pStyle w:val="Normaalitekstiensimminenkappale"/>
      </w:pPr>
      <w:r>
        <w:t xml:space="preserve">Tässä esimerkit taulukoiden selitysteksteistä, jotka oikeita tyylejä käyttämällä päivittyvät myös </w:t>
      </w:r>
      <w:r w:rsidR="00D27C19">
        <w:t>dokumentin alussa oleviin luetteloihin</w:t>
      </w:r>
      <w:r w:rsidR="00DB083B">
        <w:t>!</w:t>
      </w:r>
      <w:bookmarkStart w:id="4" w:name="_Toc228774453"/>
      <w:r w:rsidR="00331441">
        <w:t xml:space="preserve"> </w:t>
      </w:r>
      <w:r w:rsidR="00331441" w:rsidRPr="00331441">
        <w:t>Taulukon seliteteksti tulee taulukon yläpuolelle ja kuvan seliteteksti tulee kuvan alapuolelle. Käytä selitetekstien lisäämiseen Wordin kuvatekstityökalua (Viittaukset &gt; Lisää kuvateksti)</w:t>
      </w:r>
    </w:p>
    <w:p w14:paraId="53ECA55C" w14:textId="77777777" w:rsidR="004E486B" w:rsidRDefault="004E486B">
      <w:pPr>
        <w:ind w:firstLine="0"/>
        <w:jc w:val="left"/>
        <w:rPr>
          <w:bCs/>
          <w:sz w:val="21"/>
          <w:szCs w:val="20"/>
        </w:rPr>
      </w:pPr>
      <w:bookmarkStart w:id="5" w:name="_Toc505699314"/>
      <w:r>
        <w:br w:type="page"/>
      </w:r>
    </w:p>
    <w:p w14:paraId="38909A68" w14:textId="77777777" w:rsidR="00943BCC" w:rsidRDefault="00D31524" w:rsidP="00784D0A">
      <w:pPr>
        <w:pStyle w:val="Caption"/>
        <w:jc w:val="both"/>
      </w:pPr>
      <w:r>
        <w:lastRenderedPageBreak/>
        <w:t xml:space="preserve">TAULUKKO </w:t>
      </w:r>
      <w:r w:rsidR="00507C23">
        <w:fldChar w:fldCharType="begin"/>
      </w:r>
      <w:r w:rsidR="00507C23">
        <w:instrText xml:space="preserve"> SEQ TAULUKKO \* ARABIC </w:instrText>
      </w:r>
      <w:r w:rsidR="00507C23">
        <w:fldChar w:fldCharType="separate"/>
      </w:r>
      <w:r w:rsidR="00860F56">
        <w:rPr>
          <w:noProof/>
        </w:rPr>
        <w:t>1</w:t>
      </w:r>
      <w:r w:rsidR="00507C23">
        <w:rPr>
          <w:noProof/>
        </w:rPr>
        <w:fldChar w:fldCharType="end"/>
      </w:r>
      <w:r>
        <w:t xml:space="preserve"> </w:t>
      </w:r>
      <w:r w:rsidR="00202889">
        <w:tab/>
      </w:r>
      <w:r w:rsidR="00882C15">
        <w:t>Esimerkki T</w:t>
      </w:r>
      <w:r w:rsidR="00DB083B">
        <w:t>auluk</w:t>
      </w:r>
      <w:bookmarkEnd w:id="4"/>
      <w:r w:rsidR="00B47687">
        <w:t>on selitetekstistä</w:t>
      </w:r>
      <w:bookmarkEnd w:id="5"/>
      <w:r w:rsidR="004E486B">
        <w:t xml:space="preserve"> (tyyli: Taulukon selite)</w:t>
      </w:r>
    </w:p>
    <w:tbl>
      <w:tblPr>
        <w:tblStyle w:val="TableGrid"/>
        <w:tblpPr w:leftFromText="141" w:rightFromText="141" w:vertAnchor="text" w:horzAnchor="margin" w:tblpY="-11"/>
        <w:tblW w:w="0" w:type="auto"/>
        <w:tblLook w:val="04A0" w:firstRow="1" w:lastRow="0" w:firstColumn="1" w:lastColumn="0" w:noHBand="0" w:noVBand="1"/>
      </w:tblPr>
      <w:tblGrid>
        <w:gridCol w:w="3823"/>
        <w:gridCol w:w="992"/>
        <w:gridCol w:w="1134"/>
        <w:gridCol w:w="1134"/>
        <w:gridCol w:w="957"/>
      </w:tblGrid>
      <w:tr w:rsidR="004E486B" w14:paraId="01DC7F75" w14:textId="77777777" w:rsidTr="004E486B">
        <w:trPr>
          <w:tblHeader/>
        </w:trPr>
        <w:tc>
          <w:tcPr>
            <w:tcW w:w="3823" w:type="dxa"/>
          </w:tcPr>
          <w:p w14:paraId="1E805569" w14:textId="77777777" w:rsidR="004E486B" w:rsidRDefault="00061828" w:rsidP="004E486B">
            <w:pPr>
              <w:pStyle w:val="Tabletext"/>
              <w:rPr>
                <w:lang w:val="en-US"/>
              </w:rPr>
            </w:pPr>
            <w:bookmarkStart w:id="6" w:name="_Toc228774504"/>
            <w:bookmarkStart w:id="7" w:name="_Toc229984067"/>
            <w:bookmarkStart w:id="8" w:name="_Toc505699264"/>
            <w:proofErr w:type="spellStart"/>
            <w:r>
              <w:rPr>
                <w:lang w:val="en-US"/>
              </w:rPr>
              <w:t>Käytä</w:t>
            </w:r>
            <w:proofErr w:type="spellEnd"/>
            <w:r>
              <w:rPr>
                <w:lang w:val="en-US"/>
              </w:rPr>
              <w:t xml:space="preserve"> </w:t>
            </w:r>
            <w:proofErr w:type="spellStart"/>
            <w:r>
              <w:rPr>
                <w:lang w:val="en-US"/>
              </w:rPr>
              <w:t>otsikkorivejä</w:t>
            </w:r>
            <w:proofErr w:type="spellEnd"/>
            <w:r>
              <w:rPr>
                <w:lang w:val="en-US"/>
              </w:rPr>
              <w:t xml:space="preserve"> </w:t>
            </w:r>
            <w:proofErr w:type="spellStart"/>
            <w:r>
              <w:rPr>
                <w:lang w:val="en-US"/>
              </w:rPr>
              <w:t>taulukoissa</w:t>
            </w:r>
            <w:proofErr w:type="spellEnd"/>
            <w:r>
              <w:rPr>
                <w:lang w:val="en-US"/>
              </w:rPr>
              <w:t>.</w:t>
            </w:r>
          </w:p>
        </w:tc>
        <w:tc>
          <w:tcPr>
            <w:tcW w:w="992" w:type="dxa"/>
          </w:tcPr>
          <w:p w14:paraId="3C595784" w14:textId="77777777" w:rsidR="004E486B" w:rsidRDefault="004E486B" w:rsidP="004E486B">
            <w:pPr>
              <w:pStyle w:val="Normaalitekstiensimminenkappalefirstchapter"/>
              <w:rPr>
                <w:lang w:val="en-US"/>
              </w:rPr>
            </w:pPr>
          </w:p>
        </w:tc>
        <w:tc>
          <w:tcPr>
            <w:tcW w:w="1134" w:type="dxa"/>
          </w:tcPr>
          <w:p w14:paraId="4A7F2989" w14:textId="77777777" w:rsidR="004E486B" w:rsidRDefault="004E486B" w:rsidP="004E486B">
            <w:pPr>
              <w:pStyle w:val="Normaalitekstiensimminenkappalefirstchapter"/>
              <w:rPr>
                <w:lang w:val="en-US"/>
              </w:rPr>
            </w:pPr>
          </w:p>
        </w:tc>
        <w:tc>
          <w:tcPr>
            <w:tcW w:w="1134" w:type="dxa"/>
          </w:tcPr>
          <w:p w14:paraId="0B694AA9" w14:textId="77777777" w:rsidR="004E486B" w:rsidRDefault="004E486B" w:rsidP="004E486B">
            <w:pPr>
              <w:pStyle w:val="Normaalitekstiensimminenkappalefirstchapter"/>
              <w:rPr>
                <w:lang w:val="en-US"/>
              </w:rPr>
            </w:pPr>
          </w:p>
        </w:tc>
        <w:tc>
          <w:tcPr>
            <w:tcW w:w="957" w:type="dxa"/>
          </w:tcPr>
          <w:p w14:paraId="6161D95C" w14:textId="77777777" w:rsidR="004E486B" w:rsidRDefault="004E486B" w:rsidP="004E486B">
            <w:pPr>
              <w:pStyle w:val="Normaalitekstiensimminenkappalefirstchapter"/>
              <w:rPr>
                <w:lang w:val="en-US"/>
              </w:rPr>
            </w:pPr>
          </w:p>
        </w:tc>
      </w:tr>
      <w:tr w:rsidR="004E486B" w14:paraId="6890E4E3" w14:textId="77777777" w:rsidTr="004E486B">
        <w:tc>
          <w:tcPr>
            <w:tcW w:w="3823" w:type="dxa"/>
          </w:tcPr>
          <w:p w14:paraId="0312679A" w14:textId="77777777" w:rsidR="004E486B" w:rsidRDefault="004E486B" w:rsidP="004E486B">
            <w:pPr>
              <w:pStyle w:val="Normaalitekstiensimminenkappalefirstchapter"/>
              <w:rPr>
                <w:lang w:val="en-US"/>
              </w:rPr>
            </w:pPr>
          </w:p>
        </w:tc>
        <w:tc>
          <w:tcPr>
            <w:tcW w:w="992" w:type="dxa"/>
          </w:tcPr>
          <w:p w14:paraId="741D25FC" w14:textId="77777777" w:rsidR="004E486B" w:rsidRDefault="004E486B" w:rsidP="004E486B">
            <w:pPr>
              <w:pStyle w:val="Normaalitekstiensimminenkappalefirstchapter"/>
              <w:rPr>
                <w:lang w:val="en-US"/>
              </w:rPr>
            </w:pPr>
          </w:p>
        </w:tc>
        <w:tc>
          <w:tcPr>
            <w:tcW w:w="1134" w:type="dxa"/>
          </w:tcPr>
          <w:p w14:paraId="1D471760" w14:textId="77777777" w:rsidR="004E486B" w:rsidRDefault="004E486B" w:rsidP="004E486B">
            <w:pPr>
              <w:pStyle w:val="Normaalitekstiensimminenkappalefirstchapter"/>
              <w:rPr>
                <w:lang w:val="en-US"/>
              </w:rPr>
            </w:pPr>
          </w:p>
        </w:tc>
        <w:tc>
          <w:tcPr>
            <w:tcW w:w="1134" w:type="dxa"/>
          </w:tcPr>
          <w:p w14:paraId="4B588030" w14:textId="77777777" w:rsidR="004E486B" w:rsidRDefault="004E486B" w:rsidP="004E486B">
            <w:pPr>
              <w:pStyle w:val="Normaalitekstiensimminenkappalefirstchapter"/>
              <w:rPr>
                <w:lang w:val="en-US"/>
              </w:rPr>
            </w:pPr>
          </w:p>
        </w:tc>
        <w:tc>
          <w:tcPr>
            <w:tcW w:w="957" w:type="dxa"/>
          </w:tcPr>
          <w:p w14:paraId="1D3A81C3" w14:textId="77777777" w:rsidR="004E486B" w:rsidRDefault="004E486B" w:rsidP="004E486B">
            <w:pPr>
              <w:pStyle w:val="Normaalitekstiensimminenkappalefirstchapter"/>
              <w:rPr>
                <w:lang w:val="en-US"/>
              </w:rPr>
            </w:pPr>
          </w:p>
        </w:tc>
      </w:tr>
    </w:tbl>
    <w:p w14:paraId="19A9CA82" w14:textId="77777777" w:rsidR="004E486B" w:rsidRDefault="004E486B" w:rsidP="004E486B">
      <w:pPr>
        <w:pStyle w:val="Normaalitekstiensimminenkappale"/>
      </w:pPr>
    </w:p>
    <w:p w14:paraId="21CAA23D" w14:textId="77777777" w:rsidR="004E486B" w:rsidRDefault="004E486B" w:rsidP="004E486B">
      <w:pPr>
        <w:pStyle w:val="Normaalitekstiensimminenkappale"/>
      </w:pPr>
      <w:r w:rsidRPr="004E486B">
        <w:rPr>
          <w:b/>
          <w:bCs/>
        </w:rPr>
        <w:t>Sijoita taulukko tähän.</w:t>
      </w:r>
      <w:r>
        <w:t xml:space="preserve"> Luo taulukot Wordin Lisää taulukko -ominaisuudella. Älä tuo taulukkoa tiedostoon kuvana. Taulukoiden lukemista helpottaa, että taulukko ei ole kovin leveä tai monimutkainen. Jaa monimutkainen taulukko useampaan osaan, jos mahdollista.</w:t>
      </w:r>
      <w:r w:rsidR="00331441" w:rsidRPr="00331441">
        <w:t xml:space="preserve"> Lisää taulukoihin otsikkorivi valitsemalla taulukkotyökaluista Asettelu &gt; Toista otsikkorivit, jolloin ensimmäisestä rivistä tulee taulukon otsikkorivi.</w:t>
      </w:r>
    </w:p>
    <w:p w14:paraId="75BEBCCC" w14:textId="77777777" w:rsidR="00B448A7" w:rsidRDefault="00A95825" w:rsidP="00B448A7">
      <w:r>
        <w:t>Tee taulukolle vaihtoehtoinen kuvaus (alt-teksti). Valitse taulukko ja napsauta hiiren oikealla näppäimellä ja valitse avautuvasta valikosta Taulukon ominaisuudet (</w:t>
      </w:r>
      <w:proofErr w:type="spellStart"/>
      <w:r>
        <w:t>Table</w:t>
      </w:r>
      <w:proofErr w:type="spellEnd"/>
      <w:r>
        <w:t xml:space="preserve"> </w:t>
      </w:r>
      <w:proofErr w:type="spellStart"/>
      <w:r>
        <w:t>Properties</w:t>
      </w:r>
      <w:proofErr w:type="spellEnd"/>
      <w:r>
        <w:t xml:space="preserve">). Vaihtoehtoinen kuvaus (Alt </w:t>
      </w:r>
      <w:proofErr w:type="spellStart"/>
      <w:r>
        <w:t>Text</w:t>
      </w:r>
      <w:proofErr w:type="spellEnd"/>
      <w:r>
        <w:t>) -välilehdeltä voit antaa taulukolle vaihtoehtoisen kuvauksen.</w:t>
      </w:r>
    </w:p>
    <w:p w14:paraId="315DD89E" w14:textId="77777777" w:rsidR="00A95825" w:rsidRDefault="00A95825" w:rsidP="00B448A7"/>
    <w:p w14:paraId="784BFEA3" w14:textId="77777777" w:rsidR="00B448A7" w:rsidRDefault="00B70031" w:rsidP="00B448A7">
      <w:pPr>
        <w:pStyle w:val="Normaalitekstiensimminenkappale"/>
      </w:pPr>
      <w:r w:rsidRPr="00371BCC">
        <w:rPr>
          <w:b/>
          <w:bCs/>
        </w:rPr>
        <w:t>Lisää kuvat Word-tiedostoon toiminnolla Lisää kuva.</w:t>
      </w:r>
      <w:r w:rsidRPr="00B70031">
        <w:t xml:space="preserve"> Älä tuo niitä leikepöydän kautta tai raahaamalla. </w:t>
      </w:r>
      <w:r w:rsidR="0032279F">
        <w:t>Sopivimmat</w:t>
      </w:r>
      <w:r w:rsidRPr="00B70031">
        <w:t xml:space="preserve"> kuvatiedoston muodot ovat jpg ja png</w:t>
      </w:r>
      <w:r w:rsidR="00B448A7">
        <w:t>.</w:t>
      </w:r>
      <w:r w:rsidR="009730A2">
        <w:t xml:space="preserve"> </w:t>
      </w:r>
      <w:r w:rsidR="009730A2" w:rsidRPr="009730A2">
        <w:t xml:space="preserve">Sijoitettaessa esim. Powerpointissa tai piirto-ohjelmassa tehtyä kuviota Wordiin voidaan käyttää </w:t>
      </w:r>
      <w:proofErr w:type="spellStart"/>
      <w:r w:rsidR="009730A2" w:rsidRPr="009730A2">
        <w:t>svg</w:t>
      </w:r>
      <w:proofErr w:type="spellEnd"/>
      <w:r w:rsidR="009730A2" w:rsidRPr="009730A2">
        <w:t xml:space="preserve">- tai </w:t>
      </w:r>
      <w:proofErr w:type="spellStart"/>
      <w:r w:rsidR="009730A2" w:rsidRPr="009730A2">
        <w:t>emf</w:t>
      </w:r>
      <w:proofErr w:type="spellEnd"/>
      <w:r w:rsidR="009730A2" w:rsidRPr="009730A2">
        <w:t>-formaattia.</w:t>
      </w:r>
    </w:p>
    <w:p w14:paraId="167499DF" w14:textId="77777777" w:rsidR="00371BCC" w:rsidRDefault="00371BCC" w:rsidP="00B448A7">
      <w:r>
        <w:rPr>
          <w:noProof/>
          <w:lang w:val="en-US"/>
        </w:rPr>
        <mc:AlternateContent>
          <mc:Choice Requires="wps">
            <w:drawing>
              <wp:anchor distT="0" distB="0" distL="114300" distR="114300" simplePos="0" relativeHeight="251659264" behindDoc="0" locked="0" layoutInCell="1" allowOverlap="1" wp14:anchorId="0BD344B2" wp14:editId="42FF109E">
                <wp:simplePos x="0" y="0"/>
                <wp:positionH relativeFrom="margin">
                  <wp:align>left</wp:align>
                </wp:positionH>
                <wp:positionV relativeFrom="paragraph">
                  <wp:posOffset>196215</wp:posOffset>
                </wp:positionV>
                <wp:extent cx="5399405" cy="2160000"/>
                <wp:effectExtent l="0" t="0" r="10795" b="12065"/>
                <wp:wrapTopAndBottom/>
                <wp:docPr id="1" name="Rectangle 1"/>
                <wp:cNvGraphicFramePr/>
                <a:graphic xmlns:a="http://schemas.openxmlformats.org/drawingml/2006/main">
                  <a:graphicData uri="http://schemas.microsoft.com/office/word/2010/wordprocessingShape">
                    <wps:wsp>
                      <wps:cNvSpPr/>
                      <wps:spPr>
                        <a:xfrm>
                          <a:off x="0" y="0"/>
                          <a:ext cx="5399405" cy="216000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55B00A" id="Rectangle 1" o:spid="_x0000_s1026" style="position:absolute;margin-left:0;margin-top:15.45pt;width:425.15pt;height:170.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" filled="f" strokecolor="black [3213]" strokeweight=".5pt">
                <w10:wrap type="topAndBottom" anchorx="margin"/>
              </v:rect>
            </w:pict>
          </mc:Fallback>
        </mc:AlternateContent>
      </w:r>
    </w:p>
    <w:p w14:paraId="123FADCC" w14:textId="77777777" w:rsidR="00A01151" w:rsidRDefault="00D31524" w:rsidP="00202889">
      <w:pPr>
        <w:pStyle w:val="Kuvionselite"/>
      </w:pPr>
      <w:r>
        <w:t xml:space="preserve">KUVIO </w:t>
      </w:r>
      <w:r w:rsidR="00507C23">
        <w:fldChar w:fldCharType="begin"/>
      </w:r>
      <w:r w:rsidR="00507C23">
        <w:instrText xml:space="preserve"> SEQ KUVIO \* ARABIC </w:instrText>
      </w:r>
      <w:r w:rsidR="00507C23">
        <w:fldChar w:fldCharType="separate"/>
      </w:r>
      <w:r w:rsidR="00860F56">
        <w:rPr>
          <w:noProof/>
        </w:rPr>
        <w:t>1</w:t>
      </w:r>
      <w:r w:rsidR="00507C23">
        <w:rPr>
          <w:noProof/>
        </w:rPr>
        <w:fldChar w:fldCharType="end"/>
      </w:r>
      <w:r>
        <w:t xml:space="preserve"> </w:t>
      </w:r>
      <w:r w:rsidR="00202889">
        <w:tab/>
      </w:r>
      <w:r w:rsidR="00882C15">
        <w:t>Esimerkki Kuvio</w:t>
      </w:r>
      <w:bookmarkEnd w:id="6"/>
      <w:bookmarkEnd w:id="7"/>
      <w:r w:rsidR="00B47687">
        <w:t>n selitetekstistä</w:t>
      </w:r>
      <w:bookmarkEnd w:id="8"/>
      <w:r w:rsidR="004E486B">
        <w:t xml:space="preserve"> (tyyli: Kuvion selite)</w:t>
      </w:r>
    </w:p>
    <w:p w14:paraId="2FFB1DE9" w14:textId="77777777" w:rsidR="00371BCC" w:rsidRPr="00B448A7" w:rsidRDefault="00371BCC" w:rsidP="00371BCC">
      <w:pPr>
        <w:pStyle w:val="Normaalitekstiensimminenkappale"/>
      </w:pPr>
      <w:r w:rsidRPr="00371BCC">
        <w:rPr>
          <w:b/>
          <w:bCs/>
        </w:rPr>
        <w:t xml:space="preserve">Muistathan lisätä vaihtoehtoisen tekstin (Alt </w:t>
      </w:r>
      <w:proofErr w:type="spellStart"/>
      <w:r w:rsidRPr="00371BCC">
        <w:rPr>
          <w:b/>
          <w:bCs/>
        </w:rPr>
        <w:t>Text</w:t>
      </w:r>
      <w:proofErr w:type="spellEnd"/>
      <w:r w:rsidRPr="00371BCC">
        <w:rPr>
          <w:b/>
          <w:bCs/>
        </w:rPr>
        <w:t>)</w:t>
      </w:r>
      <w:r>
        <w:t xml:space="preserve"> kuviin, kuvioihin, taulukoihin ja kaavioihin. Vaihtoehtoisen tekstin lisääminen kuvalle:</w:t>
      </w:r>
      <w:r w:rsidR="00FE6D62">
        <w:t xml:space="preserve"> v</w:t>
      </w:r>
      <w:r>
        <w:t>alitse kuva ja napauta hiiren oikeaa näppäintä ja valitse Muokkaa vaihtoehtokuvausta (Office 365 Word-versio).</w:t>
      </w:r>
    </w:p>
    <w:p w14:paraId="4FB75354" w14:textId="77777777" w:rsidR="000860B2" w:rsidRDefault="000860B2" w:rsidP="000860B2">
      <w:pPr>
        <w:pStyle w:val="Heading4"/>
      </w:pPr>
      <w:bookmarkStart w:id="9" w:name="_Toc505700777"/>
      <w:r>
        <w:t>Neljännen tason alaotsikko</w:t>
      </w:r>
      <w:bookmarkEnd w:id="9"/>
    </w:p>
    <w:p w14:paraId="470495A2" w14:textId="77777777" w:rsidR="000860B2" w:rsidRPr="004524AA" w:rsidRDefault="003059A3" w:rsidP="00241404">
      <w:pPr>
        <w:pStyle w:val="Normaalitekstiensimminenkappale"/>
        <w:rPr>
          <w:lang w:val="en-US"/>
        </w:rPr>
      </w:pPr>
      <w:r w:rsidRPr="005E4273">
        <w:rPr>
          <w:noProof/>
          <w:lang w:val="en-US"/>
        </w:rPr>
        <w:t xml:space="preserve">Lorem ipsum dolor sit amet, consectetuer adipiscing elit. Maecenas porttitor congue massa. </w:t>
      </w:r>
    </w:p>
    <w:p w14:paraId="15ED32B5" w14:textId="77777777" w:rsidR="000860B2" w:rsidRDefault="00FF0CF4" w:rsidP="000860B2">
      <w:pPr>
        <w:pStyle w:val="Heading5"/>
      </w:pPr>
      <w:bookmarkStart w:id="10" w:name="_Toc505700778"/>
      <w:r>
        <w:lastRenderedPageBreak/>
        <w:t>Viidennen t</w:t>
      </w:r>
      <w:r w:rsidR="000860B2">
        <w:t>ason alaot</w:t>
      </w:r>
      <w:r w:rsidR="00B84D83">
        <w:t>si</w:t>
      </w:r>
      <w:r w:rsidR="000860B2">
        <w:t>kko</w:t>
      </w:r>
      <w:bookmarkEnd w:id="10"/>
    </w:p>
    <w:p w14:paraId="47BF0ED6" w14:textId="77777777" w:rsidR="003059A3" w:rsidRPr="009D03DD" w:rsidRDefault="003059A3" w:rsidP="003059A3">
      <w:pPr>
        <w:pStyle w:val="Normaalitekstiensimminenkappale"/>
        <w:rPr>
          <w:noProof/>
          <w:lang w:val="fr-FR"/>
        </w:rPr>
      </w:pPr>
      <w:r w:rsidRPr="005E4273">
        <w:rPr>
          <w:noProof/>
          <w:lang w:val="en-US"/>
        </w:rPr>
        <w:t xml:space="preserve">Lorem ipsum dolor sit amet, consectetuer adipiscing elit. </w:t>
      </w:r>
      <w:r w:rsidRPr="00347A8A">
        <w:rPr>
          <w:noProof/>
        </w:rPr>
        <w:t xml:space="preserve">Maecenas porttitor congue massa. </w:t>
      </w:r>
    </w:p>
    <w:p w14:paraId="07A913B8" w14:textId="77777777" w:rsidR="00135D3B" w:rsidRPr="00347A8A" w:rsidRDefault="00135D3B">
      <w:pPr>
        <w:ind w:firstLine="0"/>
        <w:jc w:val="left"/>
        <w:rPr>
          <w:b/>
          <w:caps/>
          <w:sz w:val="28"/>
        </w:rPr>
      </w:pPr>
      <w:r w:rsidRPr="00347A8A">
        <w:br w:type="page"/>
      </w:r>
    </w:p>
    <w:p w14:paraId="7C662380" w14:textId="77777777" w:rsidR="00813BB1" w:rsidRDefault="00A01151" w:rsidP="003533F9">
      <w:pPr>
        <w:pStyle w:val="Potsikkonumeroimaton"/>
      </w:pPr>
      <w:bookmarkStart w:id="11" w:name="_Toc505700779"/>
      <w:r>
        <w:lastRenderedPageBreak/>
        <w:t>Yhteenveto (Summary)</w:t>
      </w:r>
      <w:bookmarkEnd w:id="11"/>
    </w:p>
    <w:p w14:paraId="756CE566" w14:textId="33122B27" w:rsidR="0033505C" w:rsidRDefault="00860F56" w:rsidP="00061D69">
      <w:pPr>
        <w:pStyle w:val="Normaalitekstiensimminenkappale"/>
      </w:pPr>
      <w:r>
        <w:t>T</w:t>
      </w:r>
      <w:r w:rsidRPr="00860F56">
        <w:t xml:space="preserve">arkista tiedekuntasi väitösohjeista, onko </w:t>
      </w:r>
      <w:r>
        <w:t>yhteenveto</w:t>
      </w:r>
      <w:r w:rsidRPr="00860F56">
        <w:t xml:space="preserve"> pakollinen</w:t>
      </w:r>
      <w:r>
        <w:t xml:space="preserve">. </w:t>
      </w:r>
      <w:r w:rsidR="00061D69">
        <w:t xml:space="preserve">Suomenkielisen väitöskirjan yhteenveto kirjoitetaan ainakin englanniksi. </w:t>
      </w:r>
    </w:p>
    <w:p w14:paraId="63819479" w14:textId="77777777" w:rsidR="00860F56" w:rsidRDefault="00860F56" w:rsidP="0033505C"/>
    <w:p w14:paraId="6DA97CA7" w14:textId="07DDD002" w:rsidR="00061D69" w:rsidRDefault="00061D69" w:rsidP="00860F56">
      <w:pPr>
        <w:pStyle w:val="Normaalitekstiensimminenkappale"/>
      </w:pPr>
      <w:r>
        <w:t>Yhteenvedolla ei ole enimmäispituutta.</w:t>
      </w:r>
    </w:p>
    <w:p w14:paraId="1A200396" w14:textId="77777777" w:rsidR="00135D3B" w:rsidRDefault="00135D3B">
      <w:pPr>
        <w:ind w:firstLine="0"/>
        <w:jc w:val="left"/>
        <w:rPr>
          <w:b/>
          <w:caps/>
          <w:sz w:val="28"/>
        </w:rPr>
      </w:pPr>
      <w:r>
        <w:br w:type="page"/>
      </w:r>
    </w:p>
    <w:p w14:paraId="59366124" w14:textId="77777777" w:rsidR="00584B17" w:rsidRDefault="00584B17" w:rsidP="003533F9">
      <w:pPr>
        <w:pStyle w:val="Potsikkonumeroimaton"/>
      </w:pPr>
      <w:bookmarkStart w:id="12" w:name="_Toc505700780"/>
      <w:r>
        <w:lastRenderedPageBreak/>
        <w:t>Lähteet</w:t>
      </w:r>
      <w:bookmarkEnd w:id="12"/>
    </w:p>
    <w:p w14:paraId="16397F24" w14:textId="77777777" w:rsidR="00882C15" w:rsidRDefault="002C4AD9" w:rsidP="00E6141C">
      <w:pPr>
        <w:pStyle w:val="Lhde"/>
      </w:pPr>
      <w:r>
        <w:t>Ahkera, A., Etevä, E. &amp; Nokkela, N. 2008. Kuinka merkitsen lähteet oikeaoppisesti</w:t>
      </w:r>
      <w:r w:rsidR="00FD4066">
        <w:t xml:space="preserve"> väitöskirjaan</w:t>
      </w:r>
      <w:r>
        <w:t xml:space="preserve">. </w:t>
      </w:r>
      <w:r w:rsidR="00FD4066">
        <w:t>Jyväskylä: Yliopistokirjapainokustannus.</w:t>
      </w:r>
    </w:p>
    <w:p w14:paraId="36CF527C" w14:textId="77777777" w:rsidR="001D0A89" w:rsidRDefault="00B067CE" w:rsidP="00E6141C">
      <w:pPr>
        <w:pStyle w:val="Lhde"/>
      </w:pPr>
      <w:r>
        <w:rPr>
          <w:b/>
          <w:bCs/>
        </w:rPr>
        <w:t xml:space="preserve">Voit käyttää mitä tahansa viittaustyyliä </w:t>
      </w:r>
      <w:r>
        <w:t>(esim. APA, Chicago ym.)</w:t>
      </w:r>
      <w:r w:rsidR="00371BCC">
        <w:t xml:space="preserve"> kun käytät sitä johdonmukaisesti kautta koko työn</w:t>
      </w:r>
      <w:r>
        <w:t xml:space="preserve">. </w:t>
      </w:r>
    </w:p>
    <w:p w14:paraId="4A9C20AF" w14:textId="77777777" w:rsidR="00371BCC" w:rsidRDefault="00371BCC" w:rsidP="00E6141C">
      <w:pPr>
        <w:pStyle w:val="Lhde"/>
      </w:pPr>
      <w:r w:rsidRPr="00371BCC">
        <w:rPr>
          <w:b/>
          <w:bCs/>
        </w:rPr>
        <w:t>Jos lähteelläsi on pysyvä DOI-tunniste</w:t>
      </w:r>
      <w:r w:rsidRPr="00347A8A">
        <w:rPr>
          <w:b/>
          <w:bCs/>
        </w:rPr>
        <w:t>, lisää se lähteen tietoihin.</w:t>
      </w:r>
      <w:r w:rsidRPr="00371BCC">
        <w:t xml:space="preserve"> DOI auttaa lukijaa löytämään helposti lähdejulkaisun. Lisää DOI hyperlinkkinä, että lukija pääsee suoraan lähdejulkaisuun.</w:t>
      </w:r>
      <w:r w:rsidR="00331441">
        <w:t xml:space="preserve"> </w:t>
      </w:r>
      <w:r w:rsidR="00331441" w:rsidRPr="00331441">
        <w:t>Varmista, että hyperlinkki on alleviivattu ja mielellään väriltään sininen.</w:t>
      </w:r>
    </w:p>
    <w:p w14:paraId="629EB7E8" w14:textId="77777777" w:rsidR="001D0A89" w:rsidRDefault="001D0A89" w:rsidP="00E6141C">
      <w:pPr>
        <w:pStyle w:val="Lhde"/>
      </w:pPr>
    </w:p>
    <w:p w14:paraId="7E02336B" w14:textId="77777777" w:rsidR="00A76827" w:rsidRDefault="00756FFC">
      <w:pPr>
        <w:ind w:firstLine="0"/>
        <w:jc w:val="left"/>
        <w:rPr>
          <w:noProof/>
        </w:rPr>
      </w:pPr>
      <w:r>
        <w:rPr>
          <w:noProof/>
        </w:rPr>
        <w:br w:type="page"/>
      </w:r>
    </w:p>
    <w:p w14:paraId="357B7E8B" w14:textId="77777777" w:rsidR="00A76827" w:rsidRDefault="00A76827" w:rsidP="00A76827">
      <w:pPr>
        <w:pStyle w:val="Potsikkonumeroimaton"/>
      </w:pPr>
      <w:r>
        <w:lastRenderedPageBreak/>
        <w:t>Liitteet</w:t>
      </w:r>
    </w:p>
    <w:p w14:paraId="5DB258E9" w14:textId="77777777" w:rsidR="00A76827" w:rsidRDefault="00A76827">
      <w:pPr>
        <w:ind w:firstLine="0"/>
        <w:jc w:val="left"/>
        <w:rPr>
          <w:b/>
          <w:caps/>
          <w:sz w:val="28"/>
        </w:rPr>
      </w:pPr>
      <w:r>
        <w:br w:type="page"/>
      </w:r>
    </w:p>
    <w:p w14:paraId="1E09C840" w14:textId="77777777" w:rsidR="00756FFC" w:rsidRDefault="00756FFC">
      <w:pPr>
        <w:ind w:firstLine="0"/>
        <w:jc w:val="left"/>
        <w:rPr>
          <w:noProof/>
        </w:rPr>
      </w:pPr>
    </w:p>
    <w:p w14:paraId="7853FE69" w14:textId="77777777" w:rsidR="00756FFC" w:rsidRPr="00D2471D" w:rsidRDefault="00756FFC" w:rsidP="00756FFC"/>
    <w:p w14:paraId="49540711" w14:textId="77777777" w:rsidR="00756FFC" w:rsidRDefault="00756FFC" w:rsidP="00756FFC"/>
    <w:p w14:paraId="379FFA02" w14:textId="77777777" w:rsidR="003229F1" w:rsidRPr="00D2471D" w:rsidRDefault="003229F1" w:rsidP="00756FFC"/>
    <w:p w14:paraId="0F46E89C" w14:textId="77777777" w:rsidR="00756FFC" w:rsidRPr="00D2471D" w:rsidRDefault="00756FFC" w:rsidP="00756FFC"/>
    <w:p w14:paraId="2E565FE5" w14:textId="77777777" w:rsidR="00756FFC" w:rsidRPr="00D2471D" w:rsidRDefault="00756FFC" w:rsidP="00756FFC"/>
    <w:p w14:paraId="42A9A903" w14:textId="77777777" w:rsidR="00756FFC" w:rsidRPr="00D2471D" w:rsidRDefault="00756FFC" w:rsidP="00756FFC"/>
    <w:p w14:paraId="01C5A33F" w14:textId="77777777" w:rsidR="00756FFC" w:rsidRPr="00FF1326" w:rsidRDefault="00756FFC" w:rsidP="00756FFC"/>
    <w:p w14:paraId="1614627C" w14:textId="77777777" w:rsidR="00756FFC" w:rsidRPr="00FF1326" w:rsidRDefault="00756FFC" w:rsidP="00756FFC"/>
    <w:p w14:paraId="2712E42D" w14:textId="77777777" w:rsidR="00756FFC" w:rsidRDefault="00756FFC" w:rsidP="00756FFC"/>
    <w:p w14:paraId="1AC85483" w14:textId="77777777" w:rsidR="00756FFC" w:rsidRDefault="003059A3" w:rsidP="00756FFC">
      <w:pPr>
        <w:pStyle w:val="PotsikkoOriginalPapers"/>
      </w:pPr>
      <w:r>
        <w:t>ALKUPERÄISET JULKAISUT</w:t>
      </w:r>
    </w:p>
    <w:p w14:paraId="125EE7FB" w14:textId="77777777" w:rsidR="00756FFC" w:rsidRDefault="00756FFC" w:rsidP="00756FFC"/>
    <w:p w14:paraId="5DF6391C" w14:textId="77777777" w:rsidR="00756FFC" w:rsidRDefault="00756FFC" w:rsidP="00756FFC"/>
    <w:p w14:paraId="49F9D877" w14:textId="77777777" w:rsidR="00756FFC" w:rsidRDefault="00756FFC" w:rsidP="00756FFC">
      <w:pPr>
        <w:pStyle w:val="PotsikkoOriginalPapers"/>
        <w:numPr>
          <w:ilvl w:val="0"/>
          <w:numId w:val="5"/>
        </w:numPr>
      </w:pPr>
    </w:p>
    <w:p w14:paraId="10F21949" w14:textId="77777777" w:rsidR="00756FFC" w:rsidRDefault="00756FFC" w:rsidP="00756FFC"/>
    <w:p w14:paraId="32C0C702" w14:textId="77777777" w:rsidR="00756FFC" w:rsidRDefault="00756FFC" w:rsidP="00756FFC"/>
    <w:p w14:paraId="289F6820" w14:textId="77777777" w:rsidR="00756FFC" w:rsidRPr="00A76827" w:rsidRDefault="00A76827" w:rsidP="00756FFC">
      <w:pPr>
        <w:pStyle w:val="Artikkelinotsikko"/>
        <w:rPr>
          <w:lang w:val="fi-FI"/>
        </w:rPr>
      </w:pPr>
      <w:r w:rsidRPr="00A76827">
        <w:rPr>
          <w:lang w:val="fi-FI"/>
        </w:rPr>
        <w:t>Tämä on artikkelin välilehti</w:t>
      </w:r>
    </w:p>
    <w:p w14:paraId="066A69A6" w14:textId="77777777" w:rsidR="00756FFC" w:rsidRPr="00A76827" w:rsidRDefault="00756FFC" w:rsidP="00756FFC"/>
    <w:p w14:paraId="3B63A680" w14:textId="77777777" w:rsidR="00756FFC" w:rsidRPr="00A76827" w:rsidRDefault="00756FFC" w:rsidP="00756FFC"/>
    <w:p w14:paraId="78F741E1" w14:textId="77777777" w:rsidR="00756FFC" w:rsidRPr="00A76827" w:rsidRDefault="00756FFC" w:rsidP="00756FFC"/>
    <w:p w14:paraId="40A75C95" w14:textId="77777777" w:rsidR="00756FFC" w:rsidRPr="00A76827" w:rsidRDefault="00756FFC" w:rsidP="00756FFC"/>
    <w:p w14:paraId="6F97A61B" w14:textId="77777777" w:rsidR="00756FFC" w:rsidRPr="00A76827" w:rsidRDefault="00A76827" w:rsidP="0076409D">
      <w:pPr>
        <w:pStyle w:val="NormaalitekstiOriginalpapers"/>
        <w:rPr>
          <w:lang w:val="fi-FI"/>
        </w:rPr>
      </w:pPr>
      <w:r w:rsidRPr="00A76827">
        <w:rPr>
          <w:lang w:val="fi-FI"/>
        </w:rPr>
        <w:t>te</w:t>
      </w:r>
      <w:r>
        <w:rPr>
          <w:lang w:val="fi-FI"/>
        </w:rPr>
        <w:t>kijät</w:t>
      </w:r>
    </w:p>
    <w:p w14:paraId="27CC3BD1" w14:textId="77777777" w:rsidR="00756FFC" w:rsidRPr="00A76827" w:rsidRDefault="00756FFC" w:rsidP="0076409D">
      <w:pPr>
        <w:pStyle w:val="NormaalitekstiOriginalpapers"/>
        <w:rPr>
          <w:lang w:val="fi-FI"/>
        </w:rPr>
      </w:pPr>
    </w:p>
    <w:p w14:paraId="611F8AE1" w14:textId="77777777" w:rsidR="00756FFC" w:rsidRPr="002C4D78" w:rsidRDefault="00756FFC" w:rsidP="0076409D">
      <w:pPr>
        <w:pStyle w:val="NormaalitekstiOriginalpapers"/>
        <w:rPr>
          <w:lang w:val="fi-FI"/>
        </w:rPr>
      </w:pPr>
      <w:proofErr w:type="spellStart"/>
      <w:r w:rsidRPr="002C4D78">
        <w:rPr>
          <w:lang w:val="fi-FI"/>
        </w:rPr>
        <w:t>xxxxx</w:t>
      </w:r>
      <w:proofErr w:type="spellEnd"/>
      <w:r w:rsidRPr="002C4D78">
        <w:rPr>
          <w:lang w:val="fi-FI"/>
        </w:rPr>
        <w:t xml:space="preserve"> &amp; </w:t>
      </w:r>
      <w:proofErr w:type="spellStart"/>
      <w:r w:rsidRPr="002C4D78">
        <w:rPr>
          <w:lang w:val="fi-FI"/>
        </w:rPr>
        <w:t>xxxxxx</w:t>
      </w:r>
      <w:proofErr w:type="spellEnd"/>
      <w:r w:rsidRPr="002C4D78">
        <w:rPr>
          <w:lang w:val="fi-FI"/>
        </w:rPr>
        <w:t>, xxx 20xx</w:t>
      </w:r>
    </w:p>
    <w:p w14:paraId="121FBE4C" w14:textId="77777777" w:rsidR="00756FFC" w:rsidRPr="002C4D78" w:rsidRDefault="00756FFC" w:rsidP="0076409D">
      <w:pPr>
        <w:pStyle w:val="NormaalitekstiOriginalpapers"/>
        <w:rPr>
          <w:lang w:val="fi-FI"/>
        </w:rPr>
      </w:pPr>
    </w:p>
    <w:p w14:paraId="66D413F1" w14:textId="77777777" w:rsidR="00756FFC" w:rsidRPr="00C138FB" w:rsidRDefault="00756FFC" w:rsidP="0076409D">
      <w:pPr>
        <w:pStyle w:val="NormaalitekstiOriginalpapers"/>
      </w:pPr>
      <w:r w:rsidRPr="00C138FB">
        <w:t xml:space="preserve">Journal of </w:t>
      </w:r>
      <w:proofErr w:type="spellStart"/>
      <w:r w:rsidRPr="00C138FB">
        <w:t>xxxx</w:t>
      </w:r>
      <w:proofErr w:type="spellEnd"/>
      <w:r w:rsidRPr="00C138FB">
        <w:t xml:space="preserve"> vol x, xx-xx</w:t>
      </w:r>
    </w:p>
    <w:p w14:paraId="710DF670" w14:textId="77777777" w:rsidR="00756FFC" w:rsidRDefault="00756FFC" w:rsidP="0076409D">
      <w:pPr>
        <w:pStyle w:val="NormaalitekstiOriginalpapers"/>
      </w:pPr>
    </w:p>
    <w:p w14:paraId="3FB42A7D" w14:textId="77777777" w:rsidR="00B067CE" w:rsidRPr="00C138FB" w:rsidRDefault="00B067CE" w:rsidP="0076409D">
      <w:pPr>
        <w:pStyle w:val="NormaalitekstiOriginalpapers"/>
      </w:pPr>
      <w:r>
        <w:t>DOI</w:t>
      </w:r>
      <w:r w:rsidR="002D414C">
        <w:t xml:space="preserve"> </w:t>
      </w:r>
      <w:proofErr w:type="spellStart"/>
      <w:r w:rsidR="002D414C">
        <w:t>hyperlinkkinä</w:t>
      </w:r>
      <w:proofErr w:type="spellEnd"/>
    </w:p>
    <w:p w14:paraId="7DCEC45D" w14:textId="77777777" w:rsidR="00756FFC" w:rsidRPr="00C138FB" w:rsidRDefault="00756FFC" w:rsidP="0076409D">
      <w:pPr>
        <w:pStyle w:val="NormaalitekstiOriginalpapers"/>
      </w:pPr>
    </w:p>
    <w:p w14:paraId="00502484" w14:textId="77777777" w:rsidR="00756FFC" w:rsidRPr="00C138FB" w:rsidRDefault="00A76827" w:rsidP="0076409D">
      <w:pPr>
        <w:pStyle w:val="NormaalitekstiOriginalpapers"/>
      </w:pPr>
      <w:proofErr w:type="spellStart"/>
      <w:r>
        <w:t>Julkaistu</w:t>
      </w:r>
      <w:proofErr w:type="spellEnd"/>
      <w:r w:rsidR="00756FFC" w:rsidRPr="00C138FB">
        <w:t xml:space="preserve"> </w:t>
      </w:r>
      <w:proofErr w:type="spellStart"/>
      <w:proofErr w:type="gramStart"/>
      <w:r w:rsidR="00756FFC" w:rsidRPr="00C138FB">
        <w:t>xxxxx</w:t>
      </w:r>
      <w:r>
        <w:t>:n</w:t>
      </w:r>
      <w:proofErr w:type="spellEnd"/>
      <w:proofErr w:type="gramEnd"/>
      <w:r>
        <w:t xml:space="preserve"> </w:t>
      </w:r>
      <w:proofErr w:type="spellStart"/>
      <w:r>
        <w:t>luvalla</w:t>
      </w:r>
      <w:proofErr w:type="spellEnd"/>
      <w:r w:rsidR="00756FFC" w:rsidRPr="00C138FB">
        <w:t>.</w:t>
      </w:r>
    </w:p>
    <w:p w14:paraId="1D9591D4" w14:textId="77777777" w:rsidR="00756FFC" w:rsidRPr="00C138FB" w:rsidRDefault="00756FFC" w:rsidP="00756FFC">
      <w:pPr>
        <w:spacing w:after="200" w:line="276" w:lineRule="auto"/>
        <w:jc w:val="left"/>
        <w:rPr>
          <w:lang w:val="en-US"/>
        </w:rPr>
      </w:pPr>
      <w:r w:rsidRPr="00C138FB">
        <w:rPr>
          <w:lang w:val="en-US"/>
        </w:rPr>
        <w:br w:type="page"/>
      </w:r>
    </w:p>
    <w:p w14:paraId="0E083C80" w14:textId="77777777" w:rsidR="00756FFC" w:rsidRPr="00C138FB" w:rsidRDefault="00756FFC" w:rsidP="00756FFC">
      <w:pPr>
        <w:rPr>
          <w:lang w:val="en-US"/>
        </w:rPr>
      </w:pPr>
    </w:p>
    <w:p w14:paraId="6D05AB20" w14:textId="77777777" w:rsidR="00756FFC" w:rsidRPr="00C138FB" w:rsidRDefault="00756FFC" w:rsidP="00756FFC">
      <w:pPr>
        <w:rPr>
          <w:lang w:val="en-US"/>
        </w:rPr>
      </w:pPr>
    </w:p>
    <w:p w14:paraId="0D82E669" w14:textId="77777777" w:rsidR="00756FFC" w:rsidRPr="00C138FB" w:rsidRDefault="00756FFC" w:rsidP="00756FFC">
      <w:pPr>
        <w:rPr>
          <w:lang w:val="en-US"/>
        </w:rPr>
      </w:pPr>
    </w:p>
    <w:p w14:paraId="71CE0051" w14:textId="77777777" w:rsidR="00756FFC" w:rsidRPr="00C138FB" w:rsidRDefault="00756FFC" w:rsidP="00756FFC">
      <w:pPr>
        <w:rPr>
          <w:lang w:val="en-US"/>
        </w:rPr>
      </w:pPr>
    </w:p>
    <w:p w14:paraId="06EF09C8" w14:textId="77777777" w:rsidR="00756FFC" w:rsidRPr="00C138FB" w:rsidRDefault="00756FFC" w:rsidP="00756FFC">
      <w:pPr>
        <w:rPr>
          <w:lang w:val="en-US"/>
        </w:rPr>
      </w:pPr>
    </w:p>
    <w:p w14:paraId="1B56F5EE" w14:textId="77777777" w:rsidR="00756FFC" w:rsidRPr="00C138FB" w:rsidRDefault="00756FFC" w:rsidP="00756FFC">
      <w:pPr>
        <w:rPr>
          <w:lang w:val="en-US"/>
        </w:rPr>
      </w:pPr>
    </w:p>
    <w:p w14:paraId="72256EBE" w14:textId="77777777" w:rsidR="00756FFC" w:rsidRPr="00C138FB" w:rsidRDefault="00756FFC" w:rsidP="00756FFC">
      <w:pPr>
        <w:rPr>
          <w:lang w:val="en-US"/>
        </w:rPr>
      </w:pPr>
    </w:p>
    <w:p w14:paraId="21167393" w14:textId="77777777" w:rsidR="00756FFC" w:rsidRPr="00C138FB" w:rsidRDefault="00756FFC" w:rsidP="00756FFC">
      <w:pPr>
        <w:rPr>
          <w:lang w:val="en-US"/>
        </w:rPr>
      </w:pPr>
    </w:p>
    <w:p w14:paraId="755C8E50" w14:textId="77777777" w:rsidR="00756FFC" w:rsidRPr="00C138FB" w:rsidRDefault="00756FFC" w:rsidP="00756FFC">
      <w:pPr>
        <w:pStyle w:val="PotsikkoOriginalPapers"/>
        <w:rPr>
          <w:lang w:val="en-US"/>
        </w:rPr>
      </w:pPr>
    </w:p>
    <w:p w14:paraId="7ACC90F0" w14:textId="77777777" w:rsidR="00756FFC" w:rsidRPr="00C138FB" w:rsidRDefault="00756FFC" w:rsidP="00756FFC">
      <w:pPr>
        <w:rPr>
          <w:lang w:val="en-US"/>
        </w:rPr>
      </w:pPr>
    </w:p>
    <w:p w14:paraId="14E14D63" w14:textId="77777777" w:rsidR="00756FFC" w:rsidRPr="00C138FB" w:rsidRDefault="00756FFC" w:rsidP="00756FFC">
      <w:pPr>
        <w:rPr>
          <w:lang w:val="en-US"/>
        </w:rPr>
      </w:pPr>
    </w:p>
    <w:p w14:paraId="22628EBB" w14:textId="77777777" w:rsidR="00756FFC" w:rsidRPr="00C138FB" w:rsidRDefault="00756FFC" w:rsidP="00756FFC">
      <w:pPr>
        <w:pStyle w:val="PotsikkoOriginalPapers"/>
        <w:numPr>
          <w:ilvl w:val="0"/>
          <w:numId w:val="5"/>
        </w:numPr>
        <w:rPr>
          <w:lang w:val="en-US"/>
        </w:rPr>
      </w:pPr>
      <w:r w:rsidRPr="00C138FB">
        <w:rPr>
          <w:lang w:val="en-US"/>
        </w:rPr>
        <w:t xml:space="preserve"> </w:t>
      </w:r>
    </w:p>
    <w:p w14:paraId="3A0A6584" w14:textId="77777777" w:rsidR="00756FFC" w:rsidRPr="00C138FB" w:rsidRDefault="00756FFC" w:rsidP="00756FFC">
      <w:pPr>
        <w:rPr>
          <w:lang w:val="en-US"/>
        </w:rPr>
      </w:pPr>
    </w:p>
    <w:p w14:paraId="3BE53AAA" w14:textId="77777777" w:rsidR="00756FFC" w:rsidRPr="00C138FB" w:rsidRDefault="00756FFC" w:rsidP="00756FFC">
      <w:pPr>
        <w:rPr>
          <w:lang w:val="en-US"/>
        </w:rPr>
      </w:pPr>
    </w:p>
    <w:p w14:paraId="6408710F" w14:textId="77777777" w:rsidR="00A76827" w:rsidRPr="00A76827" w:rsidRDefault="00A76827" w:rsidP="00A76827">
      <w:pPr>
        <w:pStyle w:val="Artikkelinotsikko"/>
        <w:rPr>
          <w:lang w:val="fi-FI"/>
        </w:rPr>
      </w:pPr>
      <w:r w:rsidRPr="00A76827">
        <w:rPr>
          <w:lang w:val="fi-FI"/>
        </w:rPr>
        <w:t>Tämä on artikkelin välilehti</w:t>
      </w:r>
    </w:p>
    <w:p w14:paraId="32E63C78" w14:textId="77777777" w:rsidR="00A76827" w:rsidRPr="00A76827" w:rsidRDefault="00A76827" w:rsidP="00A76827"/>
    <w:p w14:paraId="45AA9046" w14:textId="77777777" w:rsidR="00A76827" w:rsidRPr="00A76827" w:rsidRDefault="00A76827" w:rsidP="00A76827"/>
    <w:p w14:paraId="3B6DAE9D" w14:textId="77777777" w:rsidR="00A76827" w:rsidRPr="00A76827" w:rsidRDefault="00A76827" w:rsidP="00A76827"/>
    <w:p w14:paraId="79D08710" w14:textId="77777777" w:rsidR="00A76827" w:rsidRPr="00A76827" w:rsidRDefault="00A76827" w:rsidP="00A76827"/>
    <w:p w14:paraId="4FDA5C55" w14:textId="77777777" w:rsidR="00A76827" w:rsidRPr="00A76827" w:rsidRDefault="00A76827" w:rsidP="00A76827">
      <w:pPr>
        <w:pStyle w:val="NormaalitekstiOriginalpapers"/>
        <w:rPr>
          <w:lang w:val="fi-FI"/>
        </w:rPr>
      </w:pPr>
      <w:r w:rsidRPr="00A76827">
        <w:rPr>
          <w:lang w:val="fi-FI"/>
        </w:rPr>
        <w:t>te</w:t>
      </w:r>
      <w:r>
        <w:rPr>
          <w:lang w:val="fi-FI"/>
        </w:rPr>
        <w:t>kijät</w:t>
      </w:r>
    </w:p>
    <w:p w14:paraId="07151BE6" w14:textId="77777777" w:rsidR="00A76827" w:rsidRPr="00A76827" w:rsidRDefault="00A76827" w:rsidP="00A76827">
      <w:pPr>
        <w:pStyle w:val="NormaalitekstiOriginalpapers"/>
        <w:rPr>
          <w:lang w:val="fi-FI"/>
        </w:rPr>
      </w:pPr>
    </w:p>
    <w:p w14:paraId="4FDBF310" w14:textId="77777777" w:rsidR="00A76827" w:rsidRPr="00980636" w:rsidRDefault="00A76827" w:rsidP="00A76827">
      <w:pPr>
        <w:pStyle w:val="NormaalitekstiOriginalpapers"/>
      </w:pPr>
      <w:proofErr w:type="spellStart"/>
      <w:r w:rsidRPr="00980636">
        <w:t>xxxxx</w:t>
      </w:r>
      <w:proofErr w:type="spellEnd"/>
      <w:r w:rsidRPr="00980636">
        <w:t xml:space="preserve"> &amp; </w:t>
      </w:r>
      <w:proofErr w:type="spellStart"/>
      <w:r w:rsidRPr="00980636">
        <w:t>xxxxxx</w:t>
      </w:r>
      <w:proofErr w:type="spellEnd"/>
      <w:r w:rsidRPr="00980636">
        <w:t>, xxx 20xx</w:t>
      </w:r>
    </w:p>
    <w:p w14:paraId="4408829B" w14:textId="77777777" w:rsidR="00A76827" w:rsidRPr="00980636" w:rsidRDefault="00A76827" w:rsidP="00A76827">
      <w:pPr>
        <w:pStyle w:val="NormaalitekstiOriginalpapers"/>
      </w:pPr>
    </w:p>
    <w:p w14:paraId="15874D54" w14:textId="77777777" w:rsidR="00A76827" w:rsidRPr="00C138FB" w:rsidRDefault="00A76827" w:rsidP="00A76827">
      <w:pPr>
        <w:pStyle w:val="NormaalitekstiOriginalpapers"/>
      </w:pPr>
      <w:r w:rsidRPr="00C138FB">
        <w:t xml:space="preserve">Journal of </w:t>
      </w:r>
      <w:proofErr w:type="spellStart"/>
      <w:r w:rsidRPr="00C138FB">
        <w:t>xxxx</w:t>
      </w:r>
      <w:proofErr w:type="spellEnd"/>
      <w:r w:rsidRPr="00C138FB">
        <w:t xml:space="preserve"> vol x, xx-xx</w:t>
      </w:r>
    </w:p>
    <w:p w14:paraId="02AE3AE7" w14:textId="77777777" w:rsidR="00A76827" w:rsidRDefault="00A76827" w:rsidP="00A76827">
      <w:pPr>
        <w:pStyle w:val="NormaalitekstiOriginalpapers"/>
      </w:pPr>
    </w:p>
    <w:p w14:paraId="711669E9" w14:textId="77777777" w:rsidR="00A76827" w:rsidRPr="00A76827" w:rsidRDefault="00A76827" w:rsidP="00A76827">
      <w:pPr>
        <w:pStyle w:val="NormaalitekstiOriginalpapers"/>
        <w:rPr>
          <w:lang w:val="fi-FI"/>
        </w:rPr>
      </w:pPr>
      <w:r w:rsidRPr="00A76827">
        <w:rPr>
          <w:lang w:val="fi-FI"/>
        </w:rPr>
        <w:t>DOI hyperlinkkinä</w:t>
      </w:r>
    </w:p>
    <w:p w14:paraId="03EA001E" w14:textId="77777777" w:rsidR="00A76827" w:rsidRPr="00A76827" w:rsidRDefault="00A76827" w:rsidP="00A76827">
      <w:pPr>
        <w:pStyle w:val="NormaalitekstiOriginalpapers"/>
        <w:rPr>
          <w:lang w:val="fi-FI"/>
        </w:rPr>
      </w:pPr>
    </w:p>
    <w:p w14:paraId="43133BAA" w14:textId="77777777" w:rsidR="00A76827" w:rsidRPr="00A76827" w:rsidRDefault="00A76827" w:rsidP="00A76827">
      <w:pPr>
        <w:pStyle w:val="NormaalitekstiOriginalpapers"/>
        <w:rPr>
          <w:lang w:val="fi-FI"/>
        </w:rPr>
      </w:pPr>
      <w:r w:rsidRPr="00A76827">
        <w:rPr>
          <w:lang w:val="fi-FI"/>
        </w:rPr>
        <w:t xml:space="preserve">Julkaistu </w:t>
      </w:r>
      <w:proofErr w:type="spellStart"/>
      <w:r w:rsidRPr="00A76827">
        <w:rPr>
          <w:lang w:val="fi-FI"/>
        </w:rPr>
        <w:t>xxxxx:n</w:t>
      </w:r>
      <w:proofErr w:type="spellEnd"/>
      <w:r w:rsidRPr="00A76827">
        <w:rPr>
          <w:lang w:val="fi-FI"/>
        </w:rPr>
        <w:t xml:space="preserve"> luvalla.</w:t>
      </w:r>
    </w:p>
    <w:p w14:paraId="53E4CE82" w14:textId="77777777" w:rsidR="004B7AC4" w:rsidRPr="00A76827" w:rsidRDefault="004B7AC4" w:rsidP="00414310">
      <w:pPr>
        <w:ind w:firstLine="0"/>
        <w:jc w:val="left"/>
        <w:rPr>
          <w:noProof/>
        </w:rPr>
      </w:pPr>
    </w:p>
    <w:sectPr w:rsidR="004B7AC4" w:rsidRPr="00A76827" w:rsidSect="00DF0168">
      <w:headerReference w:type="even" r:id="rId8"/>
      <w:headerReference w:type="default" r:id="rId9"/>
      <w:footerReference w:type="default" r:id="rId10"/>
      <w:type w:val="continuous"/>
      <w:pgSz w:w="11906" w:h="16838" w:code="9"/>
      <w:pgMar w:top="1701" w:right="1701" w:bottom="1418"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DF881" w14:textId="77777777" w:rsidR="00860F56" w:rsidRDefault="00860F56" w:rsidP="000F2AB0">
      <w:r>
        <w:separator/>
      </w:r>
    </w:p>
  </w:endnote>
  <w:endnote w:type="continuationSeparator" w:id="0">
    <w:p w14:paraId="2CEA9E92" w14:textId="77777777" w:rsidR="00860F56" w:rsidRDefault="00860F56" w:rsidP="000F2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Lato"/>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314718"/>
      <w:docPartObj>
        <w:docPartGallery w:val="Page Numbers (Bottom of Page)"/>
        <w:docPartUnique/>
      </w:docPartObj>
    </w:sdtPr>
    <w:sdtEndPr>
      <w:rPr>
        <w:noProof/>
      </w:rPr>
    </w:sdtEndPr>
    <w:sdtContent>
      <w:p w14:paraId="6ECE4044" w14:textId="77777777" w:rsidR="0023549D" w:rsidRDefault="0023549D">
        <w:pPr>
          <w:pStyle w:val="Footer"/>
          <w:jc w:val="center"/>
        </w:pPr>
        <w:r>
          <w:fldChar w:fldCharType="begin"/>
        </w:r>
        <w:r>
          <w:instrText xml:space="preserve"> PAGE   \* MERGEFORMAT </w:instrText>
        </w:r>
        <w:r>
          <w:fldChar w:fldCharType="separate"/>
        </w:r>
        <w:r w:rsidR="002040E7">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88047" w14:textId="77777777" w:rsidR="00860F56" w:rsidRDefault="00860F56" w:rsidP="00AC5155">
      <w:pPr>
        <w:pStyle w:val="Normaalitekstiensimminenkappale"/>
      </w:pPr>
      <w:r>
        <w:separator/>
      </w:r>
    </w:p>
  </w:footnote>
  <w:footnote w:type="continuationSeparator" w:id="0">
    <w:p w14:paraId="32A6B1BF" w14:textId="77777777" w:rsidR="00860F56" w:rsidRDefault="00860F56" w:rsidP="000F2AB0">
      <w:r>
        <w:continuationSeparator/>
      </w:r>
    </w:p>
  </w:footnote>
  <w:footnote w:id="1">
    <w:p w14:paraId="4186AC71" w14:textId="77777777" w:rsidR="00784D0A" w:rsidRDefault="00784D0A" w:rsidP="00B84D83">
      <w:pPr>
        <w:pStyle w:val="FootnoteText"/>
      </w:pPr>
      <w:r>
        <w:rPr>
          <w:rStyle w:val="FootnoteReference"/>
        </w:rPr>
        <w:footnoteRef/>
      </w:r>
      <w:r w:rsidR="00135D3B">
        <w:t xml:space="preserve"> </w:t>
      </w:r>
      <w:r>
        <w:t>Lorem Ipsum,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624F" w14:textId="77777777" w:rsidR="00756FFC" w:rsidRDefault="00756FFC">
    <w:pPr>
      <w:pStyle w:val="Header"/>
    </w:pPr>
  </w:p>
  <w:p w14:paraId="77EF7AA4" w14:textId="77777777" w:rsidR="00756FFC" w:rsidRDefault="00756F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C62FB" w14:textId="77777777" w:rsidR="00756FFC" w:rsidRDefault="00756FFC">
    <w:pPr>
      <w:pStyle w:val="Header"/>
      <w:jc w:val="right"/>
    </w:pPr>
  </w:p>
  <w:p w14:paraId="3B7DEC3C" w14:textId="77777777" w:rsidR="00756FFC" w:rsidRDefault="00756F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072031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C12D87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36C773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58ECC4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21A81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33E9F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C5E2F7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8A3FF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CE876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17AF3E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0465B4"/>
    <w:multiLevelType w:val="hybridMultilevel"/>
    <w:tmpl w:val="F1FE1CE0"/>
    <w:lvl w:ilvl="0" w:tplc="D8F01656">
      <w:start w:val="1"/>
      <w:numFmt w:val="bullet"/>
      <w:pStyle w:val="Luetteloteksti"/>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1" w15:restartNumberingAfterBreak="0">
    <w:nsid w:val="1B07218A"/>
    <w:multiLevelType w:val="hybridMultilevel"/>
    <w:tmpl w:val="C4EC2F4C"/>
    <w:lvl w:ilvl="0" w:tplc="B37AD9C6">
      <w:start w:val="1"/>
      <w:numFmt w:val="decimal"/>
      <w:lvlText w:val="2.%1"/>
      <w:lvlJc w:val="left"/>
      <w:pPr>
        <w:ind w:left="360" w:hanging="360"/>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2BAB00CF"/>
    <w:multiLevelType w:val="hybridMultilevel"/>
    <w:tmpl w:val="745693CE"/>
    <w:lvl w:ilvl="0" w:tplc="040B0013">
      <w:start w:val="1"/>
      <w:numFmt w:val="upperRoman"/>
      <w:lvlText w:val="%1."/>
      <w:lvlJc w:val="righ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42A5657F"/>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6BA0926"/>
    <w:multiLevelType w:val="multilevel"/>
    <w:tmpl w:val="040B0025"/>
    <w:lvl w:ilvl="0">
      <w:start w:val="1"/>
      <w:numFmt w:val="decimal"/>
      <w:pStyle w:val="Heading1"/>
      <w:lvlText w:val="%1"/>
      <w:lvlJc w:val="left"/>
      <w:pPr>
        <w:ind w:left="432" w:hanging="432"/>
      </w:pPr>
      <w:rPr>
        <w:rFonts w:hint="default"/>
        <w:bCs w:val="0"/>
        <w:i w:val="0"/>
        <w:iCs w:val="0"/>
        <w: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1573"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A6E2AB0"/>
    <w:multiLevelType w:val="hybridMultilevel"/>
    <w:tmpl w:val="AA4CA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280DDC"/>
    <w:multiLevelType w:val="hybridMultilevel"/>
    <w:tmpl w:val="B9BE27BE"/>
    <w:lvl w:ilvl="0" w:tplc="8C646D7C">
      <w:start w:val="1"/>
      <w:numFmt w:val="upperRoman"/>
      <w:lvlText w:val="%1"/>
      <w:lvlJc w:val="center"/>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68CD4E41"/>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6AB5180"/>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A063D7"/>
    <w:multiLevelType w:val="multilevel"/>
    <w:tmpl w:val="040B001D"/>
    <w:lvl w:ilvl="0">
      <w:start w:val="1"/>
      <w:numFmt w:val="none"/>
      <w:lvlText w:val="%1"/>
      <w:lvlJc w:val="left"/>
      <w:pPr>
        <w:ind w:left="360" w:hanging="360"/>
      </w:pPr>
      <w:rPr>
        <w:rFonts w:ascii="Book Antiqua" w:hAnsi="Book Antiqua" w:hint="default"/>
        <w:color w:val="auto"/>
        <w:sz w:val="2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1D19F1"/>
    <w:multiLevelType w:val="hybridMultilevel"/>
    <w:tmpl w:val="BE6E2474"/>
    <w:lvl w:ilvl="0" w:tplc="BA20CFBC">
      <w:start w:val="1"/>
      <w:numFmt w:val="decimal"/>
      <w:lvlText w:val="%1"/>
      <w:lvlJc w:val="left"/>
      <w:pPr>
        <w:ind w:left="720" w:hanging="360"/>
      </w:pPr>
      <w:rPr>
        <w:rFonts w:ascii="Book Antiqua" w:hAnsi="Book Antiqua"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988238150">
    <w:abstractNumId w:val="14"/>
  </w:num>
  <w:num w:numId="2" w16cid:durableId="613177547">
    <w:abstractNumId w:val="20"/>
  </w:num>
  <w:num w:numId="3" w16cid:durableId="1951006960">
    <w:abstractNumId w:val="11"/>
  </w:num>
  <w:num w:numId="4" w16cid:durableId="1364483310">
    <w:abstractNumId w:val="12"/>
  </w:num>
  <w:num w:numId="5" w16cid:durableId="1543595239">
    <w:abstractNumId w:val="16"/>
  </w:num>
  <w:num w:numId="6" w16cid:durableId="63378349">
    <w:abstractNumId w:val="18"/>
  </w:num>
  <w:num w:numId="7" w16cid:durableId="427431657">
    <w:abstractNumId w:val="13"/>
  </w:num>
  <w:num w:numId="8" w16cid:durableId="767628140">
    <w:abstractNumId w:val="19"/>
  </w:num>
  <w:num w:numId="9" w16cid:durableId="1179276809">
    <w:abstractNumId w:val="17"/>
  </w:num>
  <w:num w:numId="10" w16cid:durableId="1880774182">
    <w:abstractNumId w:val="10"/>
  </w:num>
  <w:num w:numId="11" w16cid:durableId="83456761">
    <w:abstractNumId w:val="9"/>
  </w:num>
  <w:num w:numId="12" w16cid:durableId="2081829260">
    <w:abstractNumId w:val="7"/>
  </w:num>
  <w:num w:numId="13" w16cid:durableId="1434321610">
    <w:abstractNumId w:val="6"/>
  </w:num>
  <w:num w:numId="14" w16cid:durableId="72557828">
    <w:abstractNumId w:val="5"/>
  </w:num>
  <w:num w:numId="15" w16cid:durableId="1482116573">
    <w:abstractNumId w:val="4"/>
  </w:num>
  <w:num w:numId="16" w16cid:durableId="1410031977">
    <w:abstractNumId w:val="8"/>
  </w:num>
  <w:num w:numId="17" w16cid:durableId="611715710">
    <w:abstractNumId w:val="3"/>
  </w:num>
  <w:num w:numId="18" w16cid:durableId="1007517566">
    <w:abstractNumId w:val="2"/>
  </w:num>
  <w:num w:numId="19" w16cid:durableId="66466255">
    <w:abstractNumId w:val="1"/>
  </w:num>
  <w:num w:numId="20" w16cid:durableId="1296255509">
    <w:abstractNumId w:val="0"/>
  </w:num>
  <w:num w:numId="21" w16cid:durableId="4035264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1304"/>
  <w:autoHyphenation/>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6"/>
    <w:rsid w:val="000105D6"/>
    <w:rsid w:val="0002420C"/>
    <w:rsid w:val="00036905"/>
    <w:rsid w:val="000466BE"/>
    <w:rsid w:val="00053209"/>
    <w:rsid w:val="00061828"/>
    <w:rsid w:val="00061D69"/>
    <w:rsid w:val="0007194F"/>
    <w:rsid w:val="00074334"/>
    <w:rsid w:val="000860B2"/>
    <w:rsid w:val="00096ED9"/>
    <w:rsid w:val="000A7B1D"/>
    <w:rsid w:val="000B2675"/>
    <w:rsid w:val="000B49A7"/>
    <w:rsid w:val="000F2AB0"/>
    <w:rsid w:val="00135208"/>
    <w:rsid w:val="00135D3B"/>
    <w:rsid w:val="00156761"/>
    <w:rsid w:val="0016634E"/>
    <w:rsid w:val="001A709D"/>
    <w:rsid w:val="001B0353"/>
    <w:rsid w:val="001B4FFA"/>
    <w:rsid w:val="001D0A89"/>
    <w:rsid w:val="001E108F"/>
    <w:rsid w:val="001E1764"/>
    <w:rsid w:val="001F0112"/>
    <w:rsid w:val="001F035A"/>
    <w:rsid w:val="001F6717"/>
    <w:rsid w:val="00202889"/>
    <w:rsid w:val="002040E7"/>
    <w:rsid w:val="00206CD9"/>
    <w:rsid w:val="0021116A"/>
    <w:rsid w:val="002167F7"/>
    <w:rsid w:val="002323B6"/>
    <w:rsid w:val="0023549D"/>
    <w:rsid w:val="00241404"/>
    <w:rsid w:val="00255368"/>
    <w:rsid w:val="002606D2"/>
    <w:rsid w:val="0029115D"/>
    <w:rsid w:val="002A1298"/>
    <w:rsid w:val="002C4AD9"/>
    <w:rsid w:val="002C4D78"/>
    <w:rsid w:val="002D15C9"/>
    <w:rsid w:val="002D414C"/>
    <w:rsid w:val="002E5878"/>
    <w:rsid w:val="002E691F"/>
    <w:rsid w:val="002F1A2E"/>
    <w:rsid w:val="002F7CCB"/>
    <w:rsid w:val="003059A3"/>
    <w:rsid w:val="0032279F"/>
    <w:rsid w:val="003229F1"/>
    <w:rsid w:val="00322EAA"/>
    <w:rsid w:val="00331441"/>
    <w:rsid w:val="0033505C"/>
    <w:rsid w:val="00347A8A"/>
    <w:rsid w:val="003533F9"/>
    <w:rsid w:val="00363528"/>
    <w:rsid w:val="00371BCC"/>
    <w:rsid w:val="003866D6"/>
    <w:rsid w:val="00387223"/>
    <w:rsid w:val="003F50BD"/>
    <w:rsid w:val="0041369A"/>
    <w:rsid w:val="00414310"/>
    <w:rsid w:val="00435B40"/>
    <w:rsid w:val="00437DAC"/>
    <w:rsid w:val="004524AA"/>
    <w:rsid w:val="00472138"/>
    <w:rsid w:val="004865E4"/>
    <w:rsid w:val="00492BA7"/>
    <w:rsid w:val="00497342"/>
    <w:rsid w:val="004A3B2F"/>
    <w:rsid w:val="004B3BF2"/>
    <w:rsid w:val="004B7AC4"/>
    <w:rsid w:val="004E2791"/>
    <w:rsid w:val="004E486B"/>
    <w:rsid w:val="004F6DC4"/>
    <w:rsid w:val="00507C23"/>
    <w:rsid w:val="00516414"/>
    <w:rsid w:val="00533297"/>
    <w:rsid w:val="005517E5"/>
    <w:rsid w:val="00584B17"/>
    <w:rsid w:val="00586B3A"/>
    <w:rsid w:val="00595E19"/>
    <w:rsid w:val="005D18B9"/>
    <w:rsid w:val="005D4A73"/>
    <w:rsid w:val="005D5DED"/>
    <w:rsid w:val="005E4273"/>
    <w:rsid w:val="005F0F10"/>
    <w:rsid w:val="005F2600"/>
    <w:rsid w:val="005F4BB2"/>
    <w:rsid w:val="00637E18"/>
    <w:rsid w:val="006442F2"/>
    <w:rsid w:val="00647C09"/>
    <w:rsid w:val="006514C9"/>
    <w:rsid w:val="00670733"/>
    <w:rsid w:val="006A027D"/>
    <w:rsid w:val="006E7EF6"/>
    <w:rsid w:val="006F67BC"/>
    <w:rsid w:val="00712537"/>
    <w:rsid w:val="00745F6B"/>
    <w:rsid w:val="00750150"/>
    <w:rsid w:val="00756FFC"/>
    <w:rsid w:val="00761390"/>
    <w:rsid w:val="0076409D"/>
    <w:rsid w:val="00784D0A"/>
    <w:rsid w:val="007B175A"/>
    <w:rsid w:val="007B66FE"/>
    <w:rsid w:val="007C64FE"/>
    <w:rsid w:val="007D7D0F"/>
    <w:rsid w:val="0080352B"/>
    <w:rsid w:val="00813BB1"/>
    <w:rsid w:val="00824872"/>
    <w:rsid w:val="008274D7"/>
    <w:rsid w:val="00860F56"/>
    <w:rsid w:val="00882C15"/>
    <w:rsid w:val="00886060"/>
    <w:rsid w:val="008F2632"/>
    <w:rsid w:val="009121AA"/>
    <w:rsid w:val="00913A01"/>
    <w:rsid w:val="00926123"/>
    <w:rsid w:val="00943222"/>
    <w:rsid w:val="00943BCC"/>
    <w:rsid w:val="009730A2"/>
    <w:rsid w:val="00976EF4"/>
    <w:rsid w:val="00984EAB"/>
    <w:rsid w:val="009858F4"/>
    <w:rsid w:val="009B0A92"/>
    <w:rsid w:val="009C0C8E"/>
    <w:rsid w:val="009D4CB9"/>
    <w:rsid w:val="00A01151"/>
    <w:rsid w:val="00A05E98"/>
    <w:rsid w:val="00A14D68"/>
    <w:rsid w:val="00A27380"/>
    <w:rsid w:val="00A76827"/>
    <w:rsid w:val="00A775D9"/>
    <w:rsid w:val="00A95825"/>
    <w:rsid w:val="00AA0DA6"/>
    <w:rsid w:val="00AC22A6"/>
    <w:rsid w:val="00AC2F78"/>
    <w:rsid w:val="00AC5155"/>
    <w:rsid w:val="00AC6BC8"/>
    <w:rsid w:val="00AE3DC1"/>
    <w:rsid w:val="00AF4527"/>
    <w:rsid w:val="00B067CE"/>
    <w:rsid w:val="00B3410B"/>
    <w:rsid w:val="00B448A7"/>
    <w:rsid w:val="00B47687"/>
    <w:rsid w:val="00B50D3A"/>
    <w:rsid w:val="00B539A8"/>
    <w:rsid w:val="00B57E78"/>
    <w:rsid w:val="00B70031"/>
    <w:rsid w:val="00B84D83"/>
    <w:rsid w:val="00BC0D67"/>
    <w:rsid w:val="00C10940"/>
    <w:rsid w:val="00C140C4"/>
    <w:rsid w:val="00C2100F"/>
    <w:rsid w:val="00CC400F"/>
    <w:rsid w:val="00CC6B1E"/>
    <w:rsid w:val="00D02761"/>
    <w:rsid w:val="00D1365A"/>
    <w:rsid w:val="00D1462D"/>
    <w:rsid w:val="00D27C19"/>
    <w:rsid w:val="00D31524"/>
    <w:rsid w:val="00D3454D"/>
    <w:rsid w:val="00D450CF"/>
    <w:rsid w:val="00DA49FF"/>
    <w:rsid w:val="00DA5ED3"/>
    <w:rsid w:val="00DB083B"/>
    <w:rsid w:val="00DE3FBF"/>
    <w:rsid w:val="00DF0168"/>
    <w:rsid w:val="00E0489E"/>
    <w:rsid w:val="00E6141C"/>
    <w:rsid w:val="00E72AE2"/>
    <w:rsid w:val="00E83C68"/>
    <w:rsid w:val="00E91B14"/>
    <w:rsid w:val="00E9591C"/>
    <w:rsid w:val="00EA0A12"/>
    <w:rsid w:val="00EE5560"/>
    <w:rsid w:val="00F01674"/>
    <w:rsid w:val="00F0441D"/>
    <w:rsid w:val="00F316E3"/>
    <w:rsid w:val="00F40FF5"/>
    <w:rsid w:val="00F43DE3"/>
    <w:rsid w:val="00F67777"/>
    <w:rsid w:val="00F74F42"/>
    <w:rsid w:val="00F7514E"/>
    <w:rsid w:val="00FA4404"/>
    <w:rsid w:val="00FB01D1"/>
    <w:rsid w:val="00FD0522"/>
    <w:rsid w:val="00FD4066"/>
    <w:rsid w:val="00FE0FE5"/>
    <w:rsid w:val="00FE4926"/>
    <w:rsid w:val="00FE6D62"/>
    <w:rsid w:val="00FF0CF4"/>
  </w:rsids>
  <m:mathPr>
    <m:mathFont m:val="Cambria Math"/>
    <m:brkBin m:val="before"/>
    <m:brkBinSub m:val="--"/>
    <m:smallFrac m:val="0"/>
    <m:dispDef/>
    <m:lMargin m:val="0"/>
    <m:rMargin m:val="0"/>
    <m:defJc m:val="centerGroup"/>
    <m:wrapIndent m:val="1440"/>
    <m:intLim m:val="subSup"/>
    <m:naryLim m:val="undOvr"/>
  </m:mathPr>
  <w:themeFontLang w:val="fi-FI"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6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fi-FI"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390"/>
    <w:pPr>
      <w:ind w:firstLine="567"/>
      <w:jc w:val="both"/>
    </w:pPr>
    <w:rPr>
      <w:rFonts w:ascii="Book Antiqua" w:hAnsi="Book Antiqua"/>
      <w:sz w:val="24"/>
      <w:szCs w:val="22"/>
    </w:rPr>
  </w:style>
  <w:style w:type="paragraph" w:styleId="Heading1">
    <w:name w:val="heading 1"/>
    <w:next w:val="Normaalitekstiensimminenkappale"/>
    <w:link w:val="Heading1Char"/>
    <w:uiPriority w:val="9"/>
    <w:qFormat/>
    <w:rsid w:val="00F316E3"/>
    <w:pPr>
      <w:keepNext/>
      <w:keepLines/>
      <w:pageBreakBefore/>
      <w:framePr w:wrap="notBeside" w:vAnchor="text" w:hAnchor="text" w:y="1"/>
      <w:numPr>
        <w:numId w:val="1"/>
      </w:numPr>
      <w:spacing w:before="3360" w:after="560"/>
      <w:ind w:left="567" w:hanging="567"/>
      <w:outlineLvl w:val="0"/>
    </w:pPr>
    <w:rPr>
      <w:rFonts w:ascii="Book Antiqua" w:hAnsi="Book Antiqua"/>
      <w:b/>
      <w:bCs/>
      <w:caps/>
      <w:sz w:val="32"/>
      <w:szCs w:val="28"/>
    </w:rPr>
  </w:style>
  <w:style w:type="paragraph" w:styleId="Heading2">
    <w:name w:val="heading 2"/>
    <w:next w:val="Normaalitekstiensimminenkappale"/>
    <w:link w:val="Heading2Char"/>
    <w:uiPriority w:val="9"/>
    <w:unhideWhenUsed/>
    <w:qFormat/>
    <w:rsid w:val="00E83C68"/>
    <w:pPr>
      <w:keepNext/>
      <w:numPr>
        <w:ilvl w:val="1"/>
        <w:numId w:val="1"/>
      </w:numPr>
      <w:spacing w:before="560" w:after="560"/>
      <w:ind w:left="578" w:hanging="578"/>
      <w:outlineLvl w:val="1"/>
    </w:pPr>
    <w:rPr>
      <w:rFonts w:ascii="Book Antiqua" w:hAnsi="Book Antiqua"/>
      <w:b/>
      <w:sz w:val="28"/>
      <w:szCs w:val="26"/>
    </w:rPr>
  </w:style>
  <w:style w:type="paragraph" w:styleId="Heading3">
    <w:name w:val="heading 3"/>
    <w:next w:val="Normaalitekstiensimminenkappale"/>
    <w:link w:val="Heading3Char"/>
    <w:uiPriority w:val="9"/>
    <w:unhideWhenUsed/>
    <w:qFormat/>
    <w:rsid w:val="00E83C68"/>
    <w:pPr>
      <w:keepNext/>
      <w:numPr>
        <w:ilvl w:val="2"/>
        <w:numId w:val="1"/>
      </w:numPr>
      <w:spacing w:before="280" w:after="280"/>
      <w:outlineLvl w:val="2"/>
    </w:pPr>
    <w:rPr>
      <w:rFonts w:ascii="Book Antiqua" w:hAnsi="Book Antiqua"/>
      <w:b/>
      <w:bCs/>
      <w:sz w:val="24"/>
      <w:szCs w:val="22"/>
    </w:rPr>
  </w:style>
  <w:style w:type="paragraph" w:styleId="Heading4">
    <w:name w:val="heading 4"/>
    <w:basedOn w:val="Normal"/>
    <w:next w:val="Normal"/>
    <w:link w:val="Heading4Char"/>
    <w:uiPriority w:val="9"/>
    <w:unhideWhenUsed/>
    <w:qFormat/>
    <w:rsid w:val="003059A3"/>
    <w:pPr>
      <w:keepNext/>
      <w:keepLines/>
      <w:numPr>
        <w:ilvl w:val="3"/>
        <w:numId w:val="1"/>
      </w:numPr>
      <w:spacing w:before="280" w:after="140"/>
      <w:ind w:left="1134" w:hanging="1134"/>
      <w:jc w:val="left"/>
      <w:outlineLvl w:val="3"/>
    </w:pPr>
    <w:rPr>
      <w:b/>
      <w:bCs/>
      <w:iCs/>
      <w:color w:val="000000" w:themeColor="text1"/>
    </w:rPr>
  </w:style>
  <w:style w:type="paragraph" w:styleId="Heading5">
    <w:name w:val="heading 5"/>
    <w:basedOn w:val="Normal"/>
    <w:next w:val="Normal"/>
    <w:link w:val="Heading5Char"/>
    <w:uiPriority w:val="9"/>
    <w:unhideWhenUsed/>
    <w:qFormat/>
    <w:rsid w:val="003059A3"/>
    <w:pPr>
      <w:keepNext/>
      <w:keepLines/>
      <w:numPr>
        <w:ilvl w:val="4"/>
        <w:numId w:val="1"/>
      </w:numPr>
      <w:spacing w:before="280" w:after="140"/>
      <w:ind w:left="1134" w:hanging="1134"/>
      <w:jc w:val="left"/>
      <w:outlineLvl w:val="4"/>
    </w:pPr>
    <w:rPr>
      <w:b/>
      <w:color w:val="000000" w:themeColor="text1"/>
    </w:rPr>
  </w:style>
  <w:style w:type="paragraph" w:styleId="Heading6">
    <w:name w:val="heading 6"/>
    <w:basedOn w:val="Normal"/>
    <w:next w:val="Normal"/>
    <w:link w:val="Heading6Char"/>
    <w:uiPriority w:val="9"/>
    <w:semiHidden/>
    <w:unhideWhenUsed/>
    <w:qFormat/>
    <w:rsid w:val="00882C15"/>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882C15"/>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882C15"/>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882C15"/>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6E3"/>
    <w:rPr>
      <w:rFonts w:ascii="Book Antiqua" w:hAnsi="Book Antiqua"/>
      <w:b/>
      <w:bCs/>
      <w:caps/>
      <w:sz w:val="32"/>
      <w:szCs w:val="28"/>
    </w:rPr>
  </w:style>
  <w:style w:type="character" w:customStyle="1" w:styleId="Heading2Char">
    <w:name w:val="Heading 2 Char"/>
    <w:basedOn w:val="DefaultParagraphFont"/>
    <w:link w:val="Heading2"/>
    <w:uiPriority w:val="9"/>
    <w:rsid w:val="00E83C68"/>
    <w:rPr>
      <w:rFonts w:ascii="Book Antiqua" w:hAnsi="Book Antiqua"/>
      <w:b/>
      <w:sz w:val="28"/>
      <w:szCs w:val="26"/>
      <w:lang w:val="fi-FI" w:eastAsia="zh-CN" w:bidi="ar-SA"/>
    </w:rPr>
  </w:style>
  <w:style w:type="paragraph" w:customStyle="1" w:styleId="Potsikkonumeroimaton">
    <w:name w:val="Pääotsikko numeroimaton"/>
    <w:next w:val="Normaalitekstiensimminenkappale"/>
    <w:autoRedefine/>
    <w:qFormat/>
    <w:rsid w:val="003533F9"/>
    <w:pPr>
      <w:spacing w:after="480"/>
      <w:outlineLvl w:val="0"/>
    </w:pPr>
    <w:rPr>
      <w:rFonts w:ascii="Book Antiqua" w:hAnsi="Book Antiqua"/>
      <w:b/>
      <w:caps/>
      <w:sz w:val="28"/>
      <w:szCs w:val="22"/>
    </w:rPr>
  </w:style>
  <w:style w:type="paragraph" w:customStyle="1" w:styleId="Normaalitekstiensimminenkappale">
    <w:name w:val="Normaali teksti ensimmäinen kappale"/>
    <w:basedOn w:val="Normal"/>
    <w:next w:val="Normal"/>
    <w:qFormat/>
    <w:rsid w:val="00943BCC"/>
    <w:pPr>
      <w:ind w:firstLine="0"/>
    </w:pPr>
  </w:style>
  <w:style w:type="character" w:customStyle="1" w:styleId="Heading3Char">
    <w:name w:val="Heading 3 Char"/>
    <w:basedOn w:val="DefaultParagraphFont"/>
    <w:link w:val="Heading3"/>
    <w:uiPriority w:val="9"/>
    <w:rsid w:val="00E83C68"/>
    <w:rPr>
      <w:rFonts w:ascii="Book Antiqua" w:hAnsi="Book Antiqua"/>
      <w:b/>
      <w:bCs/>
      <w:sz w:val="24"/>
      <w:szCs w:val="22"/>
      <w:lang w:val="fi-FI" w:eastAsia="zh-CN" w:bidi="ar-SA"/>
    </w:rPr>
  </w:style>
  <w:style w:type="paragraph" w:styleId="Header">
    <w:name w:val="header"/>
    <w:basedOn w:val="Normal"/>
    <w:link w:val="HeaderChar"/>
    <w:uiPriority w:val="99"/>
    <w:unhideWhenUsed/>
    <w:rsid w:val="002D15C9"/>
    <w:pPr>
      <w:tabs>
        <w:tab w:val="center" w:pos="4513"/>
        <w:tab w:val="right" w:pos="9026"/>
      </w:tabs>
      <w:ind w:firstLine="0"/>
    </w:pPr>
  </w:style>
  <w:style w:type="character" w:customStyle="1" w:styleId="HeaderChar">
    <w:name w:val="Header Char"/>
    <w:basedOn w:val="DefaultParagraphFont"/>
    <w:link w:val="Header"/>
    <w:uiPriority w:val="99"/>
    <w:rsid w:val="002D15C9"/>
    <w:rPr>
      <w:rFonts w:ascii="Book Antiqua" w:hAnsi="Book Antiqua"/>
      <w:sz w:val="24"/>
    </w:rPr>
  </w:style>
  <w:style w:type="paragraph" w:styleId="Footer">
    <w:name w:val="footer"/>
    <w:basedOn w:val="Normal"/>
    <w:link w:val="FooterChar"/>
    <w:uiPriority w:val="99"/>
    <w:unhideWhenUsed/>
    <w:rsid w:val="007B175A"/>
    <w:pPr>
      <w:tabs>
        <w:tab w:val="center" w:pos="4513"/>
        <w:tab w:val="right" w:pos="9026"/>
      </w:tabs>
      <w:ind w:firstLine="0"/>
    </w:pPr>
  </w:style>
  <w:style w:type="character" w:customStyle="1" w:styleId="FooterChar">
    <w:name w:val="Footer Char"/>
    <w:basedOn w:val="DefaultParagraphFont"/>
    <w:link w:val="Footer"/>
    <w:uiPriority w:val="99"/>
    <w:rsid w:val="007B175A"/>
    <w:rPr>
      <w:rFonts w:ascii="Book Antiqua" w:hAnsi="Book Antiqua"/>
      <w:sz w:val="24"/>
      <w:szCs w:val="22"/>
    </w:rPr>
  </w:style>
  <w:style w:type="paragraph" w:styleId="TOC1">
    <w:name w:val="toc 1"/>
    <w:basedOn w:val="Normal"/>
    <w:next w:val="Normal"/>
    <w:autoRedefine/>
    <w:uiPriority w:val="39"/>
    <w:unhideWhenUsed/>
    <w:rsid w:val="00DA49FF"/>
    <w:pPr>
      <w:tabs>
        <w:tab w:val="left" w:pos="567"/>
        <w:tab w:val="right" w:leader="dot" w:pos="8494"/>
      </w:tabs>
      <w:spacing w:before="280"/>
      <w:ind w:firstLine="0"/>
      <w:jc w:val="left"/>
    </w:pPr>
    <w:rPr>
      <w:caps/>
    </w:rPr>
  </w:style>
  <w:style w:type="paragraph" w:styleId="TOC2">
    <w:name w:val="toc 2"/>
    <w:basedOn w:val="Normal"/>
    <w:next w:val="Normal"/>
    <w:autoRedefine/>
    <w:uiPriority w:val="39"/>
    <w:unhideWhenUsed/>
    <w:rsid w:val="00DA49FF"/>
    <w:pPr>
      <w:tabs>
        <w:tab w:val="left" w:pos="1134"/>
        <w:tab w:val="right" w:leader="dot" w:pos="8494"/>
      </w:tabs>
      <w:ind w:left="1134" w:hanging="567"/>
      <w:jc w:val="left"/>
    </w:pPr>
  </w:style>
  <w:style w:type="paragraph" w:styleId="TOC3">
    <w:name w:val="toc 3"/>
    <w:basedOn w:val="Normal"/>
    <w:next w:val="Normal"/>
    <w:autoRedefine/>
    <w:uiPriority w:val="39"/>
    <w:unhideWhenUsed/>
    <w:rsid w:val="002323B6"/>
    <w:pPr>
      <w:tabs>
        <w:tab w:val="left" w:pos="1834"/>
        <w:tab w:val="right" w:leader="dot" w:pos="8494"/>
      </w:tabs>
      <w:ind w:left="1871" w:hanging="737"/>
      <w:jc w:val="left"/>
    </w:pPr>
  </w:style>
  <w:style w:type="character" w:styleId="Hyperlink">
    <w:name w:val="Hyperlink"/>
    <w:basedOn w:val="DefaultParagraphFont"/>
    <w:uiPriority w:val="99"/>
    <w:unhideWhenUsed/>
    <w:rsid w:val="005D18B9"/>
    <w:rPr>
      <w:color w:val="0000FF"/>
      <w:u w:val="single"/>
    </w:rPr>
  </w:style>
  <w:style w:type="paragraph" w:styleId="BalloonText">
    <w:name w:val="Balloon Text"/>
    <w:basedOn w:val="Normal"/>
    <w:link w:val="BalloonTextChar"/>
    <w:uiPriority w:val="99"/>
    <w:semiHidden/>
    <w:unhideWhenUsed/>
    <w:rsid w:val="005D18B9"/>
    <w:rPr>
      <w:rFonts w:ascii="Tahoma" w:hAnsi="Tahoma" w:cs="Tahoma"/>
      <w:sz w:val="16"/>
      <w:szCs w:val="16"/>
    </w:rPr>
  </w:style>
  <w:style w:type="character" w:customStyle="1" w:styleId="BalloonTextChar">
    <w:name w:val="Balloon Text Char"/>
    <w:basedOn w:val="DefaultParagraphFont"/>
    <w:link w:val="BalloonText"/>
    <w:uiPriority w:val="99"/>
    <w:semiHidden/>
    <w:rsid w:val="005D18B9"/>
    <w:rPr>
      <w:rFonts w:ascii="Tahoma" w:hAnsi="Tahoma" w:cs="Tahoma"/>
      <w:sz w:val="16"/>
      <w:szCs w:val="16"/>
    </w:rPr>
  </w:style>
  <w:style w:type="paragraph" w:customStyle="1" w:styleId="NormaalitekstiAbstract-osassa">
    <w:name w:val="Normaali teksti Abstract-osassa"/>
    <w:qFormat/>
    <w:rsid w:val="002E5878"/>
    <w:pPr>
      <w:suppressAutoHyphens/>
      <w:jc w:val="both"/>
    </w:pPr>
    <w:rPr>
      <w:rFonts w:ascii="Book Antiqua" w:hAnsi="Book Antiqua"/>
      <w:sz w:val="24"/>
      <w:szCs w:val="22"/>
      <w:lang w:val="en-US"/>
    </w:rPr>
  </w:style>
  <w:style w:type="paragraph" w:customStyle="1" w:styleId="Lhde">
    <w:name w:val="Lähde"/>
    <w:basedOn w:val="Normaalitekstiensimminenkappale"/>
    <w:qFormat/>
    <w:rsid w:val="00135D3B"/>
    <w:pPr>
      <w:suppressAutoHyphens/>
      <w:ind w:left="567" w:hanging="567"/>
      <w:jc w:val="left"/>
    </w:pPr>
    <w:rPr>
      <w:noProof/>
    </w:rPr>
  </w:style>
  <w:style w:type="paragraph" w:styleId="TableofFigures">
    <w:name w:val="table of figures"/>
    <w:basedOn w:val="Normal"/>
    <w:next w:val="Normal"/>
    <w:uiPriority w:val="99"/>
    <w:unhideWhenUsed/>
    <w:rsid w:val="0023549D"/>
    <w:pPr>
      <w:tabs>
        <w:tab w:val="left" w:pos="1871"/>
        <w:tab w:val="right" w:leader="dot" w:pos="8505"/>
      </w:tabs>
      <w:ind w:left="1871" w:hanging="1871"/>
      <w:jc w:val="left"/>
    </w:pPr>
  </w:style>
  <w:style w:type="table" w:styleId="TableGrid">
    <w:name w:val="Table Grid"/>
    <w:basedOn w:val="TableNormal"/>
    <w:uiPriority w:val="39"/>
    <w:rsid w:val="006707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A01151"/>
    <w:pPr>
      <w:pageBreakBefore w:val="0"/>
      <w:framePr w:wrap="notBeside"/>
      <w:numPr>
        <w:numId w:val="0"/>
      </w:numPr>
      <w:spacing w:before="480" w:after="0"/>
      <w:outlineLvl w:val="9"/>
    </w:pPr>
    <w:rPr>
      <w:rFonts w:ascii="Cambria" w:hAnsi="Cambria"/>
      <w:caps w:val="0"/>
      <w:color w:val="365F91"/>
      <w:sz w:val="28"/>
      <w:lang w:val="en-US" w:eastAsia="en-US"/>
    </w:rPr>
  </w:style>
  <w:style w:type="character" w:customStyle="1" w:styleId="Heading4Char">
    <w:name w:val="Heading 4 Char"/>
    <w:basedOn w:val="DefaultParagraphFont"/>
    <w:link w:val="Heading4"/>
    <w:uiPriority w:val="9"/>
    <w:rsid w:val="003059A3"/>
    <w:rPr>
      <w:rFonts w:ascii="Book Antiqua" w:hAnsi="Book Antiqua"/>
      <w:b/>
      <w:bCs/>
      <w:iCs/>
      <w:color w:val="000000" w:themeColor="text1"/>
      <w:sz w:val="24"/>
      <w:szCs w:val="22"/>
    </w:rPr>
  </w:style>
  <w:style w:type="character" w:customStyle="1" w:styleId="Heading5Char">
    <w:name w:val="Heading 5 Char"/>
    <w:basedOn w:val="DefaultParagraphFont"/>
    <w:link w:val="Heading5"/>
    <w:uiPriority w:val="9"/>
    <w:rsid w:val="003059A3"/>
    <w:rPr>
      <w:rFonts w:ascii="Book Antiqua" w:hAnsi="Book Antiqua"/>
      <w:b/>
      <w:color w:val="000000" w:themeColor="text1"/>
      <w:sz w:val="24"/>
      <w:szCs w:val="22"/>
    </w:rPr>
  </w:style>
  <w:style w:type="character" w:customStyle="1" w:styleId="Heading6Char">
    <w:name w:val="Heading 6 Char"/>
    <w:basedOn w:val="DefaultParagraphFont"/>
    <w:link w:val="Heading6"/>
    <w:uiPriority w:val="9"/>
    <w:semiHidden/>
    <w:rsid w:val="00882C15"/>
    <w:rPr>
      <w:rFonts w:ascii="Cambria" w:eastAsia="SimSun" w:hAnsi="Cambria" w:cs="Times New Roman"/>
      <w:i/>
      <w:iCs/>
      <w:color w:val="243F60"/>
      <w:sz w:val="24"/>
    </w:rPr>
  </w:style>
  <w:style w:type="character" w:customStyle="1" w:styleId="Heading7Char">
    <w:name w:val="Heading 7 Char"/>
    <w:basedOn w:val="DefaultParagraphFont"/>
    <w:link w:val="Heading7"/>
    <w:uiPriority w:val="9"/>
    <w:semiHidden/>
    <w:rsid w:val="00882C15"/>
    <w:rPr>
      <w:rFonts w:ascii="Cambria" w:eastAsia="SimSun" w:hAnsi="Cambria" w:cs="Times New Roman"/>
      <w:i/>
      <w:iCs/>
      <w:color w:val="404040"/>
      <w:sz w:val="24"/>
    </w:rPr>
  </w:style>
  <w:style w:type="character" w:customStyle="1" w:styleId="Heading8Char">
    <w:name w:val="Heading 8 Char"/>
    <w:basedOn w:val="DefaultParagraphFont"/>
    <w:link w:val="Heading8"/>
    <w:uiPriority w:val="9"/>
    <w:semiHidden/>
    <w:rsid w:val="00882C15"/>
    <w:rPr>
      <w:rFonts w:ascii="Cambria" w:eastAsia="SimSun" w:hAnsi="Cambria" w:cs="Times New Roman"/>
      <w:color w:val="404040"/>
      <w:sz w:val="20"/>
      <w:szCs w:val="20"/>
    </w:rPr>
  </w:style>
  <w:style w:type="character" w:customStyle="1" w:styleId="Heading9Char">
    <w:name w:val="Heading 9 Char"/>
    <w:basedOn w:val="DefaultParagraphFont"/>
    <w:link w:val="Heading9"/>
    <w:uiPriority w:val="9"/>
    <w:semiHidden/>
    <w:rsid w:val="00882C15"/>
    <w:rPr>
      <w:rFonts w:ascii="Cambria" w:eastAsia="SimSun" w:hAnsi="Cambria" w:cs="Times New Roman"/>
      <w:i/>
      <w:iCs/>
      <w:color w:val="404040"/>
      <w:sz w:val="20"/>
      <w:szCs w:val="20"/>
    </w:rPr>
  </w:style>
  <w:style w:type="paragraph" w:customStyle="1" w:styleId="Sitaatti">
    <w:name w:val="Sitaatti"/>
    <w:next w:val="Normal"/>
    <w:autoRedefine/>
    <w:qFormat/>
    <w:rsid w:val="0032279F"/>
    <w:pPr>
      <w:spacing w:before="200" w:after="200" w:line="220" w:lineRule="exact"/>
      <w:ind w:left="567"/>
      <w:jc w:val="both"/>
    </w:pPr>
    <w:rPr>
      <w:rFonts w:ascii="Book Antiqua" w:hAnsi="Book Antiqua"/>
      <w:sz w:val="21"/>
      <w:szCs w:val="22"/>
    </w:rPr>
  </w:style>
  <w:style w:type="paragraph" w:styleId="FootnoteText">
    <w:name w:val="footnote text"/>
    <w:aliases w:val="Alaviite"/>
    <w:link w:val="FootnoteTextChar"/>
    <w:uiPriority w:val="99"/>
    <w:semiHidden/>
    <w:unhideWhenUsed/>
    <w:rsid w:val="00135D3B"/>
    <w:pPr>
      <w:spacing w:line="220" w:lineRule="exact"/>
    </w:pPr>
    <w:rPr>
      <w:rFonts w:ascii="Book Antiqua" w:hAnsi="Book Antiqua"/>
      <w:sz w:val="21"/>
    </w:rPr>
  </w:style>
  <w:style w:type="character" w:customStyle="1" w:styleId="FootnoteTextChar">
    <w:name w:val="Footnote Text Char"/>
    <w:aliases w:val="Alaviite Char"/>
    <w:basedOn w:val="DefaultParagraphFont"/>
    <w:link w:val="FootnoteText"/>
    <w:uiPriority w:val="99"/>
    <w:semiHidden/>
    <w:rsid w:val="00135D3B"/>
    <w:rPr>
      <w:rFonts w:ascii="Book Antiqua" w:hAnsi="Book Antiqua"/>
      <w:sz w:val="21"/>
    </w:rPr>
  </w:style>
  <w:style w:type="character" w:styleId="FootnoteReference">
    <w:name w:val="footnote reference"/>
    <w:basedOn w:val="DefaultParagraphFont"/>
    <w:uiPriority w:val="99"/>
    <w:semiHidden/>
    <w:unhideWhenUsed/>
    <w:rsid w:val="00516414"/>
    <w:rPr>
      <w:vertAlign w:val="superscript"/>
    </w:rPr>
  </w:style>
  <w:style w:type="paragraph" w:styleId="Caption">
    <w:name w:val="caption"/>
    <w:aliases w:val="Taulukon selite"/>
    <w:next w:val="Normaalitekstiensimminenkappale"/>
    <w:uiPriority w:val="35"/>
    <w:unhideWhenUsed/>
    <w:qFormat/>
    <w:rsid w:val="00202889"/>
    <w:pPr>
      <w:spacing w:before="280" w:after="280" w:line="220" w:lineRule="exact"/>
      <w:ind w:left="1701" w:hanging="1701"/>
    </w:pPr>
    <w:rPr>
      <w:rFonts w:ascii="Book Antiqua" w:hAnsi="Book Antiqua"/>
      <w:bCs/>
      <w:sz w:val="21"/>
    </w:rPr>
  </w:style>
  <w:style w:type="paragraph" w:customStyle="1" w:styleId="Taulukonteksti">
    <w:name w:val="Taulukon teksti"/>
    <w:qFormat/>
    <w:rsid w:val="00761390"/>
    <w:rPr>
      <w:rFonts w:ascii="Book Antiqua" w:hAnsi="Book Antiqua"/>
      <w:sz w:val="21"/>
      <w:szCs w:val="22"/>
    </w:rPr>
  </w:style>
  <w:style w:type="table" w:customStyle="1" w:styleId="Taulukko">
    <w:name w:val="Taulukko"/>
    <w:basedOn w:val="TableNormal"/>
    <w:uiPriority w:val="99"/>
    <w:qFormat/>
    <w:rsid w:val="00761390"/>
    <w:rPr>
      <w:rFonts w:ascii="Book Antiqua" w:hAnsi="Book Antiqua"/>
      <w:sz w:val="21"/>
    </w:rPr>
    <w:tblPr/>
    <w:tcPr>
      <w:vAlign w:val="center"/>
    </w:tcPr>
  </w:style>
  <w:style w:type="paragraph" w:customStyle="1" w:styleId="PotsikkoOriginalPapers">
    <w:name w:val="Pääotsikko (Original Papers)"/>
    <w:link w:val="PotsikkoOriginalPapersChar"/>
    <w:qFormat/>
    <w:rsid w:val="00712537"/>
    <w:pPr>
      <w:jc w:val="center"/>
    </w:pPr>
    <w:rPr>
      <w:rFonts w:ascii="Book Antiqua" w:eastAsiaTheme="minorEastAsia" w:hAnsi="Book Antiqua" w:cstheme="minorHAnsi"/>
      <w:b/>
      <w:sz w:val="32"/>
      <w:szCs w:val="32"/>
    </w:rPr>
  </w:style>
  <w:style w:type="paragraph" w:customStyle="1" w:styleId="Artikkelinotsikko">
    <w:name w:val="Artikkelin otsikko"/>
    <w:link w:val="ArtikkelinotsikkoChar"/>
    <w:qFormat/>
    <w:rsid w:val="005E4273"/>
    <w:pPr>
      <w:jc w:val="center"/>
    </w:pPr>
    <w:rPr>
      <w:rFonts w:ascii="Book Antiqua" w:eastAsiaTheme="minorEastAsia" w:hAnsi="Book Antiqua" w:cstheme="minorHAnsi"/>
      <w:b/>
      <w:caps/>
      <w:sz w:val="28"/>
      <w:szCs w:val="28"/>
      <w:lang w:val="en-US"/>
    </w:rPr>
  </w:style>
  <w:style w:type="character" w:customStyle="1" w:styleId="PotsikkoOriginalPapersChar">
    <w:name w:val="Pääotsikko (Original Papers) Char"/>
    <w:basedOn w:val="DefaultParagraphFont"/>
    <w:link w:val="PotsikkoOriginalPapers"/>
    <w:rsid w:val="00712537"/>
    <w:rPr>
      <w:rFonts w:ascii="Book Antiqua" w:eastAsiaTheme="minorEastAsia" w:hAnsi="Book Antiqua" w:cstheme="minorHAnsi"/>
      <w:b/>
      <w:sz w:val="32"/>
      <w:szCs w:val="32"/>
    </w:rPr>
  </w:style>
  <w:style w:type="character" w:customStyle="1" w:styleId="ArtikkelinotsikkoChar">
    <w:name w:val="Artikkelin otsikko Char"/>
    <w:basedOn w:val="DefaultParagraphFont"/>
    <w:link w:val="Artikkelinotsikko"/>
    <w:rsid w:val="005E4273"/>
    <w:rPr>
      <w:rFonts w:ascii="Book Antiqua" w:eastAsiaTheme="minorEastAsia" w:hAnsi="Book Antiqua" w:cstheme="minorHAnsi"/>
      <w:b/>
      <w:caps/>
      <w:sz w:val="28"/>
      <w:szCs w:val="28"/>
      <w:lang w:val="en-US"/>
    </w:rPr>
  </w:style>
  <w:style w:type="paragraph" w:customStyle="1" w:styleId="Luetteloteksti">
    <w:name w:val="Luetteloteksti"/>
    <w:next w:val="Normal"/>
    <w:autoRedefine/>
    <w:qFormat/>
    <w:rsid w:val="00241404"/>
    <w:pPr>
      <w:numPr>
        <w:numId w:val="10"/>
      </w:numPr>
      <w:spacing w:before="200" w:after="200" w:line="220" w:lineRule="exact"/>
      <w:ind w:left="1281" w:hanging="357"/>
    </w:pPr>
    <w:rPr>
      <w:rFonts w:ascii="Book Antiqua" w:hAnsi="Book Antiqua"/>
      <w:sz w:val="21"/>
      <w:szCs w:val="22"/>
    </w:rPr>
  </w:style>
  <w:style w:type="paragraph" w:customStyle="1" w:styleId="NormaalitekstiOriginalpapers">
    <w:name w:val="Normaali teksti (Original papers)"/>
    <w:qFormat/>
    <w:rsid w:val="0076409D"/>
    <w:pPr>
      <w:jc w:val="center"/>
    </w:pPr>
    <w:rPr>
      <w:rFonts w:ascii="Book Antiqua" w:hAnsi="Book Antiqua"/>
      <w:sz w:val="24"/>
      <w:szCs w:val="22"/>
      <w:lang w:val="en-US"/>
    </w:rPr>
  </w:style>
  <w:style w:type="paragraph" w:customStyle="1" w:styleId="Kuvionselite">
    <w:name w:val="Kuvion selite"/>
    <w:qFormat/>
    <w:rsid w:val="00202889"/>
    <w:pPr>
      <w:spacing w:before="280" w:after="280"/>
      <w:ind w:left="1134" w:hanging="1134"/>
    </w:pPr>
    <w:rPr>
      <w:rFonts w:ascii="Book Antiqua" w:hAnsi="Book Antiqua"/>
      <w:sz w:val="21"/>
      <w:szCs w:val="22"/>
    </w:rPr>
  </w:style>
  <w:style w:type="paragraph" w:styleId="TOC4">
    <w:name w:val="toc 4"/>
    <w:basedOn w:val="Normal"/>
    <w:next w:val="Normal"/>
    <w:autoRedefine/>
    <w:uiPriority w:val="39"/>
    <w:unhideWhenUsed/>
    <w:rsid w:val="002323B6"/>
    <w:pPr>
      <w:ind w:left="720" w:firstLine="737"/>
    </w:pPr>
  </w:style>
  <w:style w:type="paragraph" w:styleId="TOC5">
    <w:name w:val="toc 5"/>
    <w:basedOn w:val="Normal"/>
    <w:next w:val="Normal"/>
    <w:autoRedefine/>
    <w:uiPriority w:val="39"/>
    <w:unhideWhenUsed/>
    <w:rsid w:val="002323B6"/>
    <w:pPr>
      <w:ind w:left="958" w:firstLine="737"/>
    </w:pPr>
  </w:style>
  <w:style w:type="paragraph" w:customStyle="1" w:styleId="Tabletext">
    <w:name w:val="Table text"/>
    <w:rsid w:val="004E486B"/>
    <w:rPr>
      <w:rFonts w:ascii="Book Antiqua" w:hAnsi="Book Antiqua"/>
      <w:sz w:val="21"/>
      <w:szCs w:val="22"/>
    </w:rPr>
  </w:style>
  <w:style w:type="paragraph" w:customStyle="1" w:styleId="Normaalitekstiensimminenkappalefirstchapter">
    <w:name w:val="Normaali teksti ensimmäinen kappale/first chapter"/>
    <w:basedOn w:val="Normal"/>
    <w:next w:val="Normal"/>
    <w:link w:val="NormaalitekstiensimminenkappalefirstchapterChar"/>
    <w:rsid w:val="004E486B"/>
    <w:pPr>
      <w:spacing w:line="360" w:lineRule="exact"/>
      <w:ind w:firstLine="0"/>
    </w:pPr>
    <w:rPr>
      <w:rFonts w:ascii="Lato" w:hAnsi="Lato"/>
    </w:rPr>
  </w:style>
  <w:style w:type="character" w:customStyle="1" w:styleId="NormaalitekstiensimminenkappalefirstchapterChar">
    <w:name w:val="Normaali teksti ensimmäinen kappale/first chapter Char"/>
    <w:basedOn w:val="DefaultParagraphFont"/>
    <w:link w:val="Normaalitekstiensimminenkappalefirstchapter"/>
    <w:rsid w:val="004E486B"/>
    <w:rPr>
      <w:rFonts w:ascii="Lato" w:hAnsi="Lato"/>
      <w:sz w:val="24"/>
      <w:szCs w:val="22"/>
    </w:rPr>
  </w:style>
  <w:style w:type="paragraph" w:customStyle="1" w:styleId="Heading1-nonumbering">
    <w:name w:val="Heading 1 - no numbering"/>
    <w:next w:val="Normaltextfirstchapter"/>
    <w:qFormat/>
    <w:rsid w:val="000B2675"/>
    <w:pPr>
      <w:spacing w:after="480"/>
      <w:outlineLvl w:val="0"/>
    </w:pPr>
    <w:rPr>
      <w:rFonts w:ascii="Book Antiqua" w:hAnsi="Book Antiqua"/>
      <w:b/>
      <w:caps/>
      <w:sz w:val="28"/>
      <w:szCs w:val="22"/>
    </w:rPr>
  </w:style>
  <w:style w:type="paragraph" w:customStyle="1" w:styleId="Normaltextfirstchapter">
    <w:name w:val="Normal text first chapter"/>
    <w:basedOn w:val="Normal"/>
    <w:next w:val="Normal"/>
    <w:qFormat/>
    <w:rsid w:val="000B2675"/>
    <w:pPr>
      <w:suppressAutoHyphens/>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29690">
      <w:bodyDiv w:val="1"/>
      <w:marLeft w:val="0"/>
      <w:marRight w:val="0"/>
      <w:marTop w:val="0"/>
      <w:marBottom w:val="0"/>
      <w:divBdr>
        <w:top w:val="none" w:sz="0" w:space="0" w:color="auto"/>
        <w:left w:val="none" w:sz="0" w:space="0" w:color="auto"/>
        <w:bottom w:val="none" w:sz="0" w:space="0" w:color="auto"/>
        <w:right w:val="none" w:sz="0" w:space="0" w:color="auto"/>
      </w:divBdr>
    </w:div>
    <w:div w:id="397482613">
      <w:bodyDiv w:val="1"/>
      <w:marLeft w:val="0"/>
      <w:marRight w:val="0"/>
      <w:marTop w:val="0"/>
      <w:marBottom w:val="0"/>
      <w:divBdr>
        <w:top w:val="none" w:sz="0" w:space="0" w:color="auto"/>
        <w:left w:val="none" w:sz="0" w:space="0" w:color="auto"/>
        <w:bottom w:val="none" w:sz="0" w:space="0" w:color="auto"/>
        <w:right w:val="none" w:sz="0" w:space="0" w:color="auto"/>
      </w:divBdr>
    </w:div>
    <w:div w:id="609164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662EF-F575-4C2F-96D9-C106644AF417}">
  <ds:schemaRefs>
    <ds:schemaRef ds:uri="http://schemas.openxmlformats.org/officeDocument/2006/bibliography"/>
  </ds:schemaRefs>
</ds:datastoreItem>
</file>

<file path=docMetadata/LabelInfo.xml><?xml version="1.0" encoding="utf-8"?>
<clbl:labelList xmlns:clbl="http://schemas.microsoft.com/office/2020/mipLabelMetadata">
  <clbl:label id="{f98a487e-ccec-4222-88ca-56dc432d7a91}" enabled="1" method="Privileged" siteId="{e9662d58-caa4-4bc1-b138-c8b1acab5a11}" contentBits="0" removed="0"/>
</clbl:labelList>
</file>

<file path=docProps/app.xml><?xml version="1.0" encoding="utf-8"?>
<Properties xmlns="http://schemas.openxmlformats.org/officeDocument/2006/extended-properties" xmlns:vt="http://schemas.openxmlformats.org/officeDocument/2006/docPropsVTypes">
  <Template>JYU_Dissertation_Template_2025</Template>
  <TotalTime>0</TotalTime>
  <Pages>20</Pages>
  <Words>885</Words>
  <Characters>7169</Characters>
  <Application>Microsoft Office Word</Application>
  <DocSecurity>0</DocSecurity>
  <Lines>59</Lines>
  <Paragraphs>16</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Väitöskirjapohja</vt:lpstr>
      <vt:lpstr>Väitöskirjapohja</vt:lpstr>
    </vt:vector>
  </TitlesOfParts>
  <Company>JYU</Company>
  <LinksUpToDate>false</LinksUpToDate>
  <CharactersWithSpaces>8038</CharactersWithSpaces>
  <SharedDoc>false</SharedDoc>
  <HLinks>
    <vt:vector size="54" baseType="variant">
      <vt:variant>
        <vt:i4>1638455</vt:i4>
      </vt:variant>
      <vt:variant>
        <vt:i4>56</vt:i4>
      </vt:variant>
      <vt:variant>
        <vt:i4>0</vt:i4>
      </vt:variant>
      <vt:variant>
        <vt:i4>5</vt:i4>
      </vt:variant>
      <vt:variant>
        <vt:lpwstr/>
      </vt:variant>
      <vt:variant>
        <vt:lpwstr>_Toc229984415</vt:lpwstr>
      </vt:variant>
      <vt:variant>
        <vt:i4>1638455</vt:i4>
      </vt:variant>
      <vt:variant>
        <vt:i4>50</vt:i4>
      </vt:variant>
      <vt:variant>
        <vt:i4>0</vt:i4>
      </vt:variant>
      <vt:variant>
        <vt:i4>5</vt:i4>
      </vt:variant>
      <vt:variant>
        <vt:lpwstr/>
      </vt:variant>
      <vt:variant>
        <vt:lpwstr>_Toc229984414</vt:lpwstr>
      </vt:variant>
      <vt:variant>
        <vt:i4>1638455</vt:i4>
      </vt:variant>
      <vt:variant>
        <vt:i4>44</vt:i4>
      </vt:variant>
      <vt:variant>
        <vt:i4>0</vt:i4>
      </vt:variant>
      <vt:variant>
        <vt:i4>5</vt:i4>
      </vt:variant>
      <vt:variant>
        <vt:lpwstr/>
      </vt:variant>
      <vt:variant>
        <vt:lpwstr>_Toc229984413</vt:lpwstr>
      </vt:variant>
      <vt:variant>
        <vt:i4>1638455</vt:i4>
      </vt:variant>
      <vt:variant>
        <vt:i4>38</vt:i4>
      </vt:variant>
      <vt:variant>
        <vt:i4>0</vt:i4>
      </vt:variant>
      <vt:variant>
        <vt:i4>5</vt:i4>
      </vt:variant>
      <vt:variant>
        <vt:lpwstr/>
      </vt:variant>
      <vt:variant>
        <vt:lpwstr>_Toc229984412</vt:lpwstr>
      </vt:variant>
      <vt:variant>
        <vt:i4>1638455</vt:i4>
      </vt:variant>
      <vt:variant>
        <vt:i4>32</vt:i4>
      </vt:variant>
      <vt:variant>
        <vt:i4>0</vt:i4>
      </vt:variant>
      <vt:variant>
        <vt:i4>5</vt:i4>
      </vt:variant>
      <vt:variant>
        <vt:lpwstr/>
      </vt:variant>
      <vt:variant>
        <vt:lpwstr>_Toc229984411</vt:lpwstr>
      </vt:variant>
      <vt:variant>
        <vt:i4>1638455</vt:i4>
      </vt:variant>
      <vt:variant>
        <vt:i4>26</vt:i4>
      </vt:variant>
      <vt:variant>
        <vt:i4>0</vt:i4>
      </vt:variant>
      <vt:variant>
        <vt:i4>5</vt:i4>
      </vt:variant>
      <vt:variant>
        <vt:lpwstr/>
      </vt:variant>
      <vt:variant>
        <vt:lpwstr>_Toc229984410</vt:lpwstr>
      </vt:variant>
      <vt:variant>
        <vt:i4>1572919</vt:i4>
      </vt:variant>
      <vt:variant>
        <vt:i4>20</vt:i4>
      </vt:variant>
      <vt:variant>
        <vt:i4>0</vt:i4>
      </vt:variant>
      <vt:variant>
        <vt:i4>5</vt:i4>
      </vt:variant>
      <vt:variant>
        <vt:lpwstr/>
      </vt:variant>
      <vt:variant>
        <vt:lpwstr>_Toc229984409</vt:lpwstr>
      </vt:variant>
      <vt:variant>
        <vt:i4>1114160</vt:i4>
      </vt:variant>
      <vt:variant>
        <vt:i4>11</vt:i4>
      </vt:variant>
      <vt:variant>
        <vt:i4>0</vt:i4>
      </vt:variant>
      <vt:variant>
        <vt:i4>5</vt:i4>
      </vt:variant>
      <vt:variant>
        <vt:lpwstr/>
      </vt:variant>
      <vt:variant>
        <vt:lpwstr>_Toc229984399</vt:lpwstr>
      </vt:variant>
      <vt:variant>
        <vt:i4>1114160</vt:i4>
      </vt:variant>
      <vt:variant>
        <vt:i4>2</vt:i4>
      </vt:variant>
      <vt:variant>
        <vt:i4>0</vt:i4>
      </vt:variant>
      <vt:variant>
        <vt:i4>5</vt:i4>
      </vt:variant>
      <vt:variant>
        <vt:lpwstr/>
      </vt:variant>
      <vt:variant>
        <vt:lpwstr>_Toc229984393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Väitöskirjapohja</dc:title>
  <dc:subject>Jyväskylän yliopiston väitöskirjapohja</dc:subject>
  <dc:creator>Hautala, Timo</dc:creator>
  <cp:lastModifiedBy>Hautala, Timo</cp:lastModifiedBy>
  <cp:revision>2</cp:revision>
  <cp:lastPrinted>2009-04-28T10:51:00Z</cp:lastPrinted>
  <dcterms:created xsi:type="dcterms:W3CDTF">2026-03-10T07:23:00Z</dcterms:created>
  <dcterms:modified xsi:type="dcterms:W3CDTF">2026-03-10T07:23:00Z</dcterms:modified>
</cp:coreProperties>
</file>