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960A" w14:textId="77777777" w:rsidR="00C8246F" w:rsidRPr="00C8246F" w:rsidRDefault="00C8246F" w:rsidP="00C8246F">
      <w:pPr>
        <w:pStyle w:val="Normaltextinfirstchapter"/>
        <w:rPr>
          <w:lang w:val="en-US"/>
        </w:rPr>
      </w:pPr>
      <w:r w:rsidRPr="00C8246F">
        <w:rPr>
          <w:lang w:val="en-US"/>
        </w:rPr>
        <w:t>Name of the dissertation</w:t>
      </w:r>
    </w:p>
    <w:p w14:paraId="7F12D5F8" w14:textId="77777777" w:rsidR="00C8246F" w:rsidRPr="00C8246F" w:rsidRDefault="00C8246F" w:rsidP="00C8246F">
      <w:pPr>
        <w:pStyle w:val="Normaltextinfirstchapter"/>
        <w:rPr>
          <w:lang w:val="en-US"/>
        </w:rPr>
      </w:pPr>
      <w:r w:rsidRPr="00C8246F">
        <w:rPr>
          <w:lang w:val="en-US"/>
        </w:rPr>
        <w:t>Name of the author</w:t>
      </w:r>
    </w:p>
    <w:p w14:paraId="10A79138" w14:textId="77777777" w:rsidR="00C8246F" w:rsidRPr="00C8246F" w:rsidRDefault="00C8246F" w:rsidP="00C8246F">
      <w:pPr>
        <w:pStyle w:val="Normaltextinfirstchapter"/>
        <w:rPr>
          <w:lang w:val="en-US"/>
        </w:rPr>
      </w:pPr>
    </w:p>
    <w:p w14:paraId="077ACA38" w14:textId="77777777" w:rsidR="00C8246F" w:rsidRPr="00C8246F" w:rsidRDefault="00C8246F" w:rsidP="00C8246F">
      <w:pPr>
        <w:pStyle w:val="Normaltextinfirstchapter"/>
        <w:rPr>
          <w:lang w:val="en-US"/>
        </w:rPr>
      </w:pPr>
      <w:r w:rsidRPr="00C8246F">
        <w:rPr>
          <w:lang w:val="en-US"/>
        </w:rPr>
        <w:t>Date of public defense</w:t>
      </w:r>
    </w:p>
    <w:p w14:paraId="0CAC74A7" w14:textId="77777777" w:rsidR="00C8246F" w:rsidRPr="00C8246F" w:rsidRDefault="00C8246F" w:rsidP="00C8246F">
      <w:pPr>
        <w:pStyle w:val="Normaltextinfirstchapter"/>
        <w:rPr>
          <w:lang w:val="en-US"/>
        </w:rPr>
      </w:pPr>
      <w:r w:rsidRPr="00C8246F">
        <w:rPr>
          <w:lang w:val="en-US"/>
        </w:rPr>
        <w:t>Place of public defense</w:t>
      </w:r>
    </w:p>
    <w:p w14:paraId="4F03E7E2" w14:textId="77777777" w:rsidR="00AC2F78" w:rsidRPr="00C8246F" w:rsidRDefault="00AC2F78" w:rsidP="00C8246F">
      <w:pPr>
        <w:pStyle w:val="Normaltextfirstchapter"/>
        <w:rPr>
          <w:lang w:val="en-US"/>
        </w:rPr>
      </w:pPr>
    </w:p>
    <w:p w14:paraId="63E3B24D" w14:textId="77777777" w:rsidR="00C94466" w:rsidRPr="00C8246F" w:rsidRDefault="00C94466">
      <w:pPr>
        <w:ind w:firstLine="0"/>
        <w:jc w:val="left"/>
        <w:rPr>
          <w:lang w:val="en-US"/>
        </w:rPr>
      </w:pPr>
      <w:r w:rsidRPr="00C8246F">
        <w:rPr>
          <w:lang w:val="en-US"/>
        </w:rPr>
        <w:br w:type="page"/>
      </w:r>
    </w:p>
    <w:p w14:paraId="313C0EB6" w14:textId="77777777" w:rsidR="009121AA" w:rsidRPr="00DE3FBF" w:rsidRDefault="00C8246F" w:rsidP="00C8246F">
      <w:pPr>
        <w:pStyle w:val="Normaltextfirstchapter"/>
        <w:rPr>
          <w:lang w:val="en-US"/>
        </w:rPr>
      </w:pPr>
      <w:r>
        <w:rPr>
          <w:lang w:val="en-US"/>
        </w:rPr>
        <w:lastRenderedPageBreak/>
        <w:t>Blank page</w:t>
      </w:r>
    </w:p>
    <w:p w14:paraId="680D34AE" w14:textId="77777777" w:rsidR="009121AA" w:rsidRPr="00DE3FBF" w:rsidRDefault="009121AA" w:rsidP="004865E4">
      <w:pPr>
        <w:rPr>
          <w:lang w:val="en-US"/>
        </w:rPr>
      </w:pPr>
    </w:p>
    <w:p w14:paraId="5DAAEBDF" w14:textId="77777777" w:rsidR="00C94466" w:rsidRDefault="00C94466">
      <w:pPr>
        <w:ind w:firstLine="0"/>
        <w:jc w:val="left"/>
        <w:rPr>
          <w:b/>
          <w:caps/>
          <w:sz w:val="28"/>
          <w:lang w:val="en-US"/>
        </w:rPr>
      </w:pPr>
      <w:r>
        <w:rPr>
          <w:lang w:val="en-US"/>
        </w:rPr>
        <w:br w:type="page"/>
      </w:r>
    </w:p>
    <w:p w14:paraId="0127C31A" w14:textId="77777777" w:rsidR="009121AA" w:rsidRPr="00FE0FE5" w:rsidRDefault="009121AA" w:rsidP="00FE0FE5">
      <w:pPr>
        <w:pStyle w:val="Heading1-nonumbering"/>
        <w:rPr>
          <w:lang w:val="en-US"/>
        </w:rPr>
      </w:pPr>
      <w:r w:rsidRPr="00FE0FE5">
        <w:rPr>
          <w:lang w:val="en-US"/>
        </w:rPr>
        <w:lastRenderedPageBreak/>
        <w:t>Abstract</w:t>
      </w:r>
    </w:p>
    <w:p w14:paraId="6D745DF0" w14:textId="77777777" w:rsidR="009121AA" w:rsidRPr="00492BA7" w:rsidRDefault="00492BA7" w:rsidP="00492BA7">
      <w:pPr>
        <w:pStyle w:val="NormaltextAbstract-part"/>
      </w:pPr>
      <w:r w:rsidRPr="00492BA7">
        <w:t xml:space="preserve">Lastname, </w:t>
      </w:r>
      <w:proofErr w:type="spellStart"/>
      <w:r w:rsidRPr="00492BA7">
        <w:t>F</w:t>
      </w:r>
      <w:r>
        <w:t>i</w:t>
      </w:r>
      <w:r w:rsidRPr="00492BA7">
        <w:t>rstname</w:t>
      </w:r>
      <w:proofErr w:type="spellEnd"/>
    </w:p>
    <w:p w14:paraId="2444A173" w14:textId="77777777" w:rsidR="00492BA7" w:rsidRDefault="00492BA7" w:rsidP="00492BA7">
      <w:pPr>
        <w:pStyle w:val="NormaltextAbstract-part"/>
      </w:pPr>
      <w:r w:rsidRPr="00492BA7">
        <w:t>Name of the publication</w:t>
      </w:r>
    </w:p>
    <w:p w14:paraId="77F26EF3" w14:textId="77777777" w:rsidR="00492BA7" w:rsidRPr="00492BA7" w:rsidRDefault="00492BA7" w:rsidP="00492BA7">
      <w:pPr>
        <w:pStyle w:val="NormaltextAbstract-part"/>
      </w:pPr>
    </w:p>
    <w:p w14:paraId="2A9746A2" w14:textId="77777777" w:rsidR="00492BA7" w:rsidRDefault="00492BA7" w:rsidP="00492BA7">
      <w:pPr>
        <w:pStyle w:val="NormaltextAbstract-part"/>
      </w:pPr>
    </w:p>
    <w:p w14:paraId="087D6D20" w14:textId="77777777" w:rsidR="00492BA7" w:rsidRDefault="00AF4527" w:rsidP="00492BA7">
      <w:pPr>
        <w:pStyle w:val="NormaltextAbstract-part"/>
      </w:pPr>
      <w:r>
        <w:t>Text of the abstract</w:t>
      </w:r>
      <w:r w:rsidR="00492BA7">
        <w:t>.</w:t>
      </w:r>
    </w:p>
    <w:p w14:paraId="4ED027E9" w14:textId="77777777" w:rsidR="00C8246F" w:rsidRDefault="00C8246F" w:rsidP="00492BA7">
      <w:pPr>
        <w:pStyle w:val="NormaltextAbstract-part"/>
      </w:pPr>
    </w:p>
    <w:p w14:paraId="2297F3D5" w14:textId="77777777" w:rsidR="00C8246F" w:rsidRDefault="00C8246F" w:rsidP="00492BA7">
      <w:pPr>
        <w:pStyle w:val="NormaltextAbstract-part"/>
      </w:pPr>
      <w:r>
        <w:t xml:space="preserve">The recommended length of </w:t>
      </w:r>
      <w:r w:rsidRPr="00C8246F">
        <w:t>the</w:t>
      </w:r>
      <w:r w:rsidRPr="00C8246F">
        <w:rPr>
          <w:bCs/>
        </w:rPr>
        <w:t xml:space="preserve"> abstracts</w:t>
      </w:r>
      <w:r w:rsidRPr="00C8246F">
        <w:t xml:space="preserve"> (</w:t>
      </w:r>
      <w:r>
        <w:t>EN</w:t>
      </w:r>
      <w:r w:rsidRPr="00C8246F">
        <w:t>/</w:t>
      </w:r>
      <w:r>
        <w:t>FI</w:t>
      </w:r>
      <w:r w:rsidRPr="00C8246F">
        <w:t>) at the beginning of the manuscript is about 2200 characters (including</w:t>
      </w:r>
      <w:r>
        <w:t xml:space="preserve"> publication information and keywords).</w:t>
      </w:r>
    </w:p>
    <w:p w14:paraId="3A71F238" w14:textId="77777777" w:rsidR="00492BA7" w:rsidRDefault="00492BA7" w:rsidP="00492BA7">
      <w:pPr>
        <w:pStyle w:val="NormaltextAbstract-part"/>
      </w:pPr>
    </w:p>
    <w:p w14:paraId="40661EE4" w14:textId="77777777" w:rsidR="00492BA7" w:rsidRDefault="00492BA7" w:rsidP="00492BA7">
      <w:pPr>
        <w:pStyle w:val="NormaltextAbstract-part"/>
      </w:pPr>
      <w:r>
        <w:t>Keywords: keyword2, keyword2, keyword3</w:t>
      </w:r>
    </w:p>
    <w:p w14:paraId="28BBF4C9" w14:textId="77777777" w:rsidR="00AF4527" w:rsidRPr="00492BA7" w:rsidRDefault="00AF4527" w:rsidP="00492BA7">
      <w:pPr>
        <w:pStyle w:val="NormaltextAbstract-part"/>
      </w:pPr>
    </w:p>
    <w:p w14:paraId="4DAA8255" w14:textId="77777777" w:rsidR="0066351F" w:rsidRDefault="0066351F">
      <w:pPr>
        <w:suppressAutoHyphens w:val="0"/>
        <w:ind w:firstLine="0"/>
        <w:jc w:val="left"/>
        <w:rPr>
          <w:lang w:val="en-US"/>
        </w:rPr>
      </w:pPr>
      <w:r w:rsidRPr="0066351F">
        <w:rPr>
          <w:lang w:val="en-US"/>
        </w:rPr>
        <w:br w:type="page"/>
      </w:r>
    </w:p>
    <w:p w14:paraId="2156E361" w14:textId="77777777" w:rsidR="0066351F" w:rsidRPr="00FE0FE5" w:rsidRDefault="00CE0D0E" w:rsidP="0066351F">
      <w:pPr>
        <w:pStyle w:val="Heading1-nonumbering"/>
        <w:rPr>
          <w:lang w:val="en-US"/>
        </w:rPr>
      </w:pPr>
      <w:r>
        <w:rPr>
          <w:lang w:val="en-US"/>
        </w:rPr>
        <w:lastRenderedPageBreak/>
        <w:t>T</w:t>
      </w:r>
      <w:r w:rsidR="00FB4E18">
        <w:rPr>
          <w:lang w:val="en-US"/>
        </w:rPr>
        <w:t>iivistelmä</w:t>
      </w:r>
      <w:r>
        <w:rPr>
          <w:lang w:val="en-US"/>
        </w:rPr>
        <w:t xml:space="preserve"> (</w:t>
      </w:r>
      <w:r w:rsidR="0066351F" w:rsidRPr="00FE0FE5">
        <w:rPr>
          <w:lang w:val="en-US"/>
        </w:rPr>
        <w:t>Abstract</w:t>
      </w:r>
      <w:r w:rsidR="0066351F">
        <w:rPr>
          <w:lang w:val="en-US"/>
        </w:rPr>
        <w:t xml:space="preserve"> I</w:t>
      </w:r>
      <w:r w:rsidR="00FB4E18">
        <w:rPr>
          <w:lang w:val="en-US"/>
        </w:rPr>
        <w:t>n</w:t>
      </w:r>
      <w:r w:rsidR="0066351F">
        <w:rPr>
          <w:lang w:val="en-US"/>
        </w:rPr>
        <w:t xml:space="preserve"> F</w:t>
      </w:r>
      <w:r w:rsidR="00FB4E18">
        <w:rPr>
          <w:lang w:val="en-US"/>
        </w:rPr>
        <w:t>innish</w:t>
      </w:r>
      <w:r>
        <w:rPr>
          <w:lang w:val="en-US"/>
        </w:rPr>
        <w:t>)</w:t>
      </w:r>
    </w:p>
    <w:p w14:paraId="1D5DB451" w14:textId="77777777" w:rsidR="0066351F" w:rsidRPr="00492BA7" w:rsidRDefault="0066351F" w:rsidP="0066351F">
      <w:pPr>
        <w:pStyle w:val="NormaltextAbstract-part"/>
      </w:pPr>
      <w:r w:rsidRPr="00492BA7">
        <w:t xml:space="preserve">Lastname, </w:t>
      </w:r>
      <w:proofErr w:type="spellStart"/>
      <w:r w:rsidRPr="00492BA7">
        <w:t>F</w:t>
      </w:r>
      <w:r>
        <w:t>i</w:t>
      </w:r>
      <w:r w:rsidRPr="00492BA7">
        <w:t>rstname</w:t>
      </w:r>
      <w:proofErr w:type="spellEnd"/>
    </w:p>
    <w:p w14:paraId="2EDB441E" w14:textId="77777777" w:rsidR="0066351F" w:rsidRDefault="0066351F" w:rsidP="0066351F">
      <w:pPr>
        <w:pStyle w:val="NormaltextAbstract-part"/>
      </w:pPr>
      <w:r w:rsidRPr="00492BA7">
        <w:t>Name of the publication</w:t>
      </w:r>
      <w:r w:rsidR="00CE0D0E">
        <w:t xml:space="preserve"> in Finnish</w:t>
      </w:r>
    </w:p>
    <w:p w14:paraId="2CD111AF" w14:textId="77777777" w:rsidR="0066351F" w:rsidRDefault="0066351F" w:rsidP="0066351F">
      <w:pPr>
        <w:pStyle w:val="NormaltextAbstract-part"/>
      </w:pPr>
    </w:p>
    <w:p w14:paraId="6BA037CB" w14:textId="77777777" w:rsidR="000B6A5F" w:rsidRDefault="000B6A5F" w:rsidP="0066351F">
      <w:pPr>
        <w:pStyle w:val="NormaltextAbstract-part"/>
      </w:pPr>
    </w:p>
    <w:p w14:paraId="7C89630C" w14:textId="77777777" w:rsidR="0066351F" w:rsidRDefault="0066351F" w:rsidP="0066351F">
      <w:pPr>
        <w:pStyle w:val="NormaltextAbstract-part"/>
      </w:pPr>
      <w:r>
        <w:t>Text of the abstract.</w:t>
      </w:r>
    </w:p>
    <w:p w14:paraId="3DA9D0C0" w14:textId="77777777" w:rsidR="0066351F" w:rsidRDefault="0066351F" w:rsidP="0066351F">
      <w:pPr>
        <w:pStyle w:val="NormaltextAbstract-part"/>
      </w:pPr>
    </w:p>
    <w:p w14:paraId="36BA264C" w14:textId="77777777" w:rsidR="00C8246F" w:rsidRDefault="00C8246F" w:rsidP="0066351F">
      <w:pPr>
        <w:pStyle w:val="NormaltextAbstract-part"/>
      </w:pPr>
      <w:r>
        <w:t xml:space="preserve">The recommended length of </w:t>
      </w:r>
      <w:r w:rsidRPr="00C8246F">
        <w:t>the</w:t>
      </w:r>
      <w:r w:rsidRPr="00C8246F">
        <w:rPr>
          <w:bCs/>
        </w:rPr>
        <w:t xml:space="preserve"> abstracts</w:t>
      </w:r>
      <w:r w:rsidRPr="00C8246F">
        <w:t xml:space="preserve"> (</w:t>
      </w:r>
      <w:r>
        <w:t>EN</w:t>
      </w:r>
      <w:r w:rsidRPr="00C8246F">
        <w:t>/</w:t>
      </w:r>
      <w:r>
        <w:t>FI</w:t>
      </w:r>
      <w:r w:rsidRPr="00C8246F">
        <w:t>) at the beginning of the manuscript is about 2200 characters (including</w:t>
      </w:r>
      <w:r>
        <w:t xml:space="preserve"> publication information and keywords).</w:t>
      </w:r>
    </w:p>
    <w:p w14:paraId="1E5C1591" w14:textId="77777777" w:rsidR="00C8246F" w:rsidRDefault="00C8246F" w:rsidP="0066351F">
      <w:pPr>
        <w:pStyle w:val="NormaltextAbstract-part"/>
      </w:pPr>
    </w:p>
    <w:p w14:paraId="4DB41AFD" w14:textId="77777777" w:rsidR="0066351F" w:rsidRDefault="0066351F" w:rsidP="0066351F">
      <w:pPr>
        <w:pStyle w:val="NormaltextAbstract-part"/>
      </w:pPr>
      <w:r>
        <w:t>Keywords: keyword2, keyword2, keyword3</w:t>
      </w:r>
    </w:p>
    <w:p w14:paraId="117C4869" w14:textId="77777777" w:rsidR="00AF4527" w:rsidRDefault="009121AA" w:rsidP="00AF4527">
      <w:pPr>
        <w:pStyle w:val="NormaltextAbstract-part"/>
      </w:pPr>
      <w:r w:rsidRPr="00492BA7">
        <w:br w:type="page"/>
      </w:r>
      <w:r w:rsidR="00AF4527" w:rsidRPr="001B4FFA">
        <w:rPr>
          <w:b/>
        </w:rPr>
        <w:lastRenderedPageBreak/>
        <w:t>A</w:t>
      </w:r>
      <w:r w:rsidRPr="001B4FFA">
        <w:rPr>
          <w:b/>
        </w:rPr>
        <w:t>uthor</w:t>
      </w:r>
      <w:r w:rsidR="0066351F">
        <w:rPr>
          <w:b/>
        </w:rPr>
        <w:tab/>
      </w:r>
      <w:r w:rsidR="00AF4527">
        <w:tab/>
      </w:r>
      <w:proofErr w:type="spellStart"/>
      <w:r w:rsidR="00AF4527">
        <w:t>Firstname</w:t>
      </w:r>
      <w:proofErr w:type="spellEnd"/>
      <w:r w:rsidR="00AF4527">
        <w:t xml:space="preserve"> Lastname</w:t>
      </w:r>
    </w:p>
    <w:p w14:paraId="67F29838" w14:textId="77777777" w:rsidR="0066351F" w:rsidRDefault="0066351F" w:rsidP="0066351F">
      <w:pPr>
        <w:pStyle w:val="NormaltextAbstract-part"/>
      </w:pPr>
      <w:r>
        <w:tab/>
      </w:r>
      <w:r>
        <w:tab/>
        <w:t>Department of xx</w:t>
      </w:r>
    </w:p>
    <w:p w14:paraId="60C67F66" w14:textId="77777777" w:rsidR="0066351F" w:rsidRDefault="0066351F" w:rsidP="0066351F">
      <w:pPr>
        <w:pStyle w:val="NormaltextAbstract-part"/>
      </w:pPr>
      <w:r>
        <w:tab/>
      </w:r>
      <w:r>
        <w:tab/>
        <w:t xml:space="preserve">University of </w:t>
      </w:r>
      <w:proofErr w:type="spellStart"/>
      <w:r>
        <w:t>yy</w:t>
      </w:r>
      <w:proofErr w:type="spellEnd"/>
    </w:p>
    <w:p w14:paraId="3A124AD7" w14:textId="77777777" w:rsidR="00AF4527" w:rsidRDefault="00AF4527" w:rsidP="00AF4527">
      <w:pPr>
        <w:pStyle w:val="NormaltextAbstract-part"/>
      </w:pPr>
      <w:r>
        <w:tab/>
      </w:r>
      <w:r>
        <w:tab/>
        <w:t>Email</w:t>
      </w:r>
    </w:p>
    <w:p w14:paraId="6ACDEB53" w14:textId="77777777" w:rsidR="00AF4527" w:rsidRDefault="00C94466" w:rsidP="00AF4527">
      <w:pPr>
        <w:pStyle w:val="NormaltextAbstract-part"/>
      </w:pPr>
      <w:r>
        <w:tab/>
      </w:r>
      <w:r>
        <w:tab/>
        <w:t>ORCID</w:t>
      </w:r>
    </w:p>
    <w:p w14:paraId="78C9CB75" w14:textId="77777777" w:rsidR="00C94466" w:rsidRDefault="00C94466" w:rsidP="00AF4527">
      <w:pPr>
        <w:pStyle w:val="NormaltextAbstract-part"/>
      </w:pPr>
    </w:p>
    <w:p w14:paraId="708F2E87" w14:textId="77777777" w:rsidR="00AF4527" w:rsidRDefault="00AF4527" w:rsidP="00AF4527">
      <w:pPr>
        <w:pStyle w:val="NormaltextAbstract-part"/>
      </w:pPr>
    </w:p>
    <w:p w14:paraId="3FF8E7F4" w14:textId="77777777" w:rsidR="00AF4527" w:rsidRDefault="00AF4527" w:rsidP="00AF4527">
      <w:pPr>
        <w:pStyle w:val="NormaltextAbstract-part"/>
      </w:pPr>
      <w:r w:rsidRPr="001B4FFA">
        <w:rPr>
          <w:b/>
        </w:rPr>
        <w:t>Supervisors</w:t>
      </w:r>
      <w:r w:rsidRPr="001B4FFA">
        <w:rPr>
          <w:b/>
        </w:rPr>
        <w:tab/>
      </w:r>
      <w:proofErr w:type="spellStart"/>
      <w:r>
        <w:t>Firstname</w:t>
      </w:r>
      <w:proofErr w:type="spellEnd"/>
      <w:r>
        <w:t xml:space="preserve"> Lastname</w:t>
      </w:r>
    </w:p>
    <w:p w14:paraId="4AE75FAB" w14:textId="77777777" w:rsidR="001B4FFA" w:rsidRDefault="001B4FFA" w:rsidP="00AF4527">
      <w:pPr>
        <w:pStyle w:val="NormaltextAbstract-part"/>
      </w:pPr>
      <w:r>
        <w:tab/>
      </w:r>
      <w:r>
        <w:tab/>
        <w:t>Department of xx</w:t>
      </w:r>
    </w:p>
    <w:p w14:paraId="294E0FC5" w14:textId="77777777" w:rsidR="001B4FFA" w:rsidRDefault="001B4FFA" w:rsidP="00AF4527">
      <w:pPr>
        <w:pStyle w:val="NormaltextAbstract-part"/>
      </w:pPr>
      <w:r>
        <w:tab/>
      </w:r>
      <w:r>
        <w:tab/>
        <w:t xml:space="preserve">University of </w:t>
      </w:r>
      <w:proofErr w:type="spellStart"/>
      <w:r>
        <w:t>yy</w:t>
      </w:r>
      <w:proofErr w:type="spellEnd"/>
    </w:p>
    <w:p w14:paraId="32BFBA94" w14:textId="77777777" w:rsidR="001B4FFA" w:rsidRDefault="001B4FFA" w:rsidP="00AF4527">
      <w:pPr>
        <w:pStyle w:val="NormaltextAbstract-part"/>
      </w:pPr>
    </w:p>
    <w:p w14:paraId="00659A95" w14:textId="77777777" w:rsidR="001B4FFA" w:rsidRDefault="001B4FFA" w:rsidP="00AF4527">
      <w:pPr>
        <w:pStyle w:val="NormaltextAbstract-part"/>
      </w:pPr>
    </w:p>
    <w:p w14:paraId="54E7FF4C" w14:textId="77777777" w:rsidR="001B4FFA" w:rsidRDefault="000B6A5F" w:rsidP="00AF4527">
      <w:pPr>
        <w:pStyle w:val="NormaltextAbstract-part"/>
      </w:pPr>
      <w:bookmarkStart w:id="0" w:name="_Hlk207112912"/>
      <w:r>
        <w:rPr>
          <w:b/>
        </w:rPr>
        <w:t>Preliminary</w:t>
      </w:r>
      <w:bookmarkEnd w:id="0"/>
      <w:r w:rsidR="001B4FFA">
        <w:tab/>
      </w:r>
      <w:proofErr w:type="spellStart"/>
      <w:r w:rsidR="001B4FFA">
        <w:t>Firstname</w:t>
      </w:r>
      <w:proofErr w:type="spellEnd"/>
      <w:r w:rsidR="001B4FFA">
        <w:t xml:space="preserve"> Lastname</w:t>
      </w:r>
    </w:p>
    <w:p w14:paraId="6339F727" w14:textId="77777777" w:rsidR="0066351F" w:rsidRDefault="000B6A5F" w:rsidP="0066351F">
      <w:pPr>
        <w:pStyle w:val="NormaltextAbstract-part"/>
      </w:pPr>
      <w:bookmarkStart w:id="1" w:name="_Hlk207112924"/>
      <w:r>
        <w:rPr>
          <w:b/>
        </w:rPr>
        <w:t>Examiners</w:t>
      </w:r>
      <w:bookmarkEnd w:id="1"/>
      <w:r w:rsidR="0066351F">
        <w:tab/>
      </w:r>
      <w:r w:rsidR="0066351F">
        <w:tab/>
        <w:t>Department of xx</w:t>
      </w:r>
    </w:p>
    <w:p w14:paraId="41CB74A6" w14:textId="77777777" w:rsidR="0066351F" w:rsidRDefault="0066351F" w:rsidP="0066351F">
      <w:pPr>
        <w:pStyle w:val="NormaltextAbstract-part"/>
      </w:pPr>
      <w:r>
        <w:tab/>
      </w:r>
      <w:r>
        <w:tab/>
        <w:t xml:space="preserve">University of </w:t>
      </w:r>
      <w:proofErr w:type="spellStart"/>
      <w:r>
        <w:t>yy</w:t>
      </w:r>
      <w:proofErr w:type="spellEnd"/>
    </w:p>
    <w:p w14:paraId="3546EA35" w14:textId="77777777" w:rsidR="0066351F" w:rsidRDefault="0066351F" w:rsidP="00AF4527">
      <w:pPr>
        <w:pStyle w:val="NormaltextAbstract-part"/>
      </w:pPr>
    </w:p>
    <w:p w14:paraId="7C93CE4A" w14:textId="77777777" w:rsidR="001B4FFA" w:rsidRDefault="001B4FFA" w:rsidP="00AF4527">
      <w:pPr>
        <w:pStyle w:val="NormaltextAbstract-part"/>
      </w:pPr>
      <w:r>
        <w:tab/>
      </w:r>
      <w:r>
        <w:tab/>
      </w:r>
      <w:proofErr w:type="spellStart"/>
      <w:r>
        <w:t>Firstname</w:t>
      </w:r>
      <w:proofErr w:type="spellEnd"/>
      <w:r>
        <w:t xml:space="preserve"> Lastname</w:t>
      </w:r>
    </w:p>
    <w:p w14:paraId="4D5DE152" w14:textId="77777777" w:rsidR="0066351F" w:rsidRDefault="0066351F" w:rsidP="0066351F">
      <w:pPr>
        <w:pStyle w:val="NormaltextAbstract-part"/>
      </w:pPr>
      <w:r>
        <w:tab/>
      </w:r>
      <w:r>
        <w:tab/>
        <w:t>Department of xx</w:t>
      </w:r>
    </w:p>
    <w:p w14:paraId="2599EB1F" w14:textId="77777777" w:rsidR="0066351F" w:rsidRDefault="0066351F" w:rsidP="0066351F">
      <w:pPr>
        <w:pStyle w:val="NormaltextAbstract-part"/>
      </w:pPr>
      <w:r>
        <w:tab/>
      </w:r>
      <w:r>
        <w:tab/>
        <w:t xml:space="preserve">University of </w:t>
      </w:r>
      <w:proofErr w:type="spellStart"/>
      <w:r>
        <w:t>yy</w:t>
      </w:r>
      <w:proofErr w:type="spellEnd"/>
    </w:p>
    <w:p w14:paraId="1CDDC00F" w14:textId="77777777" w:rsidR="001B4FFA" w:rsidRDefault="001B4FFA" w:rsidP="00AF4527">
      <w:pPr>
        <w:pStyle w:val="NormaltextAbstract-part"/>
      </w:pPr>
    </w:p>
    <w:p w14:paraId="021DB0FB" w14:textId="77777777" w:rsidR="001B4FFA" w:rsidRDefault="001B4FFA" w:rsidP="00AF4527">
      <w:pPr>
        <w:pStyle w:val="NormaltextAbstract-part"/>
      </w:pPr>
    </w:p>
    <w:p w14:paraId="481B4322" w14:textId="77777777" w:rsidR="001B4FFA" w:rsidRDefault="001B4FFA" w:rsidP="00AF4527">
      <w:pPr>
        <w:pStyle w:val="NormaltextAbstract-part"/>
      </w:pPr>
      <w:r w:rsidRPr="001B4FFA">
        <w:rPr>
          <w:b/>
        </w:rPr>
        <w:t>Opponent</w:t>
      </w:r>
      <w:r>
        <w:tab/>
      </w:r>
      <w:r>
        <w:tab/>
      </w:r>
      <w:proofErr w:type="spellStart"/>
      <w:r>
        <w:t>Firstname</w:t>
      </w:r>
      <w:proofErr w:type="spellEnd"/>
      <w:r>
        <w:t xml:space="preserve"> Lastname</w:t>
      </w:r>
    </w:p>
    <w:p w14:paraId="58EB40CD" w14:textId="77777777" w:rsidR="0066351F" w:rsidRDefault="0066351F" w:rsidP="0066351F">
      <w:pPr>
        <w:pStyle w:val="NormaltextAbstract-part"/>
      </w:pPr>
      <w:r>
        <w:tab/>
      </w:r>
      <w:r>
        <w:tab/>
        <w:t>Department of xx</w:t>
      </w:r>
    </w:p>
    <w:p w14:paraId="5421D3F6" w14:textId="77777777" w:rsidR="0066351F" w:rsidRDefault="0066351F" w:rsidP="0066351F">
      <w:pPr>
        <w:pStyle w:val="NormaltextAbstract-part"/>
      </w:pPr>
      <w:r>
        <w:tab/>
      </w:r>
      <w:r>
        <w:tab/>
        <w:t xml:space="preserve">University of </w:t>
      </w:r>
      <w:proofErr w:type="spellStart"/>
      <w:r>
        <w:t>yy</w:t>
      </w:r>
      <w:proofErr w:type="spellEnd"/>
    </w:p>
    <w:p w14:paraId="30CD55E4" w14:textId="77777777" w:rsidR="001B4FFA" w:rsidRPr="00053209" w:rsidRDefault="001B4FFA" w:rsidP="00AF4527">
      <w:pPr>
        <w:pStyle w:val="NormaltextAbstract-part"/>
      </w:pPr>
    </w:p>
    <w:p w14:paraId="5064D748" w14:textId="77777777" w:rsidR="00AF4527" w:rsidRPr="00053209" w:rsidRDefault="00AF4527" w:rsidP="00AF4527">
      <w:pPr>
        <w:pStyle w:val="NormaltextAbstract-part"/>
      </w:pPr>
    </w:p>
    <w:p w14:paraId="47A3BBA0" w14:textId="77777777" w:rsidR="009121AA" w:rsidRPr="00053209" w:rsidRDefault="009121AA" w:rsidP="004865E4">
      <w:pPr>
        <w:rPr>
          <w:lang w:val="en-US"/>
        </w:rPr>
      </w:pPr>
    </w:p>
    <w:p w14:paraId="6F61B420" w14:textId="77777777" w:rsidR="00C94466" w:rsidRDefault="00C94466">
      <w:pPr>
        <w:ind w:firstLine="0"/>
        <w:jc w:val="left"/>
        <w:rPr>
          <w:b/>
          <w:caps/>
          <w:sz w:val="28"/>
          <w:lang w:val="en-US"/>
        </w:rPr>
      </w:pPr>
      <w:r>
        <w:rPr>
          <w:lang w:val="en-US"/>
        </w:rPr>
        <w:br w:type="page"/>
      </w:r>
    </w:p>
    <w:p w14:paraId="12482903" w14:textId="77777777" w:rsidR="009121AA" w:rsidRPr="00E06799" w:rsidRDefault="00FB4E18" w:rsidP="001B4FFA">
      <w:pPr>
        <w:pStyle w:val="Heading1-nonumbering"/>
        <w:rPr>
          <w:lang w:val="en-US"/>
        </w:rPr>
      </w:pPr>
      <w:r>
        <w:rPr>
          <w:lang w:val="en-US"/>
        </w:rPr>
        <w:lastRenderedPageBreak/>
        <w:t>F</w:t>
      </w:r>
      <w:r w:rsidR="00E06799" w:rsidRPr="00E06799">
        <w:rPr>
          <w:lang w:val="en-US"/>
        </w:rPr>
        <w:t>oreword</w:t>
      </w:r>
      <w:r w:rsidR="009C5D8E">
        <w:rPr>
          <w:lang w:val="en-US"/>
        </w:rPr>
        <w:t>/P</w:t>
      </w:r>
      <w:r>
        <w:rPr>
          <w:lang w:val="en-US"/>
        </w:rPr>
        <w:t>re</w:t>
      </w:r>
      <w:r w:rsidR="009C5D8E">
        <w:rPr>
          <w:lang w:val="en-US"/>
        </w:rPr>
        <w:t>face/</w:t>
      </w:r>
      <w:r>
        <w:rPr>
          <w:lang w:val="en-US"/>
        </w:rPr>
        <w:t>A</w:t>
      </w:r>
      <w:r w:rsidR="009C5D8E">
        <w:rPr>
          <w:lang w:val="en-US"/>
        </w:rPr>
        <w:t>cknowledgements</w:t>
      </w:r>
    </w:p>
    <w:p w14:paraId="755A1574" w14:textId="77777777" w:rsidR="001B4FFA" w:rsidRPr="00E06799" w:rsidRDefault="00E06799" w:rsidP="001B4FFA">
      <w:pPr>
        <w:pStyle w:val="Normaltextfirstchapter"/>
        <w:rPr>
          <w:lang w:val="en-US"/>
        </w:rPr>
      </w:pPr>
      <w:r>
        <w:rPr>
          <w:lang w:val="en-US"/>
        </w:rPr>
        <w:t>You may</w:t>
      </w:r>
      <w:r w:rsidRPr="00E06799">
        <w:rPr>
          <w:lang w:val="en-US"/>
        </w:rPr>
        <w:t xml:space="preserve"> write </w:t>
      </w:r>
      <w:r w:rsidR="009C5D8E">
        <w:rPr>
          <w:lang w:val="en-US"/>
        </w:rPr>
        <w:t>the first paragraph</w:t>
      </w:r>
      <w:r w:rsidRPr="00E06799">
        <w:rPr>
          <w:lang w:val="en-US"/>
        </w:rPr>
        <w:t xml:space="preserve"> here.</w:t>
      </w:r>
    </w:p>
    <w:p w14:paraId="1BF5FA47" w14:textId="77777777" w:rsidR="001B4FFA" w:rsidRPr="00E06799" w:rsidRDefault="00E06799" w:rsidP="001B4FFA">
      <w:pPr>
        <w:rPr>
          <w:lang w:val="en-US"/>
        </w:rPr>
      </w:pPr>
      <w:r w:rsidRPr="00E06799">
        <w:rPr>
          <w:lang w:val="en-US"/>
        </w:rPr>
        <w:t>You may write</w:t>
      </w:r>
      <w:r w:rsidR="009C5D8E">
        <w:rPr>
          <w:lang w:val="en-US"/>
        </w:rPr>
        <w:t xml:space="preserve"> the second paragraph</w:t>
      </w:r>
      <w:r w:rsidRPr="00E06799">
        <w:rPr>
          <w:lang w:val="en-US"/>
        </w:rPr>
        <w:t xml:space="preserve"> here.</w:t>
      </w:r>
    </w:p>
    <w:p w14:paraId="468F4870" w14:textId="77777777" w:rsidR="001B4FFA" w:rsidRPr="00E06799" w:rsidRDefault="001B4FFA" w:rsidP="001B4FFA">
      <w:pPr>
        <w:rPr>
          <w:lang w:val="en-US"/>
        </w:rPr>
      </w:pPr>
    </w:p>
    <w:p w14:paraId="01DAD7F1" w14:textId="77777777" w:rsidR="001B4FFA" w:rsidRPr="00E06799" w:rsidRDefault="001B4FFA" w:rsidP="001B4FFA">
      <w:pPr>
        <w:pStyle w:val="Normaltextfirstchapter"/>
        <w:rPr>
          <w:lang w:val="en-US"/>
        </w:rPr>
      </w:pPr>
    </w:p>
    <w:p w14:paraId="439AF791" w14:textId="77777777" w:rsidR="001B4FFA" w:rsidRPr="00A13612" w:rsidRDefault="00E06799" w:rsidP="001B4FFA">
      <w:pPr>
        <w:pStyle w:val="Normaltextfirstchapter"/>
        <w:rPr>
          <w:lang w:val="en-US"/>
        </w:rPr>
      </w:pPr>
      <w:r w:rsidRPr="00A13612">
        <w:rPr>
          <w:lang w:val="en-US"/>
        </w:rPr>
        <w:t>Jyväskylä</w:t>
      </w:r>
      <w:r w:rsidR="00612020" w:rsidRPr="00A13612">
        <w:rPr>
          <w:lang w:val="en-US"/>
        </w:rPr>
        <w:t xml:space="preserve"> 1.1.</w:t>
      </w:r>
      <w:r w:rsidR="004A53DA" w:rsidRPr="00A13612">
        <w:rPr>
          <w:lang w:val="en-US"/>
        </w:rPr>
        <w:t>20</w:t>
      </w:r>
      <w:r w:rsidR="00C100E5" w:rsidRPr="00A13612">
        <w:rPr>
          <w:lang w:val="en-US"/>
        </w:rPr>
        <w:t>xx</w:t>
      </w:r>
    </w:p>
    <w:p w14:paraId="2B18464D" w14:textId="77777777" w:rsidR="001B4FFA" w:rsidRPr="00A13612" w:rsidRDefault="00E06799" w:rsidP="001B4FFA">
      <w:pPr>
        <w:pStyle w:val="Normaltextfirstchapter"/>
        <w:rPr>
          <w:lang w:val="en-US"/>
        </w:rPr>
      </w:pPr>
      <w:r w:rsidRPr="00A13612">
        <w:rPr>
          <w:lang w:val="en-US"/>
        </w:rPr>
        <w:t>Author</w:t>
      </w:r>
    </w:p>
    <w:p w14:paraId="5D4DD389" w14:textId="77777777" w:rsidR="00C94466" w:rsidRPr="00A13612" w:rsidRDefault="00C94466" w:rsidP="00C94466">
      <w:pPr>
        <w:rPr>
          <w:lang w:val="en-US"/>
        </w:rPr>
      </w:pPr>
    </w:p>
    <w:p w14:paraId="0DB90743" w14:textId="77777777" w:rsidR="00A13612" w:rsidRDefault="00C94466" w:rsidP="00A13612">
      <w:pPr>
        <w:pStyle w:val="Heading1-nonumbering"/>
        <w:rPr>
          <w:lang w:val="en-GB"/>
        </w:rPr>
      </w:pPr>
      <w:r w:rsidRPr="00A13612">
        <w:rPr>
          <w:lang w:val="en-US"/>
        </w:rPr>
        <w:br w:type="page"/>
      </w:r>
      <w:r w:rsidR="00A13612" w:rsidRPr="008F20A8">
        <w:rPr>
          <w:lang w:val="en-GB"/>
        </w:rPr>
        <w:lastRenderedPageBreak/>
        <w:t xml:space="preserve">Original </w:t>
      </w:r>
      <w:r w:rsidR="00A13612" w:rsidRPr="006B4B0B">
        <w:rPr>
          <w:lang w:val="en-US"/>
        </w:rPr>
        <w:t>Publications</w:t>
      </w:r>
      <w:r w:rsidR="00A13612" w:rsidRPr="008F20A8">
        <w:rPr>
          <w:lang w:val="en-GB"/>
        </w:rPr>
        <w:t xml:space="preserve"> </w:t>
      </w:r>
    </w:p>
    <w:p w14:paraId="0E585CAD" w14:textId="77777777" w:rsidR="00A13612" w:rsidRDefault="00A13612" w:rsidP="00A13612">
      <w:pPr>
        <w:suppressAutoHyphens w:val="0"/>
        <w:ind w:firstLine="0"/>
        <w:jc w:val="left"/>
        <w:rPr>
          <w:lang w:val="en-GB"/>
        </w:rPr>
      </w:pPr>
    </w:p>
    <w:p w14:paraId="6EE80953" w14:textId="77777777" w:rsidR="00A13612" w:rsidRDefault="00A13612" w:rsidP="00A13612">
      <w:pPr>
        <w:suppressAutoHyphens w:val="0"/>
        <w:ind w:firstLine="0"/>
        <w:jc w:val="left"/>
        <w:rPr>
          <w:lang w:val="en-GB"/>
        </w:rPr>
      </w:pPr>
      <w:r>
        <w:rPr>
          <w:lang w:val="en-GB"/>
        </w:rPr>
        <w:t>I</w:t>
      </w:r>
    </w:p>
    <w:p w14:paraId="56BAA2FF" w14:textId="77777777" w:rsidR="00A13612" w:rsidRDefault="00A13612" w:rsidP="00A13612">
      <w:pPr>
        <w:suppressAutoHyphens w:val="0"/>
        <w:ind w:firstLine="0"/>
        <w:jc w:val="left"/>
        <w:rPr>
          <w:lang w:val="en-GB"/>
        </w:rPr>
      </w:pPr>
    </w:p>
    <w:p w14:paraId="510BF590" w14:textId="77777777" w:rsidR="00A13612" w:rsidRDefault="00A13612" w:rsidP="00A13612">
      <w:pPr>
        <w:suppressAutoHyphens w:val="0"/>
        <w:ind w:firstLine="0"/>
        <w:jc w:val="left"/>
        <w:rPr>
          <w:lang w:val="en-GB"/>
        </w:rPr>
      </w:pPr>
      <w:r>
        <w:rPr>
          <w:lang w:val="en-GB"/>
        </w:rPr>
        <w:t>II</w:t>
      </w:r>
    </w:p>
    <w:p w14:paraId="52D888DA" w14:textId="77777777" w:rsidR="00A13612" w:rsidRDefault="00A13612" w:rsidP="00A13612">
      <w:pPr>
        <w:suppressAutoHyphens w:val="0"/>
        <w:ind w:firstLine="0"/>
        <w:jc w:val="left"/>
        <w:rPr>
          <w:lang w:val="en-GB"/>
        </w:rPr>
      </w:pPr>
    </w:p>
    <w:p w14:paraId="5806F07B" w14:textId="77777777" w:rsidR="00A13612" w:rsidRDefault="00A13612" w:rsidP="00A13612">
      <w:pPr>
        <w:suppressAutoHyphens w:val="0"/>
        <w:ind w:firstLine="0"/>
        <w:jc w:val="left"/>
        <w:rPr>
          <w:lang w:val="en-GB"/>
        </w:rPr>
      </w:pPr>
      <w:r>
        <w:rPr>
          <w:lang w:val="en-GB"/>
        </w:rPr>
        <w:t>III</w:t>
      </w:r>
    </w:p>
    <w:p w14:paraId="1D447DFF" w14:textId="77777777" w:rsidR="00A13612" w:rsidRDefault="00A13612" w:rsidP="00A13612">
      <w:pPr>
        <w:suppressAutoHyphens w:val="0"/>
        <w:ind w:firstLine="0"/>
        <w:jc w:val="left"/>
        <w:rPr>
          <w:lang w:val="en-GB"/>
        </w:rPr>
      </w:pPr>
    </w:p>
    <w:p w14:paraId="67A254E9" w14:textId="77777777" w:rsidR="00A13612" w:rsidRDefault="00A13612" w:rsidP="00A13612">
      <w:pPr>
        <w:suppressAutoHyphens w:val="0"/>
        <w:ind w:firstLine="0"/>
        <w:jc w:val="left"/>
        <w:rPr>
          <w:lang w:val="en-GB"/>
        </w:rPr>
      </w:pPr>
      <w:r>
        <w:rPr>
          <w:lang w:val="en-GB"/>
        </w:rPr>
        <w:t>IV</w:t>
      </w:r>
    </w:p>
    <w:p w14:paraId="59A04E1A" w14:textId="77777777" w:rsidR="00A13612" w:rsidRDefault="00A13612" w:rsidP="00A13612">
      <w:pPr>
        <w:suppressAutoHyphens w:val="0"/>
        <w:ind w:firstLine="0"/>
        <w:jc w:val="left"/>
        <w:rPr>
          <w:lang w:val="en-GB"/>
        </w:rPr>
      </w:pPr>
    </w:p>
    <w:p w14:paraId="75E12504" w14:textId="77777777" w:rsidR="00A13612" w:rsidRDefault="00A13612" w:rsidP="00A13612">
      <w:pPr>
        <w:pStyle w:val="NormaalitekstiAbstract-osassa"/>
      </w:pPr>
    </w:p>
    <w:p w14:paraId="59560808" w14:textId="77777777" w:rsidR="00A13612" w:rsidRDefault="00A13612" w:rsidP="00A13612">
      <w:pPr>
        <w:pStyle w:val="Heading1-nonumbering"/>
        <w:rPr>
          <w:lang w:val="en-GB"/>
        </w:rPr>
      </w:pPr>
      <w:r w:rsidRPr="008F20A8">
        <w:rPr>
          <w:lang w:val="en-GB"/>
        </w:rPr>
        <w:t>Author Contribution</w:t>
      </w:r>
    </w:p>
    <w:p w14:paraId="547F053B" w14:textId="77777777" w:rsidR="00A13612" w:rsidRDefault="00A13612" w:rsidP="00A13612">
      <w:pPr>
        <w:pStyle w:val="Normaltextfirstchapter"/>
        <w:rPr>
          <w:lang w:val="en-GB"/>
        </w:rPr>
      </w:pPr>
      <w:r>
        <w:rPr>
          <w:lang w:val="en-GB"/>
        </w:rPr>
        <w:t>Please report here your contributions to original publications.</w:t>
      </w:r>
    </w:p>
    <w:p w14:paraId="27F8789C" w14:textId="77777777" w:rsidR="00A13612" w:rsidRDefault="00A13612" w:rsidP="00A13612">
      <w:pPr>
        <w:suppressAutoHyphens w:val="0"/>
        <w:ind w:firstLine="0"/>
        <w:jc w:val="left"/>
        <w:rPr>
          <w:lang w:val="en-GB"/>
        </w:rPr>
      </w:pPr>
    </w:p>
    <w:p w14:paraId="0237B9CA" w14:textId="77777777" w:rsidR="00A13612" w:rsidRDefault="00A13612" w:rsidP="00A13612">
      <w:pPr>
        <w:suppressAutoHyphens w:val="0"/>
        <w:ind w:firstLine="0"/>
        <w:jc w:val="left"/>
        <w:rPr>
          <w:lang w:val="en-GB"/>
        </w:rPr>
      </w:pPr>
      <w:r>
        <w:rPr>
          <w:lang w:val="en-GB"/>
        </w:rPr>
        <w:t>I</w:t>
      </w:r>
    </w:p>
    <w:p w14:paraId="2EDF27F1" w14:textId="77777777" w:rsidR="00A13612" w:rsidRDefault="00A13612" w:rsidP="00A13612">
      <w:pPr>
        <w:suppressAutoHyphens w:val="0"/>
        <w:ind w:firstLine="0"/>
        <w:jc w:val="left"/>
        <w:rPr>
          <w:lang w:val="en-GB"/>
        </w:rPr>
      </w:pPr>
    </w:p>
    <w:p w14:paraId="420C0CD0" w14:textId="77777777" w:rsidR="00A13612" w:rsidRDefault="00A13612" w:rsidP="00A13612">
      <w:pPr>
        <w:suppressAutoHyphens w:val="0"/>
        <w:ind w:firstLine="0"/>
        <w:jc w:val="left"/>
        <w:rPr>
          <w:lang w:val="en-GB"/>
        </w:rPr>
      </w:pPr>
      <w:r>
        <w:rPr>
          <w:lang w:val="en-GB"/>
        </w:rPr>
        <w:t>II</w:t>
      </w:r>
    </w:p>
    <w:p w14:paraId="6354643F" w14:textId="77777777" w:rsidR="00A13612" w:rsidRDefault="00A13612" w:rsidP="00A13612">
      <w:pPr>
        <w:suppressAutoHyphens w:val="0"/>
        <w:ind w:firstLine="0"/>
        <w:jc w:val="left"/>
        <w:rPr>
          <w:lang w:val="en-GB"/>
        </w:rPr>
      </w:pPr>
    </w:p>
    <w:p w14:paraId="3796B92D" w14:textId="77777777" w:rsidR="00A13612" w:rsidRDefault="00A13612" w:rsidP="00A13612">
      <w:pPr>
        <w:suppressAutoHyphens w:val="0"/>
        <w:ind w:firstLine="0"/>
        <w:jc w:val="left"/>
        <w:rPr>
          <w:lang w:val="en-GB"/>
        </w:rPr>
      </w:pPr>
      <w:r>
        <w:rPr>
          <w:lang w:val="en-GB"/>
        </w:rPr>
        <w:t>III</w:t>
      </w:r>
    </w:p>
    <w:p w14:paraId="2C4AC997" w14:textId="77777777" w:rsidR="00A13612" w:rsidRDefault="00A13612" w:rsidP="00A13612">
      <w:pPr>
        <w:suppressAutoHyphens w:val="0"/>
        <w:ind w:firstLine="0"/>
        <w:jc w:val="left"/>
        <w:rPr>
          <w:lang w:val="en-GB"/>
        </w:rPr>
      </w:pPr>
    </w:p>
    <w:p w14:paraId="4C248251" w14:textId="77777777" w:rsidR="00A13612" w:rsidRDefault="00A13612" w:rsidP="00A13612">
      <w:pPr>
        <w:suppressAutoHyphens w:val="0"/>
        <w:ind w:firstLine="0"/>
        <w:jc w:val="left"/>
        <w:rPr>
          <w:lang w:val="en-GB"/>
        </w:rPr>
      </w:pPr>
      <w:r>
        <w:rPr>
          <w:lang w:val="en-GB"/>
        </w:rPr>
        <w:t>IV</w:t>
      </w:r>
    </w:p>
    <w:p w14:paraId="2FA83CD0" w14:textId="77777777" w:rsidR="00A13612" w:rsidRDefault="00A13612" w:rsidP="00A13612">
      <w:pPr>
        <w:suppressAutoHyphens w:val="0"/>
        <w:ind w:firstLine="0"/>
        <w:jc w:val="left"/>
        <w:rPr>
          <w:lang w:val="en-GB"/>
        </w:rPr>
      </w:pPr>
    </w:p>
    <w:p w14:paraId="6431B3CE" w14:textId="77777777" w:rsidR="00A13612" w:rsidRPr="0006547B" w:rsidRDefault="00A13612">
      <w:pPr>
        <w:suppressAutoHyphens w:val="0"/>
        <w:ind w:firstLine="0"/>
        <w:jc w:val="left"/>
        <w:rPr>
          <w:lang w:val="en-US"/>
        </w:rPr>
      </w:pPr>
    </w:p>
    <w:p w14:paraId="61CBC12C" w14:textId="77777777" w:rsidR="00A13612" w:rsidRDefault="00A13612">
      <w:pPr>
        <w:suppressAutoHyphens w:val="0"/>
        <w:ind w:firstLine="0"/>
        <w:jc w:val="left"/>
        <w:rPr>
          <w:lang w:val="en-US"/>
        </w:rPr>
      </w:pPr>
      <w:r w:rsidRPr="0006547B">
        <w:rPr>
          <w:lang w:val="en-US"/>
        </w:rPr>
        <w:br w:type="page"/>
      </w:r>
    </w:p>
    <w:p w14:paraId="60BE9EEE" w14:textId="77777777" w:rsidR="00C94466" w:rsidRPr="0006547B" w:rsidRDefault="00A26C17" w:rsidP="00C94466">
      <w:pPr>
        <w:pStyle w:val="Heading1-nonumbering"/>
        <w:rPr>
          <w:noProof/>
          <w:lang w:val="en-US"/>
        </w:rPr>
      </w:pPr>
      <w:r>
        <w:rPr>
          <w:lang w:val="en-US"/>
        </w:rPr>
        <w:lastRenderedPageBreak/>
        <w:t>F</w:t>
      </w:r>
      <w:r w:rsidR="00FB4E18">
        <w:rPr>
          <w:lang w:val="en-US"/>
        </w:rPr>
        <w:t>igure</w:t>
      </w:r>
      <w:r w:rsidR="006B4B0B">
        <w:rPr>
          <w:lang w:val="en-US"/>
        </w:rPr>
        <w:t>s</w:t>
      </w:r>
      <w:r w:rsidR="00C94466">
        <w:rPr>
          <w:lang w:val="en-US"/>
        </w:rPr>
        <w:fldChar w:fldCharType="begin"/>
      </w:r>
      <w:r w:rsidR="00C94466">
        <w:rPr>
          <w:lang w:val="en-US"/>
        </w:rPr>
        <w:instrText xml:space="preserve"> TOC \h \z \t "Figure definition" \c </w:instrText>
      </w:r>
      <w:r w:rsidR="00C94466">
        <w:rPr>
          <w:lang w:val="en-US"/>
        </w:rPr>
        <w:fldChar w:fldCharType="separate"/>
      </w:r>
    </w:p>
    <w:p w14:paraId="0BE40A86" w14:textId="77777777" w:rsidR="00C94466" w:rsidRDefault="00C94466">
      <w:pPr>
        <w:pStyle w:val="TableofFigures"/>
        <w:rPr>
          <w:rFonts w:asciiTheme="minorHAnsi" w:eastAsiaTheme="minorEastAsia" w:hAnsiTheme="minorHAnsi" w:cstheme="minorBidi"/>
          <w:noProof/>
          <w:sz w:val="22"/>
          <w:lang w:eastAsia="fi-FI"/>
        </w:rPr>
      </w:pPr>
      <w:hyperlink w:anchor="_Toc505700070" w:history="1">
        <w:r w:rsidRPr="001B6C93">
          <w:rPr>
            <w:rStyle w:val="Hyperlink"/>
            <w:noProof/>
          </w:rPr>
          <w:t xml:space="preserve">FIGURE 1 </w:t>
        </w:r>
        <w:r>
          <w:rPr>
            <w:rFonts w:asciiTheme="minorHAnsi" w:eastAsiaTheme="minorEastAsia" w:hAnsiTheme="minorHAnsi" w:cstheme="minorBidi"/>
            <w:noProof/>
            <w:sz w:val="22"/>
            <w:lang w:eastAsia="fi-FI"/>
          </w:rPr>
          <w:tab/>
        </w:r>
        <w:r w:rsidRPr="001B6C93">
          <w:rPr>
            <w:rStyle w:val="Hyperlink"/>
            <w:noProof/>
          </w:rPr>
          <w:t>The title here</w:t>
        </w:r>
        <w:r>
          <w:rPr>
            <w:noProof/>
            <w:webHidden/>
          </w:rPr>
          <w:tab/>
        </w:r>
        <w:r>
          <w:rPr>
            <w:noProof/>
            <w:webHidden/>
          </w:rPr>
          <w:fldChar w:fldCharType="begin"/>
        </w:r>
        <w:r>
          <w:rPr>
            <w:noProof/>
            <w:webHidden/>
          </w:rPr>
          <w:instrText xml:space="preserve"> PAGEREF _Toc505700070 \h </w:instrText>
        </w:r>
        <w:r>
          <w:rPr>
            <w:noProof/>
            <w:webHidden/>
          </w:rPr>
        </w:r>
        <w:r>
          <w:rPr>
            <w:noProof/>
            <w:webHidden/>
          </w:rPr>
          <w:fldChar w:fldCharType="separate"/>
        </w:r>
        <w:r w:rsidR="006406F8">
          <w:rPr>
            <w:noProof/>
            <w:webHidden/>
          </w:rPr>
          <w:t>14</w:t>
        </w:r>
        <w:r>
          <w:rPr>
            <w:noProof/>
            <w:webHidden/>
          </w:rPr>
          <w:fldChar w:fldCharType="end"/>
        </w:r>
      </w:hyperlink>
    </w:p>
    <w:p w14:paraId="46746609" w14:textId="77777777" w:rsidR="00D31524" w:rsidRDefault="00C94466" w:rsidP="00FB4E18">
      <w:pPr>
        <w:pStyle w:val="NormaltextAbstract-part"/>
      </w:pPr>
      <w:r>
        <w:fldChar w:fldCharType="end"/>
      </w:r>
    </w:p>
    <w:p w14:paraId="7A7B3950" w14:textId="77777777" w:rsidR="00FB4E18" w:rsidRPr="00D31524" w:rsidRDefault="00FB4E18" w:rsidP="00FB4E18">
      <w:pPr>
        <w:pStyle w:val="NormaltextAbstract-part"/>
      </w:pPr>
    </w:p>
    <w:p w14:paraId="6452AE4B" w14:textId="77777777" w:rsidR="00D31524" w:rsidRDefault="002A0074" w:rsidP="00D31524">
      <w:pPr>
        <w:pStyle w:val="Heading1-nonumbering"/>
        <w:rPr>
          <w:lang w:val="en-US"/>
        </w:rPr>
      </w:pPr>
      <w:r>
        <w:rPr>
          <w:lang w:val="en-US"/>
        </w:rPr>
        <w:t>T</w:t>
      </w:r>
      <w:r w:rsidR="00FB4E18">
        <w:rPr>
          <w:lang w:val="en-US"/>
        </w:rPr>
        <w:t>able</w:t>
      </w:r>
      <w:r w:rsidR="006B4B0B">
        <w:rPr>
          <w:lang w:val="en-US"/>
        </w:rPr>
        <w:t>s</w:t>
      </w:r>
    </w:p>
    <w:p w14:paraId="52F55361" w14:textId="77777777" w:rsidR="00C94466" w:rsidRDefault="00052590">
      <w:pPr>
        <w:pStyle w:val="TableofFigures"/>
        <w:rPr>
          <w:rFonts w:asciiTheme="minorHAnsi" w:eastAsiaTheme="minorEastAsia" w:hAnsiTheme="minorHAnsi" w:cstheme="minorBidi"/>
          <w:noProof/>
          <w:sz w:val="22"/>
          <w:lang w:eastAsia="fi-FI"/>
        </w:rPr>
      </w:pPr>
      <w:r>
        <w:rPr>
          <w:lang w:val="en-US"/>
        </w:rPr>
        <w:fldChar w:fldCharType="begin"/>
      </w:r>
      <w:r w:rsidR="00A26C17">
        <w:rPr>
          <w:lang w:val="en-US"/>
        </w:rPr>
        <w:instrText xml:space="preserve"> TOC \h \z \c "TABLE" </w:instrText>
      </w:r>
      <w:r>
        <w:rPr>
          <w:lang w:val="en-US"/>
        </w:rPr>
        <w:fldChar w:fldCharType="separate"/>
      </w:r>
      <w:hyperlink w:anchor="_Toc505700113" w:history="1">
        <w:r w:rsidR="00C94466" w:rsidRPr="00473C4B">
          <w:rPr>
            <w:rStyle w:val="Hyperlink"/>
            <w:noProof/>
            <w:lang w:val="en-US"/>
          </w:rPr>
          <w:t xml:space="preserve">TABLE 1 </w:t>
        </w:r>
        <w:r w:rsidR="00C94466">
          <w:rPr>
            <w:rFonts w:asciiTheme="minorHAnsi" w:eastAsiaTheme="minorEastAsia" w:hAnsiTheme="minorHAnsi" w:cstheme="minorBidi"/>
            <w:noProof/>
            <w:sz w:val="22"/>
            <w:lang w:eastAsia="fi-FI"/>
          </w:rPr>
          <w:tab/>
        </w:r>
        <w:r w:rsidR="00C94466" w:rsidRPr="00473C4B">
          <w:rPr>
            <w:rStyle w:val="Hyperlink"/>
            <w:noProof/>
            <w:lang w:val="en-US"/>
          </w:rPr>
          <w:t>The title here</w:t>
        </w:r>
        <w:r w:rsidR="00C94466">
          <w:rPr>
            <w:noProof/>
            <w:webHidden/>
          </w:rPr>
          <w:tab/>
        </w:r>
        <w:r w:rsidR="00C94466">
          <w:rPr>
            <w:noProof/>
            <w:webHidden/>
          </w:rPr>
          <w:fldChar w:fldCharType="begin"/>
        </w:r>
        <w:r w:rsidR="00C94466">
          <w:rPr>
            <w:noProof/>
            <w:webHidden/>
          </w:rPr>
          <w:instrText xml:space="preserve"> PAGEREF _Toc505700113 \h </w:instrText>
        </w:r>
        <w:r w:rsidR="00C94466">
          <w:rPr>
            <w:noProof/>
            <w:webHidden/>
          </w:rPr>
        </w:r>
        <w:r w:rsidR="00C94466">
          <w:rPr>
            <w:noProof/>
            <w:webHidden/>
          </w:rPr>
          <w:fldChar w:fldCharType="separate"/>
        </w:r>
        <w:r w:rsidR="006406F8">
          <w:rPr>
            <w:noProof/>
            <w:webHidden/>
          </w:rPr>
          <w:t>14</w:t>
        </w:r>
        <w:r w:rsidR="00C94466">
          <w:rPr>
            <w:noProof/>
            <w:webHidden/>
          </w:rPr>
          <w:fldChar w:fldCharType="end"/>
        </w:r>
      </w:hyperlink>
    </w:p>
    <w:p w14:paraId="288C8BCD" w14:textId="77777777" w:rsidR="008F20A8" w:rsidRPr="008F20A8" w:rsidRDefault="00052590" w:rsidP="008F20A8">
      <w:pPr>
        <w:rPr>
          <w:rFonts w:ascii="Times New Roman" w:eastAsia="Times New Roman" w:hAnsi="Times New Roman"/>
          <w:color w:val="242424"/>
          <w:sz w:val="22"/>
          <w:lang w:val="en-US" w:eastAsia="fi-FI"/>
        </w:rPr>
      </w:pPr>
      <w:r>
        <w:rPr>
          <w:lang w:val="en-US"/>
        </w:rPr>
        <w:fldChar w:fldCharType="end"/>
      </w:r>
      <w:r w:rsidR="008F20A8" w:rsidRPr="008F20A8">
        <w:rPr>
          <w:rFonts w:ascii="Times New Roman" w:eastAsia="Times New Roman" w:hAnsi="Times New Roman"/>
          <w:color w:val="242424"/>
          <w:sz w:val="22"/>
          <w:lang w:val="en-US" w:eastAsia="fi-FI"/>
        </w:rPr>
        <w:t xml:space="preserve"> </w:t>
      </w:r>
    </w:p>
    <w:p w14:paraId="32DC0FF7" w14:textId="77777777" w:rsidR="006406F8" w:rsidRDefault="006406F8">
      <w:pPr>
        <w:suppressAutoHyphens w:val="0"/>
        <w:ind w:firstLine="0"/>
        <w:jc w:val="left"/>
        <w:rPr>
          <w:rFonts w:ascii="Times New Roman" w:eastAsia="Times New Roman" w:hAnsi="Times New Roman"/>
          <w:color w:val="242424"/>
          <w:sz w:val="22"/>
          <w:lang w:val="en-US" w:eastAsia="fi-FI"/>
        </w:rPr>
      </w:pPr>
    </w:p>
    <w:p w14:paraId="3F5D3E10" w14:textId="77777777" w:rsidR="006406F8" w:rsidRDefault="006406F8">
      <w:pPr>
        <w:suppressAutoHyphens w:val="0"/>
        <w:ind w:firstLine="0"/>
        <w:jc w:val="left"/>
        <w:rPr>
          <w:rFonts w:ascii="Times New Roman" w:eastAsia="Times New Roman" w:hAnsi="Times New Roman"/>
          <w:color w:val="242424"/>
          <w:sz w:val="22"/>
          <w:lang w:val="en-US" w:eastAsia="fi-FI"/>
        </w:rPr>
      </w:pPr>
    </w:p>
    <w:p w14:paraId="7722C2A7" w14:textId="77777777" w:rsidR="006406F8" w:rsidRDefault="006406F8">
      <w:pPr>
        <w:suppressAutoHyphens w:val="0"/>
        <w:ind w:firstLine="0"/>
        <w:jc w:val="left"/>
        <w:rPr>
          <w:rFonts w:ascii="Times New Roman" w:eastAsia="Times New Roman" w:hAnsi="Times New Roman"/>
          <w:color w:val="242424"/>
          <w:sz w:val="22"/>
          <w:lang w:val="en-US" w:eastAsia="fi-FI"/>
        </w:rPr>
      </w:pPr>
    </w:p>
    <w:p w14:paraId="0B926E84" w14:textId="77777777" w:rsidR="008F20A8" w:rsidRPr="008F20A8" w:rsidRDefault="008F20A8">
      <w:pPr>
        <w:suppressAutoHyphens w:val="0"/>
        <w:ind w:firstLine="0"/>
        <w:jc w:val="left"/>
        <w:rPr>
          <w:rFonts w:ascii="Times New Roman" w:eastAsia="Times New Roman" w:hAnsi="Times New Roman"/>
          <w:color w:val="242424"/>
          <w:sz w:val="22"/>
          <w:lang w:val="en-US" w:eastAsia="fi-FI"/>
        </w:rPr>
      </w:pPr>
      <w:r w:rsidRPr="008F20A8">
        <w:rPr>
          <w:rFonts w:ascii="Times New Roman" w:eastAsia="Times New Roman" w:hAnsi="Times New Roman"/>
          <w:color w:val="242424"/>
          <w:sz w:val="22"/>
          <w:lang w:val="en-US" w:eastAsia="fi-FI"/>
        </w:rPr>
        <w:br w:type="page"/>
      </w:r>
    </w:p>
    <w:p w14:paraId="0BA67C86" w14:textId="77777777" w:rsidR="00D31524" w:rsidRDefault="006B4B0B" w:rsidP="006B4B0B">
      <w:pPr>
        <w:pStyle w:val="Heading1-nonumbering"/>
        <w:rPr>
          <w:lang w:val="en-US"/>
        </w:rPr>
      </w:pPr>
      <w:r w:rsidRPr="006B4B0B">
        <w:rPr>
          <w:lang w:val="en-US"/>
        </w:rPr>
        <w:lastRenderedPageBreak/>
        <w:t>List of Abbrev</w:t>
      </w:r>
      <w:r w:rsidR="00A12F0B">
        <w:rPr>
          <w:lang w:val="en-US"/>
        </w:rPr>
        <w:t>i</w:t>
      </w:r>
      <w:r w:rsidRPr="006B4B0B">
        <w:rPr>
          <w:lang w:val="en-US"/>
        </w:rPr>
        <w:t>ations</w:t>
      </w:r>
    </w:p>
    <w:p w14:paraId="0D03C77F" w14:textId="77777777" w:rsidR="00C22C93" w:rsidRPr="00F67474" w:rsidRDefault="0006547B" w:rsidP="0006547B">
      <w:pPr>
        <w:pStyle w:val="Normaltextfirstchapter"/>
        <w:rPr>
          <w:lang w:val="en-US"/>
        </w:rPr>
      </w:pPr>
      <w:r w:rsidRPr="0006547B">
        <w:rPr>
          <w:lang w:val="en-US"/>
        </w:rPr>
        <w:t xml:space="preserve">If you have used abbreviations in your work, please explain them here. </w:t>
      </w:r>
      <w:r w:rsidRPr="00F67474">
        <w:rPr>
          <w:lang w:val="en-US"/>
        </w:rPr>
        <w:t>Otherwise, this page may be deleted.</w:t>
      </w:r>
    </w:p>
    <w:p w14:paraId="65090A0F" w14:textId="77777777" w:rsidR="00C22C93" w:rsidRDefault="00C22C93">
      <w:pPr>
        <w:suppressAutoHyphens w:val="0"/>
        <w:ind w:firstLine="0"/>
        <w:jc w:val="left"/>
        <w:rPr>
          <w:lang w:val="en-US"/>
        </w:rPr>
      </w:pPr>
      <w:r>
        <w:rPr>
          <w:lang w:val="en-US"/>
        </w:rPr>
        <w:br w:type="page"/>
      </w:r>
    </w:p>
    <w:p w14:paraId="26D3C0C3" w14:textId="77777777" w:rsidR="006B4B0B" w:rsidRDefault="006B4B0B" w:rsidP="006B4B0B">
      <w:pPr>
        <w:pStyle w:val="Heading1-nonumbering"/>
        <w:rPr>
          <w:b w:val="0"/>
          <w:caps w:val="0"/>
          <w:lang w:val="en-GB"/>
        </w:rPr>
      </w:pPr>
      <w:r w:rsidRPr="006B4B0B">
        <w:rPr>
          <w:lang w:val="en-GB"/>
        </w:rPr>
        <w:lastRenderedPageBreak/>
        <w:t>Statement on Using Generative AI</w:t>
      </w:r>
    </w:p>
    <w:p w14:paraId="2496AE1E" w14:textId="77777777" w:rsidR="00137318" w:rsidRPr="00495C4A" w:rsidRDefault="00137318" w:rsidP="00137318">
      <w:pPr>
        <w:pStyle w:val="NormaalitekstiAbstract-osassa"/>
        <w:rPr>
          <w:b/>
          <w:bCs/>
          <w:lang w:val="en-GB"/>
        </w:rPr>
      </w:pPr>
      <w:r w:rsidRPr="00495C4A">
        <w:rPr>
          <w:b/>
          <w:bCs/>
          <w:lang w:val="en-GB"/>
        </w:rPr>
        <w:t>Please report here how you have used generative AI</w:t>
      </w:r>
      <w:r>
        <w:rPr>
          <w:b/>
          <w:bCs/>
          <w:lang w:val="en-GB"/>
        </w:rPr>
        <w:t xml:space="preserve"> (Artificial Intelligence)</w:t>
      </w:r>
      <w:r w:rsidRPr="00495C4A">
        <w:rPr>
          <w:b/>
          <w:bCs/>
          <w:lang w:val="en-GB"/>
        </w:rPr>
        <w:t xml:space="preserve"> applications in your doctoral dissertation.</w:t>
      </w:r>
    </w:p>
    <w:p w14:paraId="43A26DFE" w14:textId="77777777" w:rsidR="00137318" w:rsidRPr="007B1B95" w:rsidRDefault="00137318" w:rsidP="00137318">
      <w:pPr>
        <w:pStyle w:val="NormaalitekstiAbstract-osassa"/>
        <w:rPr>
          <w:lang w:val="en-GB"/>
        </w:rPr>
      </w:pPr>
    </w:p>
    <w:p w14:paraId="496292D9" w14:textId="77777777" w:rsidR="00137318" w:rsidRPr="007B1B95" w:rsidRDefault="00137318" w:rsidP="00137318">
      <w:pPr>
        <w:pStyle w:val="NormaalitekstiAbstract-osassa"/>
        <w:rPr>
          <w:lang w:val="en-GB"/>
        </w:rPr>
      </w:pPr>
      <w:r w:rsidRPr="007B1B95">
        <w:rPr>
          <w:lang w:val="en-GB"/>
        </w:rPr>
        <w:t>If you have not used generative AI applications, write:</w:t>
      </w:r>
    </w:p>
    <w:p w14:paraId="65A8660C" w14:textId="77777777" w:rsidR="00137318" w:rsidRPr="007B1B95" w:rsidRDefault="00137318" w:rsidP="00137318">
      <w:pPr>
        <w:pStyle w:val="NormaalitekstiAbstract-osassa"/>
        <w:rPr>
          <w:lang w:val="en-GB"/>
        </w:rPr>
      </w:pPr>
      <w:r w:rsidRPr="007B1B95">
        <w:rPr>
          <w:lang w:val="en-GB"/>
        </w:rPr>
        <w:t>"I have not used generative AI applications in my dissertation."</w:t>
      </w:r>
    </w:p>
    <w:p w14:paraId="085FC4B0" w14:textId="77777777" w:rsidR="00137318" w:rsidRPr="007B1B95" w:rsidRDefault="00137318" w:rsidP="00137318">
      <w:pPr>
        <w:pStyle w:val="NormaalitekstiAbstract-osassa"/>
        <w:rPr>
          <w:lang w:val="en-GB"/>
        </w:rPr>
      </w:pPr>
    </w:p>
    <w:p w14:paraId="5D093DBF" w14:textId="77777777" w:rsidR="00137318" w:rsidRDefault="00137318" w:rsidP="00137318">
      <w:pPr>
        <w:pStyle w:val="NormaalitekstiAbstract-osassa"/>
        <w:rPr>
          <w:lang w:val="en-GB"/>
        </w:rPr>
      </w:pPr>
      <w:r w:rsidRPr="007B1B95">
        <w:rPr>
          <w:lang w:val="en-GB"/>
        </w:rPr>
        <w:t>If you have used generative AI applications, provide the following information:</w:t>
      </w:r>
    </w:p>
    <w:p w14:paraId="4692AFDD" w14:textId="77777777" w:rsidR="00137318" w:rsidRDefault="00137318" w:rsidP="00137318">
      <w:pPr>
        <w:pStyle w:val="NormaalitekstiAbstract-osassa"/>
        <w:numPr>
          <w:ilvl w:val="0"/>
          <w:numId w:val="16"/>
        </w:numPr>
        <w:rPr>
          <w:lang w:val="en-GB"/>
        </w:rPr>
      </w:pPr>
      <w:r w:rsidRPr="007B1B95">
        <w:rPr>
          <w:lang w:val="en-GB"/>
        </w:rPr>
        <w:t>Which application you used (include the software version or date of use).</w:t>
      </w:r>
    </w:p>
    <w:p w14:paraId="04718535" w14:textId="77777777" w:rsidR="00137318" w:rsidRDefault="00137318" w:rsidP="00137318">
      <w:pPr>
        <w:pStyle w:val="NormaalitekstiAbstract-osassa"/>
        <w:numPr>
          <w:ilvl w:val="0"/>
          <w:numId w:val="16"/>
        </w:numPr>
        <w:rPr>
          <w:lang w:val="en-GB"/>
        </w:rPr>
      </w:pPr>
      <w:r w:rsidRPr="00EC742A">
        <w:rPr>
          <w:lang w:val="en-GB"/>
        </w:rPr>
        <w:t>In which part of the dissertation, how, and for what purpose the application was used.</w:t>
      </w:r>
    </w:p>
    <w:p w14:paraId="12100684" w14:textId="77777777" w:rsidR="00137318" w:rsidRDefault="00137318" w:rsidP="00137318">
      <w:pPr>
        <w:pStyle w:val="NormaalitekstiAbstract-osassa"/>
        <w:rPr>
          <w:lang w:val="en-GB"/>
        </w:rPr>
      </w:pPr>
      <w:r w:rsidRPr="007B1B95">
        <w:rPr>
          <w:lang w:val="en-GB"/>
        </w:rPr>
        <w:t xml:space="preserve">By </w:t>
      </w:r>
      <w:r>
        <w:rPr>
          <w:lang w:val="en-GB"/>
        </w:rPr>
        <w:t>writing this statement</w:t>
      </w:r>
      <w:r w:rsidRPr="007B1B95">
        <w:rPr>
          <w:lang w:val="en-GB"/>
        </w:rPr>
        <w:t>, you take responsibility for ensuring that the use of AI applications has not compromised the originality, accuracy, reliability, transparency, or ethical integrity of your dissertation.</w:t>
      </w:r>
    </w:p>
    <w:p w14:paraId="0BD6BBA4" w14:textId="77777777" w:rsidR="00137318" w:rsidRDefault="00137318" w:rsidP="00137318">
      <w:pPr>
        <w:pStyle w:val="NormaalitekstiAbstract-osassa"/>
        <w:rPr>
          <w:lang w:val="en-GB"/>
        </w:rPr>
      </w:pPr>
    </w:p>
    <w:p w14:paraId="47E93335" w14:textId="77777777" w:rsidR="00137318" w:rsidRPr="007B1B95" w:rsidRDefault="00137318" w:rsidP="00137318">
      <w:pPr>
        <w:pStyle w:val="NormaalitekstiAbstract-osassa"/>
        <w:rPr>
          <w:lang w:val="en-GB"/>
        </w:rPr>
      </w:pPr>
      <w:r w:rsidRPr="00EC742A">
        <w:rPr>
          <w:lang w:val="en-GB"/>
        </w:rPr>
        <w:t xml:space="preserve">In the case of an article-based dissertation, it is sufficient to report </w:t>
      </w:r>
      <w:r>
        <w:rPr>
          <w:lang w:val="en-GB"/>
        </w:rPr>
        <w:t>how</w:t>
      </w:r>
      <w:r w:rsidRPr="00EC742A">
        <w:rPr>
          <w:lang w:val="en-GB"/>
        </w:rPr>
        <w:t xml:space="preserve"> AI </w:t>
      </w:r>
      <w:r>
        <w:rPr>
          <w:lang w:val="en-GB"/>
        </w:rPr>
        <w:t xml:space="preserve">was used in the summarising report, </w:t>
      </w:r>
      <w:r w:rsidRPr="00EC742A">
        <w:rPr>
          <w:lang w:val="en-GB"/>
        </w:rPr>
        <w:t xml:space="preserve">provided that the use of generative AI and AI-assisted technologies has been appropriately </w:t>
      </w:r>
      <w:r>
        <w:rPr>
          <w:lang w:val="en-GB"/>
        </w:rPr>
        <w:t>declared</w:t>
      </w:r>
      <w:r w:rsidRPr="00EC742A">
        <w:rPr>
          <w:lang w:val="en-GB"/>
        </w:rPr>
        <w:t xml:space="preserve"> in the individual publications.</w:t>
      </w:r>
      <w:r>
        <w:rPr>
          <w:lang w:val="en-GB"/>
        </w:rPr>
        <w:t xml:space="preserve"> </w:t>
      </w:r>
      <w:r w:rsidRPr="007B1B95">
        <w:rPr>
          <w:lang w:val="en-GB"/>
        </w:rPr>
        <w:t>You do not need to report the use of AI applications that do not significantly affect the outcome, such as basic spell-checking tools.</w:t>
      </w:r>
      <w:r>
        <w:rPr>
          <w:lang w:val="en-GB"/>
        </w:rPr>
        <w:t xml:space="preserve"> </w:t>
      </w:r>
      <w:r w:rsidRPr="007B1B95">
        <w:rPr>
          <w:lang w:val="en-GB"/>
        </w:rPr>
        <w:t>If you are unsure whether a particular application should be reported, report it to be safe.</w:t>
      </w:r>
      <w:r>
        <w:rPr>
          <w:lang w:val="en-GB"/>
        </w:rPr>
        <w:t xml:space="preserve"> </w:t>
      </w:r>
      <w:r w:rsidRPr="007B1B95">
        <w:rPr>
          <w:lang w:val="en-GB"/>
        </w:rPr>
        <w:t>If you have used any AI application as part of the research design or execution (e.g., methods, analysis, conclusions), this must be described in detail in the relevant sections of your dissertation.</w:t>
      </w:r>
    </w:p>
    <w:p w14:paraId="585E4DAC" w14:textId="77777777" w:rsidR="00C94466" w:rsidRPr="00137318" w:rsidRDefault="00C94466" w:rsidP="00D31524">
      <w:pPr>
        <w:rPr>
          <w:lang w:val="en-GB"/>
        </w:rPr>
      </w:pPr>
    </w:p>
    <w:p w14:paraId="34D69C06" w14:textId="77777777" w:rsidR="00C94466" w:rsidRDefault="00C94466">
      <w:pPr>
        <w:ind w:firstLine="0"/>
        <w:jc w:val="left"/>
        <w:rPr>
          <w:b/>
          <w:caps/>
          <w:sz w:val="28"/>
          <w:lang w:val="en-US"/>
        </w:rPr>
      </w:pPr>
      <w:r>
        <w:rPr>
          <w:lang w:val="en-US"/>
        </w:rPr>
        <w:br w:type="page"/>
      </w:r>
    </w:p>
    <w:p w14:paraId="282C522C" w14:textId="77777777" w:rsidR="005D18B9" w:rsidRPr="005E708F" w:rsidRDefault="00FB4E18" w:rsidP="00FE0FE5">
      <w:pPr>
        <w:pStyle w:val="Heading1-nonumbering"/>
        <w:rPr>
          <w:lang w:val="en-US"/>
        </w:rPr>
      </w:pPr>
      <w:r>
        <w:rPr>
          <w:lang w:val="en-US"/>
        </w:rPr>
        <w:lastRenderedPageBreak/>
        <w:t>Contents</w:t>
      </w:r>
    </w:p>
    <w:p w14:paraId="47591A1B" w14:textId="77777777" w:rsidR="009D4CB9" w:rsidRDefault="009D4CB9" w:rsidP="009D4CB9">
      <w:pPr>
        <w:pStyle w:val="Normaltextfirstchapter"/>
        <w:rPr>
          <w:lang w:val="en-US"/>
        </w:rPr>
      </w:pPr>
      <w:r w:rsidRPr="005E708F">
        <w:rPr>
          <w:lang w:val="en-US"/>
        </w:rPr>
        <w:t>ABSTRACT</w:t>
      </w:r>
    </w:p>
    <w:p w14:paraId="404B5985" w14:textId="77777777" w:rsidR="00CE0D0E" w:rsidRPr="00CE0D0E" w:rsidRDefault="00CE0D0E" w:rsidP="00CE0D0E">
      <w:pPr>
        <w:ind w:firstLine="0"/>
        <w:rPr>
          <w:lang w:val="en-US"/>
        </w:rPr>
      </w:pPr>
      <w:r>
        <w:rPr>
          <w:lang w:val="en-US"/>
        </w:rPr>
        <w:t>TIIVISTELMÄ (ABSTRACT IN FINNISH)</w:t>
      </w:r>
    </w:p>
    <w:p w14:paraId="25B629BF" w14:textId="77777777" w:rsidR="009D4CB9" w:rsidRDefault="00BF067A" w:rsidP="009D4CB9">
      <w:pPr>
        <w:pStyle w:val="Normaltextfirstchapter"/>
        <w:rPr>
          <w:lang w:val="en-US"/>
        </w:rPr>
      </w:pPr>
      <w:r w:rsidRPr="00BF067A">
        <w:rPr>
          <w:lang w:val="en-US"/>
        </w:rPr>
        <w:t>FOREWORD</w:t>
      </w:r>
      <w:r w:rsidR="004A53DA">
        <w:rPr>
          <w:lang w:val="en-US"/>
        </w:rPr>
        <w:t xml:space="preserve"> / PREFACE / ACKNOWLEDGEMENTS</w:t>
      </w:r>
    </w:p>
    <w:p w14:paraId="586C437A" w14:textId="77777777" w:rsidR="00595326" w:rsidRDefault="00595326" w:rsidP="00595326">
      <w:pPr>
        <w:pStyle w:val="Normaltextfirstchapter"/>
        <w:rPr>
          <w:lang w:val="en-US"/>
        </w:rPr>
      </w:pPr>
      <w:r w:rsidRPr="008F20A8">
        <w:rPr>
          <w:lang w:val="en-US"/>
        </w:rPr>
        <w:t>ORIGINAL PUBLICATIONS AND AUTHOR CONTRIBUTION</w:t>
      </w:r>
    </w:p>
    <w:p w14:paraId="4C6576E9" w14:textId="77777777" w:rsidR="009D4CB9" w:rsidRDefault="004A53DA" w:rsidP="009D4CB9">
      <w:pPr>
        <w:pStyle w:val="Normaltextfirstchapter"/>
        <w:rPr>
          <w:lang w:val="en-US"/>
        </w:rPr>
      </w:pPr>
      <w:r>
        <w:rPr>
          <w:lang w:val="en-US"/>
        </w:rPr>
        <w:t>FIGURES AND TABLES</w:t>
      </w:r>
    </w:p>
    <w:p w14:paraId="6B8FAF72" w14:textId="77777777" w:rsidR="008F20A8" w:rsidRPr="008F20A8" w:rsidRDefault="008F20A8" w:rsidP="008F20A8">
      <w:pPr>
        <w:pStyle w:val="Normaltextfirstchapter"/>
        <w:rPr>
          <w:lang w:val="en-US"/>
        </w:rPr>
      </w:pPr>
      <w:r w:rsidRPr="008F20A8">
        <w:rPr>
          <w:lang w:val="en-US"/>
        </w:rPr>
        <w:t>LIST OF ABBREV</w:t>
      </w:r>
      <w:r w:rsidR="00A12F0B">
        <w:rPr>
          <w:lang w:val="en-US"/>
        </w:rPr>
        <w:t>I</w:t>
      </w:r>
      <w:r w:rsidRPr="008F20A8">
        <w:rPr>
          <w:lang w:val="en-US"/>
        </w:rPr>
        <w:t>ATIONS</w:t>
      </w:r>
    </w:p>
    <w:p w14:paraId="024A8A59" w14:textId="77777777" w:rsidR="008F20A8" w:rsidRPr="008F20A8" w:rsidRDefault="008F20A8" w:rsidP="008F20A8">
      <w:pPr>
        <w:pStyle w:val="Normaltextfirstchapter"/>
        <w:rPr>
          <w:lang w:val="en-US"/>
        </w:rPr>
      </w:pPr>
      <w:r w:rsidRPr="008F20A8">
        <w:rPr>
          <w:lang w:val="en-US"/>
        </w:rPr>
        <w:t>STATEMENT ON USING GENERATIVE AI</w:t>
      </w:r>
    </w:p>
    <w:p w14:paraId="00AA3B66" w14:textId="77777777" w:rsidR="009D4CB9" w:rsidRPr="00BF067A" w:rsidRDefault="005E708F" w:rsidP="009D4CB9">
      <w:pPr>
        <w:pStyle w:val="Normaltextfirstchapter"/>
        <w:rPr>
          <w:lang w:val="en-US"/>
        </w:rPr>
      </w:pPr>
      <w:r>
        <w:rPr>
          <w:lang w:val="en-US"/>
        </w:rPr>
        <w:t>CONTENTS</w:t>
      </w:r>
    </w:p>
    <w:p w14:paraId="1DB55AFA" w14:textId="77777777" w:rsidR="009D4CB9" w:rsidRPr="00BF067A" w:rsidRDefault="009D4CB9" w:rsidP="009D4CB9">
      <w:pPr>
        <w:pStyle w:val="Normaltextfirstchapter"/>
        <w:rPr>
          <w:lang w:val="en-US"/>
        </w:rPr>
      </w:pPr>
    </w:p>
    <w:p w14:paraId="516FE5A8" w14:textId="77777777" w:rsidR="00D12E4A" w:rsidRDefault="00D12E4A">
      <w:pPr>
        <w:pStyle w:val="TOC1"/>
        <w:rPr>
          <w:rFonts w:asciiTheme="minorHAnsi" w:eastAsiaTheme="minorEastAsia" w:hAnsiTheme="minorHAnsi" w:cstheme="minorBidi"/>
          <w:caps w:val="0"/>
          <w:noProof/>
          <w:sz w:val="22"/>
          <w:lang w:eastAsia="fi-FI"/>
        </w:rPr>
      </w:pPr>
      <w:r>
        <w:rPr>
          <w:caps w:val="0"/>
        </w:rPr>
        <w:fldChar w:fldCharType="begin"/>
      </w:r>
      <w:r>
        <w:rPr>
          <w:caps w:val="0"/>
        </w:rPr>
        <w:instrText xml:space="preserve"> TOC \o "1-5" \h \z \u </w:instrText>
      </w:r>
      <w:r>
        <w:rPr>
          <w:caps w:val="0"/>
        </w:rPr>
        <w:fldChar w:fldCharType="separate"/>
      </w:r>
      <w:hyperlink w:anchor="_Toc339456486" w:history="1">
        <w:r w:rsidRPr="003F2C48">
          <w:rPr>
            <w:rStyle w:val="Hyperlink"/>
            <w:noProof/>
          </w:rPr>
          <w:t>1</w:t>
        </w:r>
        <w:r>
          <w:rPr>
            <w:rFonts w:asciiTheme="minorHAnsi" w:eastAsiaTheme="minorEastAsia" w:hAnsiTheme="minorHAnsi" w:cstheme="minorBidi"/>
            <w:caps w:val="0"/>
            <w:noProof/>
            <w:sz w:val="22"/>
            <w:lang w:eastAsia="fi-FI"/>
          </w:rPr>
          <w:tab/>
        </w:r>
        <w:r w:rsidRPr="003F2C48">
          <w:rPr>
            <w:rStyle w:val="Hyperlink"/>
            <w:noProof/>
          </w:rPr>
          <w:t>heading 1</w:t>
        </w:r>
        <w:r>
          <w:rPr>
            <w:noProof/>
            <w:webHidden/>
          </w:rPr>
          <w:tab/>
        </w:r>
        <w:r>
          <w:rPr>
            <w:noProof/>
            <w:webHidden/>
          </w:rPr>
          <w:fldChar w:fldCharType="begin"/>
        </w:r>
        <w:r>
          <w:rPr>
            <w:noProof/>
            <w:webHidden/>
          </w:rPr>
          <w:instrText xml:space="preserve"> PAGEREF _Toc339456486 \h </w:instrText>
        </w:r>
        <w:r>
          <w:rPr>
            <w:noProof/>
            <w:webHidden/>
          </w:rPr>
        </w:r>
        <w:r>
          <w:rPr>
            <w:noProof/>
            <w:webHidden/>
          </w:rPr>
          <w:fldChar w:fldCharType="separate"/>
        </w:r>
        <w:r w:rsidR="006406F8">
          <w:rPr>
            <w:noProof/>
            <w:webHidden/>
          </w:rPr>
          <w:t>13</w:t>
        </w:r>
        <w:r>
          <w:rPr>
            <w:noProof/>
            <w:webHidden/>
          </w:rPr>
          <w:fldChar w:fldCharType="end"/>
        </w:r>
      </w:hyperlink>
    </w:p>
    <w:p w14:paraId="4CCA379C" w14:textId="77777777" w:rsidR="00D12E4A" w:rsidRDefault="00D12E4A" w:rsidP="00406A83">
      <w:pPr>
        <w:pStyle w:val="TOC2"/>
        <w:rPr>
          <w:rFonts w:asciiTheme="minorHAnsi" w:eastAsiaTheme="minorEastAsia" w:hAnsiTheme="minorHAnsi" w:cstheme="minorBidi"/>
          <w:noProof/>
          <w:sz w:val="22"/>
          <w:lang w:eastAsia="fi-FI"/>
        </w:rPr>
      </w:pPr>
      <w:hyperlink w:anchor="_Toc339456487" w:history="1">
        <w:r w:rsidRPr="003F2C48">
          <w:rPr>
            <w:rStyle w:val="Hyperlink"/>
            <w:noProof/>
          </w:rPr>
          <w:t>1.1</w:t>
        </w:r>
        <w:r>
          <w:rPr>
            <w:rFonts w:asciiTheme="minorHAnsi" w:eastAsiaTheme="minorEastAsia" w:hAnsiTheme="minorHAnsi" w:cstheme="minorBidi"/>
            <w:noProof/>
            <w:sz w:val="22"/>
            <w:lang w:eastAsia="fi-FI"/>
          </w:rPr>
          <w:tab/>
        </w:r>
        <w:r w:rsidRPr="003F2C48">
          <w:rPr>
            <w:rStyle w:val="Hyperlink"/>
            <w:noProof/>
          </w:rPr>
          <w:t>Heading2</w:t>
        </w:r>
        <w:r>
          <w:rPr>
            <w:noProof/>
            <w:webHidden/>
          </w:rPr>
          <w:tab/>
        </w:r>
        <w:r>
          <w:rPr>
            <w:noProof/>
            <w:webHidden/>
          </w:rPr>
          <w:fldChar w:fldCharType="begin"/>
        </w:r>
        <w:r>
          <w:rPr>
            <w:noProof/>
            <w:webHidden/>
          </w:rPr>
          <w:instrText xml:space="preserve"> PAGEREF _Toc339456487 \h </w:instrText>
        </w:r>
        <w:r>
          <w:rPr>
            <w:noProof/>
            <w:webHidden/>
          </w:rPr>
        </w:r>
        <w:r>
          <w:rPr>
            <w:noProof/>
            <w:webHidden/>
          </w:rPr>
          <w:fldChar w:fldCharType="separate"/>
        </w:r>
        <w:r w:rsidR="006406F8">
          <w:rPr>
            <w:noProof/>
            <w:webHidden/>
          </w:rPr>
          <w:t>13</w:t>
        </w:r>
        <w:r>
          <w:rPr>
            <w:noProof/>
            <w:webHidden/>
          </w:rPr>
          <w:fldChar w:fldCharType="end"/>
        </w:r>
      </w:hyperlink>
    </w:p>
    <w:p w14:paraId="04C4281A" w14:textId="77777777" w:rsidR="00D12E4A" w:rsidRDefault="00D12E4A">
      <w:pPr>
        <w:pStyle w:val="TOC3"/>
        <w:rPr>
          <w:rFonts w:asciiTheme="minorHAnsi" w:eastAsiaTheme="minorEastAsia" w:hAnsiTheme="minorHAnsi" w:cstheme="minorBidi"/>
          <w:noProof/>
          <w:sz w:val="22"/>
          <w:lang w:eastAsia="fi-FI"/>
        </w:rPr>
      </w:pPr>
      <w:hyperlink w:anchor="_Toc339456488" w:history="1">
        <w:r w:rsidRPr="003F2C48">
          <w:rPr>
            <w:rStyle w:val="Hyperlink"/>
            <w:noProof/>
          </w:rPr>
          <w:t>1.1.1</w:t>
        </w:r>
        <w:r>
          <w:rPr>
            <w:rFonts w:asciiTheme="minorHAnsi" w:eastAsiaTheme="minorEastAsia" w:hAnsiTheme="minorHAnsi" w:cstheme="minorBidi"/>
            <w:noProof/>
            <w:sz w:val="22"/>
            <w:lang w:eastAsia="fi-FI"/>
          </w:rPr>
          <w:tab/>
        </w:r>
        <w:r w:rsidRPr="003F2C48">
          <w:rPr>
            <w:rStyle w:val="Hyperlink"/>
            <w:noProof/>
          </w:rPr>
          <w:t>Heading3</w:t>
        </w:r>
        <w:r>
          <w:rPr>
            <w:noProof/>
            <w:webHidden/>
          </w:rPr>
          <w:tab/>
        </w:r>
        <w:r>
          <w:rPr>
            <w:noProof/>
            <w:webHidden/>
          </w:rPr>
          <w:fldChar w:fldCharType="begin"/>
        </w:r>
        <w:r>
          <w:rPr>
            <w:noProof/>
            <w:webHidden/>
          </w:rPr>
          <w:instrText xml:space="preserve"> PAGEREF _Toc339456488 \h </w:instrText>
        </w:r>
        <w:r>
          <w:rPr>
            <w:noProof/>
            <w:webHidden/>
          </w:rPr>
        </w:r>
        <w:r>
          <w:rPr>
            <w:noProof/>
            <w:webHidden/>
          </w:rPr>
          <w:fldChar w:fldCharType="separate"/>
        </w:r>
        <w:r w:rsidR="006406F8">
          <w:rPr>
            <w:noProof/>
            <w:webHidden/>
          </w:rPr>
          <w:t>13</w:t>
        </w:r>
        <w:r>
          <w:rPr>
            <w:noProof/>
            <w:webHidden/>
          </w:rPr>
          <w:fldChar w:fldCharType="end"/>
        </w:r>
      </w:hyperlink>
    </w:p>
    <w:p w14:paraId="74432B68" w14:textId="77777777" w:rsidR="00D12E4A" w:rsidRDefault="00D12E4A">
      <w:pPr>
        <w:pStyle w:val="TOC4"/>
        <w:tabs>
          <w:tab w:val="left" w:pos="2297"/>
          <w:tab w:val="right" w:leader="dot" w:pos="8494"/>
        </w:tabs>
        <w:rPr>
          <w:rFonts w:asciiTheme="minorHAnsi" w:eastAsiaTheme="minorEastAsia" w:hAnsiTheme="minorHAnsi" w:cstheme="minorBidi"/>
          <w:noProof/>
          <w:sz w:val="22"/>
          <w:lang w:eastAsia="fi-FI"/>
        </w:rPr>
      </w:pPr>
      <w:hyperlink w:anchor="_Toc339456489" w:history="1">
        <w:r w:rsidRPr="003F2C48">
          <w:rPr>
            <w:rStyle w:val="Hyperlink"/>
            <w:noProof/>
            <w:lang w:val="en-US"/>
          </w:rPr>
          <w:t>1.1.1.1</w:t>
        </w:r>
        <w:r>
          <w:rPr>
            <w:rFonts w:asciiTheme="minorHAnsi" w:eastAsiaTheme="minorEastAsia" w:hAnsiTheme="minorHAnsi" w:cstheme="minorBidi"/>
            <w:noProof/>
            <w:sz w:val="22"/>
            <w:lang w:eastAsia="fi-FI"/>
          </w:rPr>
          <w:tab/>
        </w:r>
        <w:r w:rsidRPr="003F2C48">
          <w:rPr>
            <w:rStyle w:val="Hyperlink"/>
            <w:noProof/>
            <w:lang w:val="en-US"/>
          </w:rPr>
          <w:t>Heading 4</w:t>
        </w:r>
        <w:r>
          <w:rPr>
            <w:noProof/>
            <w:webHidden/>
          </w:rPr>
          <w:tab/>
        </w:r>
        <w:r>
          <w:rPr>
            <w:noProof/>
            <w:webHidden/>
          </w:rPr>
          <w:fldChar w:fldCharType="begin"/>
        </w:r>
        <w:r>
          <w:rPr>
            <w:noProof/>
            <w:webHidden/>
          </w:rPr>
          <w:instrText xml:space="preserve"> PAGEREF _Toc339456489 \h </w:instrText>
        </w:r>
        <w:r>
          <w:rPr>
            <w:noProof/>
            <w:webHidden/>
          </w:rPr>
        </w:r>
        <w:r>
          <w:rPr>
            <w:noProof/>
            <w:webHidden/>
          </w:rPr>
          <w:fldChar w:fldCharType="separate"/>
        </w:r>
        <w:r w:rsidR="006406F8">
          <w:rPr>
            <w:noProof/>
            <w:webHidden/>
          </w:rPr>
          <w:t>14</w:t>
        </w:r>
        <w:r>
          <w:rPr>
            <w:noProof/>
            <w:webHidden/>
          </w:rPr>
          <w:fldChar w:fldCharType="end"/>
        </w:r>
      </w:hyperlink>
    </w:p>
    <w:p w14:paraId="4FE53D4D" w14:textId="77777777" w:rsidR="00D12E4A" w:rsidRDefault="00D12E4A">
      <w:pPr>
        <w:pStyle w:val="TOC5"/>
        <w:tabs>
          <w:tab w:val="left" w:pos="2715"/>
          <w:tab w:val="right" w:leader="dot" w:pos="8494"/>
        </w:tabs>
        <w:rPr>
          <w:rFonts w:asciiTheme="minorHAnsi" w:eastAsiaTheme="minorEastAsia" w:hAnsiTheme="minorHAnsi" w:cstheme="minorBidi"/>
          <w:noProof/>
          <w:sz w:val="22"/>
          <w:lang w:eastAsia="fi-FI"/>
        </w:rPr>
      </w:pPr>
      <w:hyperlink w:anchor="_Toc339456490" w:history="1">
        <w:r w:rsidRPr="003F2C48">
          <w:rPr>
            <w:rStyle w:val="Hyperlink"/>
            <w:noProof/>
            <w:lang w:val="en-US"/>
          </w:rPr>
          <w:t>1.1.1.1.1</w:t>
        </w:r>
        <w:r>
          <w:rPr>
            <w:rFonts w:asciiTheme="minorHAnsi" w:eastAsiaTheme="minorEastAsia" w:hAnsiTheme="minorHAnsi" w:cstheme="minorBidi"/>
            <w:noProof/>
            <w:sz w:val="22"/>
            <w:lang w:eastAsia="fi-FI"/>
          </w:rPr>
          <w:tab/>
        </w:r>
        <w:r w:rsidRPr="003F2C48">
          <w:rPr>
            <w:rStyle w:val="Hyperlink"/>
            <w:noProof/>
            <w:lang w:val="en-US"/>
          </w:rPr>
          <w:t>Heading 5</w:t>
        </w:r>
        <w:r>
          <w:rPr>
            <w:noProof/>
            <w:webHidden/>
          </w:rPr>
          <w:tab/>
        </w:r>
        <w:r>
          <w:rPr>
            <w:noProof/>
            <w:webHidden/>
          </w:rPr>
          <w:fldChar w:fldCharType="begin"/>
        </w:r>
        <w:r>
          <w:rPr>
            <w:noProof/>
            <w:webHidden/>
          </w:rPr>
          <w:instrText xml:space="preserve"> PAGEREF _Toc339456490 \h </w:instrText>
        </w:r>
        <w:r>
          <w:rPr>
            <w:noProof/>
            <w:webHidden/>
          </w:rPr>
        </w:r>
        <w:r>
          <w:rPr>
            <w:noProof/>
            <w:webHidden/>
          </w:rPr>
          <w:fldChar w:fldCharType="separate"/>
        </w:r>
        <w:r w:rsidR="006406F8">
          <w:rPr>
            <w:noProof/>
            <w:webHidden/>
          </w:rPr>
          <w:t>14</w:t>
        </w:r>
        <w:r>
          <w:rPr>
            <w:noProof/>
            <w:webHidden/>
          </w:rPr>
          <w:fldChar w:fldCharType="end"/>
        </w:r>
      </w:hyperlink>
    </w:p>
    <w:p w14:paraId="286D8B04" w14:textId="77777777" w:rsidR="00D12E4A" w:rsidRDefault="00D12E4A">
      <w:pPr>
        <w:pStyle w:val="TOC1"/>
        <w:rPr>
          <w:rFonts w:asciiTheme="minorHAnsi" w:eastAsiaTheme="minorEastAsia" w:hAnsiTheme="minorHAnsi" w:cstheme="minorBidi"/>
          <w:caps w:val="0"/>
          <w:noProof/>
          <w:sz w:val="22"/>
          <w:lang w:eastAsia="fi-FI"/>
        </w:rPr>
      </w:pPr>
      <w:hyperlink w:anchor="_Toc339456491" w:history="1">
        <w:r w:rsidRPr="003F2C48">
          <w:rPr>
            <w:rStyle w:val="Hyperlink"/>
            <w:noProof/>
            <w:lang w:val="en-US"/>
          </w:rPr>
          <w:t>Summary</w:t>
        </w:r>
        <w:r>
          <w:rPr>
            <w:noProof/>
            <w:webHidden/>
          </w:rPr>
          <w:tab/>
        </w:r>
        <w:r>
          <w:rPr>
            <w:noProof/>
            <w:webHidden/>
          </w:rPr>
          <w:fldChar w:fldCharType="begin"/>
        </w:r>
        <w:r>
          <w:rPr>
            <w:noProof/>
            <w:webHidden/>
          </w:rPr>
          <w:instrText xml:space="preserve"> PAGEREF _Toc339456491 \h </w:instrText>
        </w:r>
        <w:r>
          <w:rPr>
            <w:noProof/>
            <w:webHidden/>
          </w:rPr>
        </w:r>
        <w:r>
          <w:rPr>
            <w:noProof/>
            <w:webHidden/>
          </w:rPr>
          <w:fldChar w:fldCharType="separate"/>
        </w:r>
        <w:r w:rsidR="006406F8">
          <w:rPr>
            <w:noProof/>
            <w:webHidden/>
          </w:rPr>
          <w:t>15</w:t>
        </w:r>
        <w:r>
          <w:rPr>
            <w:noProof/>
            <w:webHidden/>
          </w:rPr>
          <w:fldChar w:fldCharType="end"/>
        </w:r>
      </w:hyperlink>
    </w:p>
    <w:p w14:paraId="0D7ADC57" w14:textId="77777777" w:rsidR="00D12E4A" w:rsidRDefault="00D12E4A">
      <w:pPr>
        <w:pStyle w:val="TOC1"/>
        <w:rPr>
          <w:rFonts w:asciiTheme="minorHAnsi" w:eastAsiaTheme="minorEastAsia" w:hAnsiTheme="minorHAnsi" w:cstheme="minorBidi"/>
          <w:caps w:val="0"/>
          <w:noProof/>
          <w:sz w:val="22"/>
          <w:lang w:eastAsia="fi-FI"/>
        </w:rPr>
      </w:pPr>
      <w:hyperlink w:anchor="_Toc339456492" w:history="1">
        <w:r w:rsidRPr="003F2C48">
          <w:rPr>
            <w:rStyle w:val="Hyperlink"/>
            <w:noProof/>
            <w:lang w:val="en-US"/>
          </w:rPr>
          <w:t>REferenceS</w:t>
        </w:r>
        <w:r>
          <w:rPr>
            <w:noProof/>
            <w:webHidden/>
          </w:rPr>
          <w:tab/>
        </w:r>
        <w:r>
          <w:rPr>
            <w:noProof/>
            <w:webHidden/>
          </w:rPr>
          <w:fldChar w:fldCharType="begin"/>
        </w:r>
        <w:r>
          <w:rPr>
            <w:noProof/>
            <w:webHidden/>
          </w:rPr>
          <w:instrText xml:space="preserve"> PAGEREF _Toc339456492 \h </w:instrText>
        </w:r>
        <w:r>
          <w:rPr>
            <w:noProof/>
            <w:webHidden/>
          </w:rPr>
        </w:r>
        <w:r>
          <w:rPr>
            <w:noProof/>
            <w:webHidden/>
          </w:rPr>
          <w:fldChar w:fldCharType="separate"/>
        </w:r>
        <w:r w:rsidR="006406F8">
          <w:rPr>
            <w:noProof/>
            <w:webHidden/>
          </w:rPr>
          <w:t>16</w:t>
        </w:r>
        <w:r>
          <w:rPr>
            <w:noProof/>
            <w:webHidden/>
          </w:rPr>
          <w:fldChar w:fldCharType="end"/>
        </w:r>
      </w:hyperlink>
    </w:p>
    <w:p w14:paraId="3D63BED0" w14:textId="77777777" w:rsidR="005D18B9" w:rsidRDefault="00D12E4A">
      <w:r>
        <w:rPr>
          <w:caps/>
        </w:rPr>
        <w:fldChar w:fldCharType="end"/>
      </w:r>
    </w:p>
    <w:p w14:paraId="369BF6CC" w14:textId="77777777" w:rsidR="005D18B9" w:rsidRPr="005D18B9" w:rsidRDefault="0066351F" w:rsidP="005D18B9">
      <w:pPr>
        <w:pStyle w:val="Normaltextfirstchapter"/>
      </w:pPr>
      <w:r>
        <w:t>ORIGINAL P</w:t>
      </w:r>
      <w:r w:rsidR="00805371">
        <w:t>UBLICATIONS</w:t>
      </w:r>
    </w:p>
    <w:p w14:paraId="1857C3A8" w14:textId="77777777" w:rsidR="005D18B9" w:rsidRDefault="005D18B9" w:rsidP="005D18B9">
      <w:pPr>
        <w:pStyle w:val="Normaltextfirstchapter"/>
      </w:pPr>
    </w:p>
    <w:p w14:paraId="79F9CBCF" w14:textId="77777777" w:rsidR="00750150" w:rsidRPr="00761390" w:rsidRDefault="00750150" w:rsidP="006406F8">
      <w:pPr>
        <w:suppressAutoHyphens w:val="0"/>
        <w:ind w:firstLine="0"/>
        <w:jc w:val="left"/>
      </w:pPr>
      <w:r w:rsidRPr="00761390">
        <w:br w:type="page"/>
      </w:r>
      <w:r w:rsidR="006406F8">
        <w:lastRenderedPageBreak/>
        <w:br w:type="page"/>
      </w:r>
    </w:p>
    <w:p w14:paraId="7F0CC4D9" w14:textId="77777777" w:rsidR="009121AA" w:rsidRDefault="006B4B0B" w:rsidP="005F4BB2">
      <w:pPr>
        <w:pStyle w:val="Heading1"/>
        <w:framePr w:wrap="notBeside"/>
      </w:pPr>
      <w:bookmarkStart w:id="2" w:name="_Toc339456486"/>
      <w:r>
        <w:lastRenderedPageBreak/>
        <w:t>H</w:t>
      </w:r>
      <w:r w:rsidR="000C5168">
        <w:t>eading</w:t>
      </w:r>
      <w:r w:rsidR="00801F9F">
        <w:t xml:space="preserve"> 1</w:t>
      </w:r>
      <w:bookmarkEnd w:id="2"/>
    </w:p>
    <w:p w14:paraId="27E8B464" w14:textId="77777777" w:rsidR="00336D28" w:rsidRPr="00336D28" w:rsidRDefault="0054500D" w:rsidP="00336D28">
      <w:pPr>
        <w:pStyle w:val="Normaltextfirstchapter"/>
        <w:rPr>
          <w:lang w:val="en-US"/>
        </w:rPr>
      </w:pPr>
      <w:r w:rsidRPr="00411E0F">
        <w:rPr>
          <w:lang w:val="en-US"/>
        </w:rPr>
        <w:t xml:space="preserve">This is a template for dissertations which will be published in </w:t>
      </w:r>
      <w:r w:rsidR="00411E0F" w:rsidRPr="00411E0F">
        <w:rPr>
          <w:lang w:val="en-US"/>
        </w:rPr>
        <w:t>th</w:t>
      </w:r>
      <w:r w:rsidR="00411E0F">
        <w:rPr>
          <w:lang w:val="en-US"/>
        </w:rPr>
        <w:t xml:space="preserve">e research series </w:t>
      </w:r>
      <w:r w:rsidRPr="00411E0F">
        <w:rPr>
          <w:lang w:val="en-US"/>
        </w:rPr>
        <w:t>JYU Dissertations.</w:t>
      </w:r>
      <w:r w:rsidR="00336D28">
        <w:rPr>
          <w:lang w:val="en-US"/>
        </w:rPr>
        <w:t xml:space="preserve"> </w:t>
      </w:r>
      <w:r w:rsidR="00336D28" w:rsidRPr="00336D28">
        <w:rPr>
          <w:lang w:val="en-US"/>
        </w:rPr>
        <w:t>You can write directly into this template or import your existing text from another document and edit it using the styles in this template.</w:t>
      </w:r>
    </w:p>
    <w:p w14:paraId="255D2809" w14:textId="77777777" w:rsidR="00411E0F" w:rsidRDefault="00336D28" w:rsidP="00336D28">
      <w:pPr>
        <w:rPr>
          <w:lang w:val="en-US"/>
        </w:rPr>
      </w:pPr>
      <w:r w:rsidRPr="00336D28">
        <w:rPr>
          <w:lang w:val="en-US"/>
        </w:rPr>
        <w:t xml:space="preserve">You can choose the styles on the </w:t>
      </w:r>
      <w:r>
        <w:rPr>
          <w:lang w:val="en-US"/>
        </w:rPr>
        <w:t>Home</w:t>
      </w:r>
      <w:r w:rsidRPr="00336D28">
        <w:rPr>
          <w:lang w:val="en-US"/>
        </w:rPr>
        <w:t xml:space="preserve"> tab. Mark the Headings of the chapters with </w:t>
      </w:r>
      <w:proofErr w:type="gramStart"/>
      <w:r w:rsidRPr="00336D28">
        <w:rPr>
          <w:lang w:val="en-US"/>
        </w:rPr>
        <w:t>the style</w:t>
      </w:r>
      <w:proofErr w:type="gramEnd"/>
      <w:r w:rsidRPr="00336D28">
        <w:rPr>
          <w:lang w:val="en-US"/>
        </w:rPr>
        <w:t xml:space="preserve"> Heading 1, the Subheadings of the next level with </w:t>
      </w:r>
      <w:proofErr w:type="gramStart"/>
      <w:r w:rsidRPr="00336D28">
        <w:rPr>
          <w:lang w:val="en-US"/>
        </w:rPr>
        <w:t>the style</w:t>
      </w:r>
      <w:proofErr w:type="gramEnd"/>
      <w:r w:rsidRPr="00336D28">
        <w:rPr>
          <w:lang w:val="en-US"/>
        </w:rPr>
        <w:t xml:space="preserve"> Heading 2, etc. Choose the Normal style for the rest of the text, the Normal text </w:t>
      </w:r>
      <w:r>
        <w:rPr>
          <w:lang w:val="en-US"/>
        </w:rPr>
        <w:t>first chapter</w:t>
      </w:r>
      <w:r w:rsidRPr="00336D28">
        <w:rPr>
          <w:lang w:val="en-US"/>
        </w:rPr>
        <w:t xml:space="preserve"> after the headings.</w:t>
      </w:r>
    </w:p>
    <w:p w14:paraId="01D5B498" w14:textId="77777777" w:rsidR="00943BCC" w:rsidRPr="009D03DD" w:rsidRDefault="0054500D" w:rsidP="00411E0F">
      <w:pPr>
        <w:rPr>
          <w:noProof/>
          <w:lang w:val="fr-FR"/>
        </w:rPr>
      </w:pPr>
      <w:r w:rsidRPr="00411E0F">
        <w:rPr>
          <w:lang w:val="en-US"/>
        </w:rPr>
        <w:t xml:space="preserve">Please note that this template also includes instructions on how to ensure the accessibility of the file. </w:t>
      </w:r>
      <w:r w:rsidRPr="003564A4">
        <w:rPr>
          <w:lang w:val="en-US"/>
        </w:rPr>
        <w:t xml:space="preserve">Please read it through carefully. </w:t>
      </w:r>
    </w:p>
    <w:p w14:paraId="7E7DDE17" w14:textId="77777777" w:rsidR="005F4BB2" w:rsidRDefault="00612020" w:rsidP="003707C8">
      <w:pPr>
        <w:pStyle w:val="Heading2"/>
      </w:pPr>
      <w:bookmarkStart w:id="3" w:name="_Toc339456487"/>
      <w:r>
        <w:t>Heading</w:t>
      </w:r>
      <w:r w:rsidR="00801F9F">
        <w:t>2</w:t>
      </w:r>
      <w:bookmarkEnd w:id="3"/>
    </w:p>
    <w:p w14:paraId="3DBE2560" w14:textId="77777777" w:rsidR="00801F9F" w:rsidRPr="00801F9F" w:rsidRDefault="00801F9F" w:rsidP="00801F9F">
      <w:pPr>
        <w:pStyle w:val="Normaltextfirstchapter"/>
        <w:rPr>
          <w:lang w:val="en-US"/>
        </w:rPr>
      </w:pPr>
      <w:r w:rsidRPr="00801F9F">
        <w:rPr>
          <w:lang w:val="en-US"/>
        </w:rPr>
        <w:t>This is an example of the way to mark a citation:</w:t>
      </w:r>
    </w:p>
    <w:p w14:paraId="42AC9896" w14:textId="77777777" w:rsidR="000C5168" w:rsidRPr="00C140C4" w:rsidRDefault="000C5168" w:rsidP="0009128F">
      <w:pPr>
        <w:pStyle w:val="Citation"/>
        <w:rPr>
          <w:noProof/>
          <w:lang w:val="fr-FR"/>
        </w:rPr>
      </w:pPr>
      <w:r w:rsidRPr="002A0074">
        <w:rPr>
          <w:noProof/>
          <w:lang w:val="en-US"/>
        </w:rPr>
        <w:t xml:space="preserve">Lorem ipsum dolor sit amet, consectetuer adipiscing elit. Maecenas porttitor congue massa. Fusce posuere, magna sed pulvinar ultricies, purus lectus malesuada libero, sit amet commodo magna eros quis urna. </w:t>
      </w:r>
      <w:r w:rsidRPr="00D27C19">
        <w:rPr>
          <w:noProof/>
          <w:lang w:val="fr-FR"/>
        </w:rPr>
        <w:t>Nunc viverra imperdiet enim. Fusce est. Vivamus a tellus.</w:t>
      </w:r>
      <w:r>
        <w:rPr>
          <w:rStyle w:val="FootnoteReference"/>
          <w:noProof/>
          <w:lang w:val="fr-FR"/>
        </w:rPr>
        <w:footnoteReference w:id="1"/>
      </w:r>
    </w:p>
    <w:p w14:paraId="72667B9F" w14:textId="77777777" w:rsidR="000F2AB0" w:rsidRDefault="00801F9F" w:rsidP="000F2AB0">
      <w:pPr>
        <w:pStyle w:val="Heading3"/>
      </w:pPr>
      <w:bookmarkStart w:id="4" w:name="_Toc339456488"/>
      <w:r>
        <w:t>Hea</w:t>
      </w:r>
      <w:r w:rsidR="00612020">
        <w:t>ding</w:t>
      </w:r>
      <w:r>
        <w:t>3</w:t>
      </w:r>
      <w:bookmarkEnd w:id="4"/>
    </w:p>
    <w:p w14:paraId="60A16764" w14:textId="77777777" w:rsidR="00801F9F" w:rsidRDefault="00801F9F" w:rsidP="004E0D2B">
      <w:pPr>
        <w:pStyle w:val="Normaltextfirstchapter"/>
        <w:rPr>
          <w:lang w:val="en-US"/>
        </w:rPr>
      </w:pPr>
      <w:r w:rsidRPr="000F6061">
        <w:rPr>
          <w:lang w:val="en-US"/>
        </w:rPr>
        <w:t>Here are examples of the table and figure captions. If you use styles properly, these texts and titles can be updated automatically to contents.</w:t>
      </w:r>
      <w:bookmarkStart w:id="5" w:name="_Toc228774453"/>
      <w:r w:rsidRPr="000F6061">
        <w:rPr>
          <w:lang w:val="en-US"/>
        </w:rPr>
        <w:t xml:space="preserve"> </w:t>
      </w:r>
      <w:r w:rsidR="00471EB0" w:rsidRPr="00471EB0">
        <w:rPr>
          <w:lang w:val="en-US"/>
        </w:rPr>
        <w:t>Place TABLE caption above the table and FIGURE caption below the figure. Use caption tool to add captions (References &gt; Insert Caption).</w:t>
      </w:r>
    </w:p>
    <w:p w14:paraId="2B083F12" w14:textId="77777777" w:rsidR="00AB0E68" w:rsidRDefault="00AB0E68">
      <w:pPr>
        <w:suppressAutoHyphens w:val="0"/>
        <w:ind w:firstLine="0"/>
        <w:jc w:val="left"/>
        <w:rPr>
          <w:lang w:val="en-US"/>
        </w:rPr>
      </w:pPr>
      <w:r>
        <w:rPr>
          <w:lang w:val="en-US"/>
        </w:rPr>
        <w:br w:type="page"/>
      </w:r>
    </w:p>
    <w:tbl>
      <w:tblPr>
        <w:tblStyle w:val="TableGrid"/>
        <w:tblpPr w:leftFromText="141" w:rightFromText="141" w:vertAnchor="text" w:horzAnchor="margin" w:tblpY="651"/>
        <w:tblW w:w="0" w:type="auto"/>
        <w:tblLook w:val="04A0" w:firstRow="1" w:lastRow="0" w:firstColumn="1" w:lastColumn="0" w:noHBand="0" w:noVBand="1"/>
      </w:tblPr>
      <w:tblGrid>
        <w:gridCol w:w="3823"/>
        <w:gridCol w:w="992"/>
        <w:gridCol w:w="1134"/>
        <w:gridCol w:w="1134"/>
        <w:gridCol w:w="957"/>
      </w:tblGrid>
      <w:tr w:rsidR="00FE43EA" w:rsidRPr="00C02E08" w14:paraId="40F2A153" w14:textId="77777777" w:rsidTr="00FE43EA">
        <w:trPr>
          <w:tblHeader/>
        </w:trPr>
        <w:tc>
          <w:tcPr>
            <w:tcW w:w="3823" w:type="dxa"/>
          </w:tcPr>
          <w:p w14:paraId="766863E9" w14:textId="77777777" w:rsidR="00FE43EA" w:rsidRDefault="00FE43EA" w:rsidP="00FE43EA">
            <w:pPr>
              <w:pStyle w:val="Tabletext"/>
              <w:rPr>
                <w:lang w:val="en-US"/>
              </w:rPr>
            </w:pPr>
            <w:bookmarkStart w:id="6" w:name="_Toc505700113"/>
            <w:r>
              <w:rPr>
                <w:lang w:val="en-US"/>
              </w:rPr>
              <w:lastRenderedPageBreak/>
              <w:t>Use header rows in tables</w:t>
            </w:r>
          </w:p>
        </w:tc>
        <w:tc>
          <w:tcPr>
            <w:tcW w:w="992" w:type="dxa"/>
          </w:tcPr>
          <w:p w14:paraId="1DCDE1B3" w14:textId="77777777" w:rsidR="00FE43EA" w:rsidRDefault="00FE43EA" w:rsidP="00FE43EA">
            <w:pPr>
              <w:pStyle w:val="Normaalitekstiensimminenkappalefirstchapter"/>
              <w:rPr>
                <w:lang w:val="en-US"/>
              </w:rPr>
            </w:pPr>
          </w:p>
        </w:tc>
        <w:tc>
          <w:tcPr>
            <w:tcW w:w="1134" w:type="dxa"/>
          </w:tcPr>
          <w:p w14:paraId="7E5853D5" w14:textId="77777777" w:rsidR="00FE43EA" w:rsidRDefault="00FE43EA" w:rsidP="00FE43EA">
            <w:pPr>
              <w:pStyle w:val="Normaalitekstiensimminenkappalefirstchapter"/>
              <w:rPr>
                <w:lang w:val="en-US"/>
              </w:rPr>
            </w:pPr>
          </w:p>
        </w:tc>
        <w:tc>
          <w:tcPr>
            <w:tcW w:w="1134" w:type="dxa"/>
          </w:tcPr>
          <w:p w14:paraId="1D952158" w14:textId="77777777" w:rsidR="00FE43EA" w:rsidRDefault="00FE43EA" w:rsidP="00FE43EA">
            <w:pPr>
              <w:pStyle w:val="Normaalitekstiensimminenkappalefirstchapter"/>
              <w:rPr>
                <w:lang w:val="en-US"/>
              </w:rPr>
            </w:pPr>
          </w:p>
        </w:tc>
        <w:tc>
          <w:tcPr>
            <w:tcW w:w="957" w:type="dxa"/>
          </w:tcPr>
          <w:p w14:paraId="7D2CF652" w14:textId="77777777" w:rsidR="00FE43EA" w:rsidRDefault="00FE43EA" w:rsidP="00FE43EA">
            <w:pPr>
              <w:pStyle w:val="Normaalitekstiensimminenkappalefirstchapter"/>
              <w:rPr>
                <w:lang w:val="en-US"/>
              </w:rPr>
            </w:pPr>
          </w:p>
        </w:tc>
      </w:tr>
      <w:tr w:rsidR="00FE43EA" w:rsidRPr="00C02E08" w14:paraId="0FD5F203" w14:textId="77777777" w:rsidTr="00FE43EA">
        <w:tc>
          <w:tcPr>
            <w:tcW w:w="3823" w:type="dxa"/>
          </w:tcPr>
          <w:p w14:paraId="3723B89B" w14:textId="77777777" w:rsidR="00FE43EA" w:rsidRDefault="00FE43EA" w:rsidP="00FE43EA">
            <w:pPr>
              <w:pStyle w:val="Normaalitekstiensimminenkappalefirstchapter"/>
              <w:rPr>
                <w:lang w:val="en-US"/>
              </w:rPr>
            </w:pPr>
          </w:p>
        </w:tc>
        <w:tc>
          <w:tcPr>
            <w:tcW w:w="992" w:type="dxa"/>
          </w:tcPr>
          <w:p w14:paraId="706DE8C6" w14:textId="77777777" w:rsidR="00FE43EA" w:rsidRDefault="00FE43EA" w:rsidP="00FE43EA">
            <w:pPr>
              <w:pStyle w:val="Normaalitekstiensimminenkappalefirstchapter"/>
              <w:rPr>
                <w:lang w:val="en-US"/>
              </w:rPr>
            </w:pPr>
          </w:p>
        </w:tc>
        <w:tc>
          <w:tcPr>
            <w:tcW w:w="1134" w:type="dxa"/>
          </w:tcPr>
          <w:p w14:paraId="4387E54C" w14:textId="77777777" w:rsidR="00FE43EA" w:rsidRDefault="00FE43EA" w:rsidP="00FE43EA">
            <w:pPr>
              <w:pStyle w:val="Normaalitekstiensimminenkappalefirstchapter"/>
              <w:rPr>
                <w:lang w:val="en-US"/>
              </w:rPr>
            </w:pPr>
          </w:p>
        </w:tc>
        <w:tc>
          <w:tcPr>
            <w:tcW w:w="1134" w:type="dxa"/>
          </w:tcPr>
          <w:p w14:paraId="4F7467B4" w14:textId="77777777" w:rsidR="00FE43EA" w:rsidRDefault="00FE43EA" w:rsidP="00FE43EA">
            <w:pPr>
              <w:pStyle w:val="Normaalitekstiensimminenkappalefirstchapter"/>
              <w:rPr>
                <w:lang w:val="en-US"/>
              </w:rPr>
            </w:pPr>
          </w:p>
        </w:tc>
        <w:tc>
          <w:tcPr>
            <w:tcW w:w="957" w:type="dxa"/>
          </w:tcPr>
          <w:p w14:paraId="3FBB4F17" w14:textId="77777777" w:rsidR="00FE43EA" w:rsidRDefault="00FE43EA" w:rsidP="00FE43EA">
            <w:pPr>
              <w:pStyle w:val="Normaalitekstiensimminenkappalefirstchapter"/>
              <w:rPr>
                <w:lang w:val="en-US"/>
              </w:rPr>
            </w:pPr>
          </w:p>
        </w:tc>
      </w:tr>
    </w:tbl>
    <w:p w14:paraId="1DB2099A" w14:textId="77777777" w:rsidR="00FE43EA" w:rsidRDefault="00FE43EA" w:rsidP="00FE43EA">
      <w:pPr>
        <w:pStyle w:val="Caption"/>
        <w:rPr>
          <w:lang w:val="en-US"/>
        </w:rPr>
      </w:pPr>
      <w:r w:rsidRPr="00A26C17">
        <w:rPr>
          <w:lang w:val="en-US"/>
        </w:rPr>
        <w:t xml:space="preserve">TABLE </w:t>
      </w:r>
      <w:r>
        <w:fldChar w:fldCharType="begin"/>
      </w:r>
      <w:r w:rsidRPr="00A26C17">
        <w:rPr>
          <w:lang w:val="en-US"/>
        </w:rPr>
        <w:instrText xml:space="preserve"> SEQ TABLE \* ARABIC </w:instrText>
      </w:r>
      <w:r>
        <w:fldChar w:fldCharType="separate"/>
      </w:r>
      <w:r w:rsidR="00C02E08">
        <w:rPr>
          <w:noProof/>
          <w:lang w:val="en-US"/>
        </w:rPr>
        <w:t>1</w:t>
      </w:r>
      <w:r>
        <w:fldChar w:fldCharType="end"/>
      </w:r>
      <w:r w:rsidRPr="00881799">
        <w:rPr>
          <w:lang w:val="en-US"/>
        </w:rPr>
        <w:t xml:space="preserve"> </w:t>
      </w:r>
      <w:r>
        <w:rPr>
          <w:lang w:val="en-US"/>
        </w:rPr>
        <w:tab/>
      </w:r>
      <w:bookmarkEnd w:id="6"/>
      <w:r w:rsidRPr="00FE43EA">
        <w:rPr>
          <w:lang w:val="en-US"/>
        </w:rPr>
        <w:t>Table definition here (Style: Table definition/</w:t>
      </w:r>
      <w:proofErr w:type="spellStart"/>
      <w:r w:rsidRPr="00FE43EA">
        <w:rPr>
          <w:lang w:val="en-US"/>
        </w:rPr>
        <w:t>Taulukon</w:t>
      </w:r>
      <w:proofErr w:type="spellEnd"/>
      <w:r w:rsidRPr="00FE43EA">
        <w:rPr>
          <w:lang w:val="en-US"/>
        </w:rPr>
        <w:t xml:space="preserve"> </w:t>
      </w:r>
      <w:proofErr w:type="spellStart"/>
      <w:r w:rsidRPr="00FE43EA">
        <w:rPr>
          <w:lang w:val="en-US"/>
        </w:rPr>
        <w:t>selite</w:t>
      </w:r>
      <w:proofErr w:type="spellEnd"/>
      <w:r w:rsidRPr="00FE43EA">
        <w:rPr>
          <w:lang w:val="en-US"/>
        </w:rPr>
        <w:t>)</w:t>
      </w:r>
    </w:p>
    <w:p w14:paraId="52270860" w14:textId="77777777" w:rsidR="00FE43EA" w:rsidRDefault="00FE43EA" w:rsidP="00FE43EA">
      <w:pPr>
        <w:pStyle w:val="Normaltextinfirstchapter"/>
        <w:rPr>
          <w:lang w:val="en-US"/>
        </w:rPr>
      </w:pPr>
    </w:p>
    <w:p w14:paraId="3E7923E4" w14:textId="77777777" w:rsidR="00FE43EA" w:rsidRPr="00720821" w:rsidRDefault="00FE43EA" w:rsidP="000E5442">
      <w:pPr>
        <w:pStyle w:val="Normaltextfirstchapter"/>
        <w:rPr>
          <w:lang w:val="en-US"/>
        </w:rPr>
      </w:pPr>
      <w:r w:rsidRPr="00471EB0">
        <w:rPr>
          <w:b/>
          <w:bCs/>
          <w:lang w:val="en-US"/>
        </w:rPr>
        <w:t xml:space="preserve">Place table here. </w:t>
      </w:r>
      <w:r w:rsidRPr="00E243AB">
        <w:rPr>
          <w:lang w:val="en-US"/>
        </w:rPr>
        <w:t>To ensure accessibility, please use MS Word table editor (</w:t>
      </w:r>
      <w:r w:rsidRPr="00E243AB">
        <w:rPr>
          <w:i/>
          <w:iCs/>
          <w:lang w:val="en-US"/>
        </w:rPr>
        <w:t>Insert</w:t>
      </w:r>
      <w:r w:rsidRPr="00E243AB">
        <w:rPr>
          <w:lang w:val="en-US"/>
        </w:rPr>
        <w:t xml:space="preserve"> &gt; </w:t>
      </w:r>
      <w:r w:rsidRPr="00E243AB">
        <w:rPr>
          <w:i/>
          <w:iCs/>
          <w:lang w:val="en-US"/>
        </w:rPr>
        <w:t>Table</w:t>
      </w:r>
      <w:r w:rsidRPr="00E243AB">
        <w:rPr>
          <w:lang w:val="en-US"/>
        </w:rPr>
        <w:t>).</w:t>
      </w:r>
      <w:r w:rsidRPr="00720821">
        <w:rPr>
          <w:lang w:val="en-US"/>
        </w:rPr>
        <w:t xml:space="preserve"> Do not paste images </w:t>
      </w:r>
      <w:proofErr w:type="gramStart"/>
      <w:r w:rsidRPr="00720821">
        <w:rPr>
          <w:lang w:val="en-US"/>
        </w:rPr>
        <w:t>made out of</w:t>
      </w:r>
      <w:proofErr w:type="gramEnd"/>
      <w:r w:rsidRPr="00720821">
        <w:rPr>
          <w:lang w:val="en-US"/>
        </w:rPr>
        <w:t xml:space="preserve"> tables. Also, keep your tables simple.</w:t>
      </w:r>
      <w:r w:rsidR="00471EB0">
        <w:rPr>
          <w:lang w:val="en-US"/>
        </w:rPr>
        <w:t xml:space="preserve"> </w:t>
      </w:r>
      <w:r w:rsidR="00471EB0" w:rsidRPr="00471EB0">
        <w:rPr>
          <w:lang w:val="en-US"/>
        </w:rPr>
        <w:t>Mark the first row as a header row (Table tools &gt; Layout &gt; Repeat Header Rows).</w:t>
      </w:r>
    </w:p>
    <w:p w14:paraId="4862B393" w14:textId="77777777" w:rsidR="005411C8" w:rsidRPr="005411C8" w:rsidRDefault="005411C8" w:rsidP="005411C8">
      <w:pPr>
        <w:rPr>
          <w:lang w:val="en-US"/>
        </w:rPr>
      </w:pPr>
      <w:r w:rsidRPr="005411C8">
        <w:rPr>
          <w:lang w:val="en-US"/>
        </w:rPr>
        <w:t xml:space="preserve">Create an alternative description (alt text) for the table. Select the table, right-click, and choose </w:t>
      </w:r>
      <w:r w:rsidRPr="005411C8">
        <w:rPr>
          <w:b/>
          <w:bCs/>
          <w:lang w:val="en-US"/>
        </w:rPr>
        <w:t>Table Properties</w:t>
      </w:r>
      <w:r w:rsidRPr="005411C8">
        <w:rPr>
          <w:lang w:val="en-US"/>
        </w:rPr>
        <w:t xml:space="preserve"> from the menu that appears. From the </w:t>
      </w:r>
      <w:r w:rsidRPr="005411C8">
        <w:rPr>
          <w:b/>
          <w:bCs/>
          <w:lang w:val="en-US"/>
        </w:rPr>
        <w:t>Alt Text</w:t>
      </w:r>
      <w:r w:rsidRPr="005411C8">
        <w:rPr>
          <w:lang w:val="en-US"/>
        </w:rPr>
        <w:t xml:space="preserve"> tab, you can provide an alternative description for the table.</w:t>
      </w:r>
    </w:p>
    <w:p w14:paraId="0D8FEEC3" w14:textId="77777777" w:rsidR="005411C8" w:rsidRPr="005411C8" w:rsidRDefault="005411C8" w:rsidP="005411C8">
      <w:pPr>
        <w:rPr>
          <w:lang w:val="en-US"/>
        </w:rPr>
      </w:pPr>
      <w:r>
        <w:rPr>
          <w:noProof/>
          <w:lang w:val="en-US"/>
        </w:rPr>
        <mc:AlternateContent>
          <mc:Choice Requires="wps">
            <w:drawing>
              <wp:anchor distT="0" distB="0" distL="114300" distR="114300" simplePos="0" relativeHeight="251659264" behindDoc="0" locked="0" layoutInCell="1" allowOverlap="1" wp14:anchorId="673BD43C" wp14:editId="7D49F82E">
                <wp:simplePos x="0" y="0"/>
                <wp:positionH relativeFrom="margin">
                  <wp:posOffset>0</wp:posOffset>
                </wp:positionH>
                <wp:positionV relativeFrom="paragraph">
                  <wp:posOffset>254635</wp:posOffset>
                </wp:positionV>
                <wp:extent cx="5399405" cy="2160000"/>
                <wp:effectExtent l="0" t="0" r="10795" b="12065"/>
                <wp:wrapTopAndBottom/>
                <wp:docPr id="1" name="Rectangle 1"/>
                <wp:cNvGraphicFramePr/>
                <a:graphic xmlns:a="http://schemas.openxmlformats.org/drawingml/2006/main">
                  <a:graphicData uri="http://schemas.microsoft.com/office/word/2010/wordprocessingShape">
                    <wps:wsp>
                      <wps:cNvSpPr/>
                      <wps:spPr>
                        <a:xfrm>
                          <a:off x="0" y="0"/>
                          <a:ext cx="5399405" cy="2160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B4D6B" id="Rectangle 1" o:spid="_x0000_s1026" style="position:absolute;margin-left:0;margin-top:20.05pt;width:425.15pt;height:170.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" filled="f" strokecolor="black [3213]" strokeweight=".5pt">
                <w10:wrap type="topAndBottom" anchorx="margin"/>
              </v:rect>
            </w:pict>
          </mc:Fallback>
        </mc:AlternateContent>
      </w:r>
    </w:p>
    <w:p w14:paraId="65C778F1" w14:textId="77777777" w:rsidR="00720821" w:rsidRDefault="00720821" w:rsidP="00720821">
      <w:pPr>
        <w:pStyle w:val="Figuredefinition"/>
      </w:pPr>
      <w:bookmarkStart w:id="7" w:name="_Toc505700070"/>
      <w:r w:rsidRPr="00A26C17">
        <w:t xml:space="preserve">FIGURE </w:t>
      </w:r>
      <w:r>
        <w:fldChar w:fldCharType="begin"/>
      </w:r>
      <w:r w:rsidRPr="00A26C17">
        <w:instrText xml:space="preserve"> SEQ FIGURE \* ARABIC </w:instrText>
      </w:r>
      <w:r>
        <w:fldChar w:fldCharType="separate"/>
      </w:r>
      <w:r w:rsidR="00C02E08">
        <w:rPr>
          <w:noProof/>
        </w:rPr>
        <w:t>1</w:t>
      </w:r>
      <w:r>
        <w:fldChar w:fldCharType="end"/>
      </w:r>
      <w:r w:rsidRPr="00881799">
        <w:t xml:space="preserve"> </w:t>
      </w:r>
      <w:r>
        <w:tab/>
      </w:r>
      <w:bookmarkEnd w:id="7"/>
      <w:r w:rsidR="00FE43EA">
        <w:t>Figure</w:t>
      </w:r>
      <w:r w:rsidR="00FE43EA" w:rsidRPr="00FE43EA">
        <w:t xml:space="preserve"> definition here (Style: </w:t>
      </w:r>
      <w:r w:rsidR="00FE43EA">
        <w:t>Figure</w:t>
      </w:r>
      <w:r w:rsidR="00FE43EA" w:rsidRPr="00FE43EA">
        <w:t xml:space="preserve"> definition/</w:t>
      </w:r>
      <w:proofErr w:type="spellStart"/>
      <w:r w:rsidR="00FE43EA">
        <w:t>Kuvion</w:t>
      </w:r>
      <w:proofErr w:type="spellEnd"/>
      <w:r w:rsidR="00FE43EA" w:rsidRPr="00FE43EA">
        <w:t xml:space="preserve"> </w:t>
      </w:r>
      <w:proofErr w:type="spellStart"/>
      <w:r w:rsidR="00FE43EA" w:rsidRPr="00FE43EA">
        <w:t>selite</w:t>
      </w:r>
      <w:proofErr w:type="spellEnd"/>
      <w:r w:rsidR="00FE43EA" w:rsidRPr="00FE43EA">
        <w:t>)</w:t>
      </w:r>
    </w:p>
    <w:p w14:paraId="3077A80B" w14:textId="77777777" w:rsidR="005411C8" w:rsidRDefault="005411C8" w:rsidP="005411C8">
      <w:pPr>
        <w:pStyle w:val="Normaltextfirstchapter"/>
        <w:rPr>
          <w:lang w:val="en-US"/>
        </w:rPr>
      </w:pPr>
      <w:r w:rsidRPr="00720821">
        <w:rPr>
          <w:lang w:val="en-US"/>
        </w:rPr>
        <w:t xml:space="preserve">At the same </w:t>
      </w:r>
      <w:proofErr w:type="gramStart"/>
      <w:r w:rsidRPr="00720821">
        <w:rPr>
          <w:lang w:val="en-US"/>
        </w:rPr>
        <w:t>way</w:t>
      </w:r>
      <w:proofErr w:type="gramEnd"/>
      <w:r w:rsidRPr="00720821">
        <w:rPr>
          <w:lang w:val="en-US"/>
        </w:rPr>
        <w:t xml:space="preserve">, </w:t>
      </w:r>
      <w:r>
        <w:rPr>
          <w:lang w:val="en-US"/>
        </w:rPr>
        <w:t>a</w:t>
      </w:r>
      <w:r w:rsidRPr="00720821">
        <w:rPr>
          <w:lang w:val="en-US"/>
        </w:rPr>
        <w:t xml:space="preserve">dd images to the Word file using the </w:t>
      </w:r>
      <w:r>
        <w:rPr>
          <w:rStyle w:val="Strong"/>
          <w:lang w:val="en-US"/>
        </w:rPr>
        <w:t>Insert&gt;Pictures</w:t>
      </w:r>
      <w:r w:rsidRPr="00720821">
        <w:rPr>
          <w:lang w:val="en-US"/>
        </w:rPr>
        <w:t xml:space="preserve"> function. Do not import them via the clipboard or by dragging. </w:t>
      </w:r>
      <w:r>
        <w:rPr>
          <w:lang w:val="en-US"/>
        </w:rPr>
        <w:t>Suitable</w:t>
      </w:r>
      <w:r w:rsidRPr="00720821">
        <w:rPr>
          <w:lang w:val="en-US"/>
        </w:rPr>
        <w:t xml:space="preserve"> image file formats are jpg and </w:t>
      </w:r>
      <w:proofErr w:type="spellStart"/>
      <w:r w:rsidRPr="00720821">
        <w:rPr>
          <w:lang w:val="en-US"/>
        </w:rPr>
        <w:t>png</w:t>
      </w:r>
      <w:proofErr w:type="spellEnd"/>
      <w:r w:rsidRPr="00720821">
        <w:rPr>
          <w:lang w:val="en-US"/>
        </w:rPr>
        <w:t>.</w:t>
      </w:r>
      <w:r>
        <w:rPr>
          <w:lang w:val="en-US"/>
        </w:rPr>
        <w:t xml:space="preserve"> </w:t>
      </w:r>
      <w:r w:rsidRPr="005411C8">
        <w:rPr>
          <w:lang w:val="en-US"/>
        </w:rPr>
        <w:t>When inserting a diagram created in, for example, PowerPoint or a drawing program into Word, you can use the SVG or EMF format.</w:t>
      </w:r>
    </w:p>
    <w:p w14:paraId="79767673" w14:textId="77777777" w:rsidR="005411C8" w:rsidRPr="005411C8" w:rsidRDefault="005411C8" w:rsidP="005411C8">
      <w:pPr>
        <w:rPr>
          <w:lang w:val="en-US"/>
        </w:rPr>
      </w:pPr>
    </w:p>
    <w:p w14:paraId="50AB0C6B" w14:textId="77777777" w:rsidR="00FE43EA" w:rsidRPr="00AB0E68" w:rsidRDefault="00FE43EA" w:rsidP="000E5442">
      <w:pPr>
        <w:pStyle w:val="Normaltextfirstchapter"/>
        <w:rPr>
          <w:lang w:val="en-US"/>
        </w:rPr>
      </w:pPr>
      <w:r w:rsidRPr="00FE43EA">
        <w:rPr>
          <w:b/>
          <w:bCs/>
          <w:lang w:val="en-US"/>
        </w:rPr>
        <w:t>Remember to add an alternative text</w:t>
      </w:r>
      <w:r w:rsidRPr="00AB0E68">
        <w:rPr>
          <w:lang w:val="en-US"/>
        </w:rPr>
        <w:t xml:space="preserve"> for the picture, table, graph or figure. To add alt text in MS Word, select the object to which you want to add the alternative text. Right-click the object. From the menu that appears, select “</w:t>
      </w:r>
      <w:r w:rsidRPr="00AB0E68">
        <w:rPr>
          <w:i/>
          <w:iCs/>
          <w:lang w:val="en-US"/>
        </w:rPr>
        <w:t>Edit Alt Text</w:t>
      </w:r>
      <w:r w:rsidRPr="00AB0E68">
        <w:rPr>
          <w:lang w:val="en-US"/>
        </w:rPr>
        <w:t xml:space="preserve">.” </w:t>
      </w:r>
    </w:p>
    <w:p w14:paraId="4D083B6A" w14:textId="77777777" w:rsidR="00DC3C2E" w:rsidRDefault="00DC3C2E" w:rsidP="00DC3C2E">
      <w:pPr>
        <w:pStyle w:val="Heading4"/>
        <w:rPr>
          <w:lang w:val="en-US"/>
        </w:rPr>
      </w:pPr>
      <w:bookmarkStart w:id="8" w:name="_Toc339456489"/>
      <w:bookmarkEnd w:id="5"/>
      <w:r>
        <w:rPr>
          <w:lang w:val="en-US"/>
        </w:rPr>
        <w:t>Heading 4</w:t>
      </w:r>
      <w:bookmarkEnd w:id="8"/>
    </w:p>
    <w:p w14:paraId="4FDC237B" w14:textId="77777777" w:rsidR="0066351F" w:rsidRPr="00457BFA" w:rsidRDefault="0066351F" w:rsidP="00010025">
      <w:pPr>
        <w:pStyle w:val="Normaltextfirstchapter"/>
        <w:rPr>
          <w:noProof/>
          <w:lang w:val="en-US"/>
        </w:rPr>
      </w:pPr>
      <w:bookmarkStart w:id="9" w:name="_Toc339456490"/>
      <w:r w:rsidRPr="000E5442">
        <w:rPr>
          <w:noProof/>
          <w:lang w:val="en-US"/>
        </w:rPr>
        <w:t>Lorem ipsum dolor sit amet, consectetuer adipiscing elit. Maecenas porttitor congue massa.</w:t>
      </w:r>
      <w:r w:rsidRPr="00010025">
        <w:rPr>
          <w:noProof/>
          <w:lang w:val="en-US"/>
        </w:rPr>
        <w:t xml:space="preserve"> </w:t>
      </w:r>
    </w:p>
    <w:p w14:paraId="4B49F495" w14:textId="77777777" w:rsidR="00DC3C2E" w:rsidRDefault="00DC3C2E" w:rsidP="00DC3C2E">
      <w:pPr>
        <w:pStyle w:val="Heading5"/>
        <w:rPr>
          <w:lang w:val="en-US"/>
        </w:rPr>
      </w:pPr>
      <w:r>
        <w:rPr>
          <w:lang w:val="en-US"/>
        </w:rPr>
        <w:t>Heading 5</w:t>
      </w:r>
      <w:bookmarkEnd w:id="9"/>
    </w:p>
    <w:p w14:paraId="6F38DC3B" w14:textId="77777777" w:rsidR="00457BFA" w:rsidRPr="00457BFA" w:rsidRDefault="00457BFA" w:rsidP="0022256E">
      <w:pPr>
        <w:pStyle w:val="Normaltextfirstchapter"/>
        <w:rPr>
          <w:noProof/>
          <w:lang w:val="en-US"/>
        </w:rPr>
      </w:pPr>
      <w:r w:rsidRPr="00457BFA">
        <w:rPr>
          <w:noProof/>
          <w:lang w:val="en-US"/>
        </w:rPr>
        <w:t xml:space="preserve">Lorem ipsum dolor sit amet, consectetuer adipiscing elit. Maecenas porttitor congue massa. </w:t>
      </w:r>
    </w:p>
    <w:p w14:paraId="7365B70C" w14:textId="77777777" w:rsidR="00CE0D0E" w:rsidRDefault="00CE0D0E">
      <w:pPr>
        <w:suppressAutoHyphens w:val="0"/>
        <w:ind w:firstLine="0"/>
        <w:jc w:val="left"/>
        <w:rPr>
          <w:b/>
          <w:caps/>
          <w:sz w:val="28"/>
          <w:lang w:val="en-US"/>
        </w:rPr>
      </w:pPr>
      <w:bookmarkStart w:id="10" w:name="_Toc339456491"/>
      <w:r>
        <w:rPr>
          <w:lang w:val="en-US"/>
        </w:rPr>
        <w:br w:type="page"/>
      </w:r>
    </w:p>
    <w:p w14:paraId="202C2BB1" w14:textId="77777777" w:rsidR="00813BB1" w:rsidRPr="005E708F" w:rsidRDefault="00A01151" w:rsidP="00DB083B">
      <w:pPr>
        <w:pStyle w:val="Heading1-nonumbering"/>
        <w:rPr>
          <w:lang w:val="en-US"/>
        </w:rPr>
      </w:pPr>
      <w:r w:rsidRPr="005E708F">
        <w:rPr>
          <w:lang w:val="en-US"/>
        </w:rPr>
        <w:lastRenderedPageBreak/>
        <w:t>Summary</w:t>
      </w:r>
      <w:bookmarkEnd w:id="10"/>
      <w:r w:rsidR="00C8246F">
        <w:rPr>
          <w:lang w:val="en-US"/>
        </w:rPr>
        <w:t xml:space="preserve"> in </w:t>
      </w:r>
      <w:r w:rsidR="006B4B0B">
        <w:rPr>
          <w:lang w:val="en-US"/>
        </w:rPr>
        <w:t>F</w:t>
      </w:r>
      <w:r w:rsidR="00C8246F">
        <w:rPr>
          <w:lang w:val="en-US"/>
        </w:rPr>
        <w:t>innish</w:t>
      </w:r>
    </w:p>
    <w:p w14:paraId="5994E12B" w14:textId="77777777" w:rsidR="007B0DE8" w:rsidRDefault="0006547B" w:rsidP="000E5442">
      <w:pPr>
        <w:pStyle w:val="Normaltextfirstchapter"/>
        <w:rPr>
          <w:lang w:val="en-US"/>
        </w:rPr>
      </w:pPr>
      <w:r w:rsidRPr="0006547B">
        <w:rPr>
          <w:lang w:val="en-US"/>
        </w:rPr>
        <w:t>Check your faculty's doctoral guidelines to see if a summary is mandatory.</w:t>
      </w:r>
      <w:r>
        <w:rPr>
          <w:lang w:val="en-US"/>
        </w:rPr>
        <w:t xml:space="preserve"> </w:t>
      </w:r>
      <w:r w:rsidR="007B0DE8">
        <w:rPr>
          <w:lang w:val="en-US"/>
        </w:rPr>
        <w:t xml:space="preserve">In dissertations written in English the summary will be in Finnish. </w:t>
      </w:r>
    </w:p>
    <w:p w14:paraId="3F8F0D7B" w14:textId="77777777" w:rsidR="0006547B" w:rsidRPr="0006547B" w:rsidRDefault="0006547B" w:rsidP="0006547B">
      <w:pPr>
        <w:rPr>
          <w:lang w:val="en-US"/>
        </w:rPr>
      </w:pPr>
    </w:p>
    <w:p w14:paraId="6E04FFDF" w14:textId="77777777" w:rsidR="00C94466" w:rsidRDefault="007B0DE8" w:rsidP="0006547B">
      <w:pPr>
        <w:pStyle w:val="Normaltextfirstchapter"/>
        <w:rPr>
          <w:lang w:val="en-US"/>
        </w:rPr>
      </w:pPr>
      <w:r>
        <w:rPr>
          <w:lang w:val="en-US"/>
        </w:rPr>
        <w:t>The summary does not have a maximum length.</w:t>
      </w:r>
    </w:p>
    <w:p w14:paraId="50D90632" w14:textId="77777777" w:rsidR="00C94466" w:rsidRDefault="00C94466">
      <w:pPr>
        <w:ind w:firstLine="0"/>
        <w:jc w:val="left"/>
        <w:rPr>
          <w:b/>
          <w:caps/>
          <w:sz w:val="28"/>
          <w:lang w:val="en-US"/>
        </w:rPr>
      </w:pPr>
      <w:bookmarkStart w:id="11" w:name="_Toc339456492"/>
      <w:r>
        <w:rPr>
          <w:lang w:val="en-US"/>
        </w:rPr>
        <w:br w:type="page"/>
      </w:r>
    </w:p>
    <w:p w14:paraId="30CF937E" w14:textId="77777777" w:rsidR="00584B17" w:rsidRPr="005E708F" w:rsidRDefault="00E06799" w:rsidP="002C4AD9">
      <w:pPr>
        <w:pStyle w:val="Heading1-nonumbering"/>
        <w:rPr>
          <w:lang w:val="en-US"/>
        </w:rPr>
      </w:pPr>
      <w:r w:rsidRPr="005E708F">
        <w:rPr>
          <w:lang w:val="en-US"/>
        </w:rPr>
        <w:lastRenderedPageBreak/>
        <w:t>R</w:t>
      </w:r>
      <w:r w:rsidR="00FB4E18">
        <w:rPr>
          <w:lang w:val="en-US"/>
        </w:rPr>
        <w:t>e</w:t>
      </w:r>
      <w:r w:rsidRPr="005E708F">
        <w:rPr>
          <w:lang w:val="en-US"/>
        </w:rPr>
        <w:t>ference</w:t>
      </w:r>
      <w:bookmarkEnd w:id="11"/>
      <w:r w:rsidR="00FB4E18">
        <w:rPr>
          <w:lang w:val="en-US"/>
        </w:rPr>
        <w:t>s</w:t>
      </w:r>
    </w:p>
    <w:p w14:paraId="265A0EC2" w14:textId="77777777" w:rsidR="00882C15" w:rsidRDefault="000E6A42" w:rsidP="00E6141C">
      <w:pPr>
        <w:pStyle w:val="Reference"/>
        <w:rPr>
          <w:lang w:val="en-US"/>
        </w:rPr>
      </w:pPr>
      <w:r w:rsidRPr="005E708F">
        <w:rPr>
          <w:lang w:val="en-US"/>
        </w:rPr>
        <w:t>Anony</w:t>
      </w:r>
      <w:r w:rsidR="00801F9F">
        <w:rPr>
          <w:lang w:val="en-US"/>
        </w:rPr>
        <w:t>mous, A., Efficient, E. &amp; Ingenious, I</w:t>
      </w:r>
      <w:r w:rsidRPr="005E708F">
        <w:rPr>
          <w:lang w:val="en-US"/>
        </w:rPr>
        <w:t xml:space="preserve">. 2008. </w:t>
      </w:r>
      <w:r w:rsidRPr="000E6A42">
        <w:rPr>
          <w:lang w:val="en-US"/>
        </w:rPr>
        <w:t>How to write references properly.</w:t>
      </w:r>
      <w:r w:rsidR="002C4AD9" w:rsidRPr="000E6A42">
        <w:rPr>
          <w:lang w:val="en-US"/>
        </w:rPr>
        <w:t xml:space="preserve"> </w:t>
      </w:r>
      <w:r w:rsidR="00FD4066" w:rsidRPr="00E46BE8">
        <w:rPr>
          <w:lang w:val="en-US"/>
        </w:rPr>
        <w:t xml:space="preserve">Jyväskylä: </w:t>
      </w:r>
      <w:r w:rsidR="00801F9F" w:rsidRPr="00E46BE8">
        <w:rPr>
          <w:lang w:val="en-US"/>
        </w:rPr>
        <w:t>Jyväskylä University Press</w:t>
      </w:r>
      <w:r w:rsidR="00FD4066" w:rsidRPr="00E46BE8">
        <w:rPr>
          <w:lang w:val="en-US"/>
        </w:rPr>
        <w:t>.</w:t>
      </w:r>
    </w:p>
    <w:p w14:paraId="67F4F4FA" w14:textId="77777777" w:rsidR="00E6141C" w:rsidRDefault="00730F5C" w:rsidP="00E46BE8">
      <w:pPr>
        <w:pStyle w:val="Reference"/>
        <w:rPr>
          <w:lang w:val="en-US"/>
        </w:rPr>
      </w:pPr>
      <w:r>
        <w:rPr>
          <w:lang w:val="en-US"/>
        </w:rPr>
        <w:t>Y</w:t>
      </w:r>
      <w:r w:rsidR="0066351F" w:rsidRPr="0066351F">
        <w:rPr>
          <w:b/>
          <w:bCs/>
          <w:lang w:val="en-US"/>
        </w:rPr>
        <w:t>ou may choose whatever referencing style (for example APA</w:t>
      </w:r>
      <w:r w:rsidR="0066351F">
        <w:rPr>
          <w:b/>
          <w:bCs/>
          <w:lang w:val="en-US"/>
        </w:rPr>
        <w:t>, Chicago etc.</w:t>
      </w:r>
      <w:r w:rsidR="0066351F" w:rsidRPr="0066351F">
        <w:rPr>
          <w:b/>
          <w:bCs/>
          <w:lang w:val="en-US"/>
        </w:rPr>
        <w:t xml:space="preserve">) </w:t>
      </w:r>
      <w:r w:rsidR="0066351F" w:rsidRPr="0066351F">
        <w:rPr>
          <w:lang w:val="en-US"/>
        </w:rPr>
        <w:t>as long as you use it consistently.</w:t>
      </w:r>
      <w:r w:rsidR="0066351F">
        <w:rPr>
          <w:lang w:val="en-US"/>
        </w:rPr>
        <w:t xml:space="preserve"> </w:t>
      </w:r>
    </w:p>
    <w:p w14:paraId="3B67061E" w14:textId="77777777" w:rsidR="00366F1D" w:rsidRPr="00366F1D" w:rsidRDefault="00366F1D" w:rsidP="00366F1D">
      <w:pPr>
        <w:pStyle w:val="Reference"/>
        <w:rPr>
          <w:lang w:val="en-US" w:eastAsia="fi-FI"/>
        </w:rPr>
      </w:pPr>
      <w:r w:rsidRPr="00366F1D">
        <w:rPr>
          <w:b/>
          <w:bCs/>
          <w:lang w:val="en-US" w:eastAsia="fi-FI"/>
        </w:rPr>
        <w:t>If your reference has a digital object identifier (DOI</w:t>
      </w:r>
      <w:r w:rsidRPr="006165A1">
        <w:rPr>
          <w:b/>
          <w:bCs/>
          <w:lang w:val="en-US" w:eastAsia="fi-FI"/>
        </w:rPr>
        <w:t>), include it in your reference</w:t>
      </w:r>
      <w:r w:rsidRPr="00366F1D">
        <w:rPr>
          <w:lang w:val="en-US" w:eastAsia="fi-FI"/>
        </w:rPr>
        <w:t>. A DOI will help your reader easily locate a document from your citation. Present DOIs as hyperlinks because a hyperlink leads readers directly to the content.</w:t>
      </w:r>
      <w:r w:rsidR="00471EB0">
        <w:rPr>
          <w:lang w:val="en-US" w:eastAsia="fi-FI"/>
        </w:rPr>
        <w:t xml:space="preserve"> </w:t>
      </w:r>
      <w:r w:rsidR="00471EB0" w:rsidRPr="00471EB0">
        <w:rPr>
          <w:lang w:val="en-US" w:eastAsia="fi-FI"/>
        </w:rPr>
        <w:t>Make sure that the link is underlined and preferably blue in colour.</w:t>
      </w:r>
    </w:p>
    <w:p w14:paraId="7A628AEE" w14:textId="77777777" w:rsidR="00730F5C" w:rsidRDefault="00730F5C" w:rsidP="00366F1D">
      <w:pPr>
        <w:pStyle w:val="Reference"/>
        <w:ind w:left="0" w:firstLine="0"/>
        <w:rPr>
          <w:lang w:val="en-US"/>
        </w:rPr>
      </w:pPr>
    </w:p>
    <w:p w14:paraId="3178CB17" w14:textId="77777777" w:rsidR="00730F5C" w:rsidRPr="00E46BE8" w:rsidRDefault="00730F5C" w:rsidP="00E46BE8">
      <w:pPr>
        <w:pStyle w:val="Reference"/>
        <w:rPr>
          <w:lang w:val="en-US"/>
        </w:rPr>
      </w:pPr>
    </w:p>
    <w:p w14:paraId="02140A4D" w14:textId="77777777" w:rsidR="00980636" w:rsidRDefault="00980636">
      <w:pPr>
        <w:ind w:firstLine="0"/>
        <w:jc w:val="left"/>
        <w:rPr>
          <w:lang w:val="en-US"/>
        </w:rPr>
      </w:pPr>
      <w:r w:rsidRPr="00E46BE8">
        <w:rPr>
          <w:lang w:val="en-US"/>
        </w:rPr>
        <w:br w:type="page"/>
      </w:r>
    </w:p>
    <w:p w14:paraId="55DBD063" w14:textId="77777777" w:rsidR="00980636" w:rsidRPr="00E46BE8" w:rsidRDefault="00980636" w:rsidP="00980636">
      <w:pPr>
        <w:rPr>
          <w:lang w:val="en-US"/>
        </w:rPr>
      </w:pPr>
    </w:p>
    <w:p w14:paraId="6CD64A72" w14:textId="77777777" w:rsidR="00980636" w:rsidRPr="00E46BE8" w:rsidRDefault="00980636" w:rsidP="00980636">
      <w:pPr>
        <w:rPr>
          <w:lang w:val="en-US"/>
        </w:rPr>
      </w:pPr>
    </w:p>
    <w:p w14:paraId="73F2D825" w14:textId="77777777" w:rsidR="00980636" w:rsidRPr="00E46BE8" w:rsidRDefault="00980636" w:rsidP="00980636">
      <w:pPr>
        <w:rPr>
          <w:lang w:val="en-US"/>
        </w:rPr>
      </w:pPr>
    </w:p>
    <w:p w14:paraId="465AF076" w14:textId="77777777" w:rsidR="00980636" w:rsidRPr="00E46BE8" w:rsidRDefault="00980636" w:rsidP="00980636">
      <w:pPr>
        <w:rPr>
          <w:lang w:val="en-US"/>
        </w:rPr>
      </w:pPr>
    </w:p>
    <w:p w14:paraId="29C7C3CC" w14:textId="77777777" w:rsidR="00980636" w:rsidRPr="00E46BE8" w:rsidRDefault="00980636" w:rsidP="00980636">
      <w:pPr>
        <w:rPr>
          <w:lang w:val="en-US"/>
        </w:rPr>
      </w:pPr>
    </w:p>
    <w:p w14:paraId="6FAF3648" w14:textId="77777777" w:rsidR="00980636" w:rsidRPr="00E46BE8" w:rsidRDefault="00980636" w:rsidP="00980636">
      <w:pPr>
        <w:rPr>
          <w:lang w:val="en-US"/>
        </w:rPr>
      </w:pPr>
    </w:p>
    <w:p w14:paraId="2FC26BCE" w14:textId="77777777" w:rsidR="00980636" w:rsidRPr="00E46BE8" w:rsidRDefault="00980636" w:rsidP="00980636">
      <w:pPr>
        <w:rPr>
          <w:lang w:val="en-US"/>
        </w:rPr>
      </w:pPr>
    </w:p>
    <w:p w14:paraId="50AE9D38" w14:textId="77777777" w:rsidR="00980636" w:rsidRPr="00E46BE8" w:rsidRDefault="00980636" w:rsidP="00980636">
      <w:pPr>
        <w:rPr>
          <w:lang w:val="en-US"/>
        </w:rPr>
      </w:pPr>
    </w:p>
    <w:p w14:paraId="55D24FF3" w14:textId="77777777" w:rsidR="00980636" w:rsidRPr="00F67474" w:rsidRDefault="00980636" w:rsidP="00F67474">
      <w:pPr>
        <w:pStyle w:val="MainTitleOriginalPapers"/>
        <w:outlineLvl w:val="0"/>
        <w:rPr>
          <w:caps/>
        </w:rPr>
      </w:pPr>
      <w:r w:rsidRPr="00F67474">
        <w:rPr>
          <w:caps/>
        </w:rPr>
        <w:t>O</w:t>
      </w:r>
      <w:r w:rsidR="00F67474" w:rsidRPr="00F67474">
        <w:rPr>
          <w:caps/>
        </w:rPr>
        <w:t>riginal Publications</w:t>
      </w:r>
    </w:p>
    <w:p w14:paraId="0051F89F" w14:textId="77777777" w:rsidR="00980636" w:rsidRDefault="00980636" w:rsidP="00980636"/>
    <w:p w14:paraId="63BB88FB" w14:textId="77777777" w:rsidR="00980636" w:rsidRDefault="00980636" w:rsidP="00980636"/>
    <w:p w14:paraId="2C82FF3F" w14:textId="77777777" w:rsidR="00980636" w:rsidRDefault="00980636" w:rsidP="00980636">
      <w:pPr>
        <w:pStyle w:val="MainTitleOriginalPapers"/>
        <w:numPr>
          <w:ilvl w:val="0"/>
          <w:numId w:val="4"/>
        </w:numPr>
      </w:pPr>
      <w:r>
        <w:t xml:space="preserve"> </w:t>
      </w:r>
    </w:p>
    <w:p w14:paraId="3886D1A1" w14:textId="77777777" w:rsidR="00980636" w:rsidRDefault="00980636" w:rsidP="00980636"/>
    <w:p w14:paraId="2724DABE" w14:textId="77777777" w:rsidR="00980636" w:rsidRDefault="00980636" w:rsidP="00980636"/>
    <w:p w14:paraId="4BE868EA" w14:textId="77777777" w:rsidR="00980636" w:rsidRDefault="00980636" w:rsidP="00155C20">
      <w:pPr>
        <w:pStyle w:val="ArticleTitle"/>
      </w:pPr>
      <w:r w:rsidRPr="00D60982">
        <w:t xml:space="preserve">THIS IS AN EXAMPLE </w:t>
      </w:r>
      <w:r w:rsidRPr="00155C20">
        <w:t>OF</w:t>
      </w:r>
      <w:r w:rsidRPr="00D60982">
        <w:t xml:space="preserve"> AN ARTICLE TITLE PAGE</w:t>
      </w:r>
    </w:p>
    <w:p w14:paraId="2E0DB432" w14:textId="77777777" w:rsidR="00980636" w:rsidRPr="00C138FB" w:rsidRDefault="00980636" w:rsidP="00980636">
      <w:pPr>
        <w:rPr>
          <w:lang w:val="en-US"/>
        </w:rPr>
      </w:pPr>
    </w:p>
    <w:p w14:paraId="5EC6BE2D" w14:textId="77777777" w:rsidR="00980636" w:rsidRPr="00C138FB" w:rsidRDefault="00980636" w:rsidP="00980636">
      <w:pPr>
        <w:rPr>
          <w:lang w:val="en-US"/>
        </w:rPr>
      </w:pPr>
    </w:p>
    <w:p w14:paraId="097AA04A" w14:textId="77777777" w:rsidR="00980636" w:rsidRPr="00C138FB" w:rsidRDefault="00980636" w:rsidP="00980636">
      <w:pPr>
        <w:rPr>
          <w:lang w:val="en-US"/>
        </w:rPr>
      </w:pPr>
    </w:p>
    <w:p w14:paraId="4063E57D" w14:textId="77777777" w:rsidR="00980636" w:rsidRPr="00C138FB" w:rsidRDefault="00980636" w:rsidP="00980636">
      <w:pPr>
        <w:rPr>
          <w:lang w:val="en-US"/>
        </w:rPr>
      </w:pPr>
    </w:p>
    <w:p w14:paraId="5367C580" w14:textId="77777777" w:rsidR="00980636" w:rsidRPr="00980636" w:rsidRDefault="00980636" w:rsidP="00155C20">
      <w:pPr>
        <w:pStyle w:val="NormaltextOriginalpapers"/>
      </w:pPr>
      <w:r w:rsidRPr="00980636">
        <w:t>by</w:t>
      </w:r>
    </w:p>
    <w:p w14:paraId="4F109837" w14:textId="77777777" w:rsidR="00980636" w:rsidRPr="00980636" w:rsidRDefault="00980636" w:rsidP="00155C20">
      <w:pPr>
        <w:pStyle w:val="NormaltextOriginalpapers"/>
      </w:pPr>
    </w:p>
    <w:p w14:paraId="4AAC5238" w14:textId="77777777" w:rsidR="00980636" w:rsidRPr="00980636" w:rsidRDefault="00980636" w:rsidP="00155C20">
      <w:pPr>
        <w:pStyle w:val="NormaltextOriginalpapers"/>
      </w:pPr>
      <w:proofErr w:type="spellStart"/>
      <w:r w:rsidRPr="00980636">
        <w:t>xxxxx</w:t>
      </w:r>
      <w:proofErr w:type="spellEnd"/>
      <w:r w:rsidRPr="00980636">
        <w:t xml:space="preserve"> &amp; </w:t>
      </w:r>
      <w:proofErr w:type="spellStart"/>
      <w:r w:rsidRPr="00980636">
        <w:t>xxxxxx</w:t>
      </w:r>
      <w:proofErr w:type="spellEnd"/>
      <w:r w:rsidRPr="00980636">
        <w:t>, xxx 20xx</w:t>
      </w:r>
    </w:p>
    <w:p w14:paraId="4FDAF8D2" w14:textId="77777777" w:rsidR="00980636" w:rsidRPr="00980636" w:rsidRDefault="00980636" w:rsidP="00155C20">
      <w:pPr>
        <w:pStyle w:val="NormaltextOriginalpapers"/>
      </w:pPr>
    </w:p>
    <w:p w14:paraId="1E887F43" w14:textId="77777777" w:rsidR="00980636" w:rsidRPr="00C138FB" w:rsidRDefault="00980636" w:rsidP="00155C20">
      <w:pPr>
        <w:pStyle w:val="NormaltextOriginalpapers"/>
      </w:pPr>
      <w:r w:rsidRPr="00C138FB">
        <w:t xml:space="preserve">Journal of </w:t>
      </w:r>
      <w:proofErr w:type="spellStart"/>
      <w:r w:rsidRPr="00C138FB">
        <w:t>xxxx</w:t>
      </w:r>
      <w:proofErr w:type="spellEnd"/>
      <w:r w:rsidRPr="00C138FB">
        <w:t xml:space="preserve"> vol x, xx-xx</w:t>
      </w:r>
    </w:p>
    <w:p w14:paraId="7586E130" w14:textId="77777777" w:rsidR="00980636" w:rsidRDefault="00980636" w:rsidP="00155C20">
      <w:pPr>
        <w:pStyle w:val="NormaltextOriginalpapers"/>
      </w:pPr>
    </w:p>
    <w:p w14:paraId="5279E2F3" w14:textId="77777777" w:rsidR="0066351F" w:rsidRDefault="0066351F" w:rsidP="00155C20">
      <w:pPr>
        <w:pStyle w:val="NormaltextOriginalpapers"/>
      </w:pPr>
      <w:r>
        <w:t>DOI</w:t>
      </w:r>
      <w:r w:rsidR="00771AE4">
        <w:t xml:space="preserve"> as</w:t>
      </w:r>
      <w:r w:rsidR="008925DC">
        <w:t xml:space="preserve"> hyperlink</w:t>
      </w:r>
    </w:p>
    <w:p w14:paraId="29046F80" w14:textId="77777777" w:rsidR="0066351F" w:rsidRPr="00C138FB" w:rsidRDefault="0066351F" w:rsidP="00155C20">
      <w:pPr>
        <w:pStyle w:val="NormaltextOriginalpapers"/>
      </w:pPr>
    </w:p>
    <w:p w14:paraId="2A365891" w14:textId="77777777" w:rsidR="00980636" w:rsidRPr="00C138FB" w:rsidRDefault="00980636" w:rsidP="00155C20">
      <w:pPr>
        <w:pStyle w:val="NormaltextOriginalpapers"/>
      </w:pPr>
    </w:p>
    <w:p w14:paraId="01F08F11" w14:textId="77777777" w:rsidR="00980636" w:rsidRPr="00C138FB" w:rsidRDefault="00980636" w:rsidP="00155C20">
      <w:pPr>
        <w:pStyle w:val="NormaltextOriginalpapers"/>
      </w:pPr>
      <w:r w:rsidRPr="00C138FB">
        <w:t xml:space="preserve">Reproduced with kind permission by </w:t>
      </w:r>
      <w:proofErr w:type="spellStart"/>
      <w:r w:rsidRPr="00C138FB">
        <w:t>xxxxx</w:t>
      </w:r>
      <w:proofErr w:type="spellEnd"/>
      <w:r w:rsidRPr="00C138FB">
        <w:t>.</w:t>
      </w:r>
    </w:p>
    <w:p w14:paraId="04AD313B" w14:textId="77777777" w:rsidR="00980636" w:rsidRPr="00C138FB" w:rsidRDefault="00980636" w:rsidP="00980636">
      <w:pPr>
        <w:spacing w:after="200" w:line="276" w:lineRule="auto"/>
        <w:jc w:val="left"/>
        <w:rPr>
          <w:lang w:val="en-US"/>
        </w:rPr>
      </w:pPr>
      <w:r w:rsidRPr="00C138FB">
        <w:rPr>
          <w:lang w:val="en-US"/>
        </w:rPr>
        <w:br w:type="page"/>
      </w:r>
    </w:p>
    <w:p w14:paraId="034664CE" w14:textId="77777777" w:rsidR="00980636" w:rsidRPr="00C138FB" w:rsidRDefault="00980636" w:rsidP="00980636">
      <w:pPr>
        <w:rPr>
          <w:lang w:val="en-US"/>
        </w:rPr>
      </w:pPr>
    </w:p>
    <w:p w14:paraId="3E95D811" w14:textId="77777777" w:rsidR="00980636" w:rsidRPr="00C138FB" w:rsidRDefault="00980636" w:rsidP="00980636">
      <w:pPr>
        <w:rPr>
          <w:lang w:val="en-US"/>
        </w:rPr>
      </w:pPr>
    </w:p>
    <w:p w14:paraId="158ED954" w14:textId="77777777" w:rsidR="00980636" w:rsidRPr="00C138FB" w:rsidRDefault="00980636" w:rsidP="00980636">
      <w:pPr>
        <w:rPr>
          <w:lang w:val="en-US"/>
        </w:rPr>
      </w:pPr>
    </w:p>
    <w:p w14:paraId="2434243D" w14:textId="77777777" w:rsidR="00980636" w:rsidRPr="00C138FB" w:rsidRDefault="00980636" w:rsidP="00980636">
      <w:pPr>
        <w:rPr>
          <w:lang w:val="en-US"/>
        </w:rPr>
      </w:pPr>
    </w:p>
    <w:p w14:paraId="7F5EFEE4" w14:textId="77777777" w:rsidR="00980636" w:rsidRPr="00C138FB" w:rsidRDefault="00980636" w:rsidP="00980636">
      <w:pPr>
        <w:rPr>
          <w:lang w:val="en-US"/>
        </w:rPr>
      </w:pPr>
    </w:p>
    <w:p w14:paraId="7A655CA6" w14:textId="77777777" w:rsidR="00980636" w:rsidRPr="00C138FB" w:rsidRDefault="00980636" w:rsidP="00980636">
      <w:pPr>
        <w:rPr>
          <w:lang w:val="en-US"/>
        </w:rPr>
      </w:pPr>
    </w:p>
    <w:p w14:paraId="1DA034D5" w14:textId="77777777" w:rsidR="00980636" w:rsidRPr="00C138FB" w:rsidRDefault="00980636" w:rsidP="00980636">
      <w:pPr>
        <w:rPr>
          <w:lang w:val="en-US"/>
        </w:rPr>
      </w:pPr>
    </w:p>
    <w:p w14:paraId="261791D8" w14:textId="77777777" w:rsidR="00980636" w:rsidRPr="00C138FB" w:rsidRDefault="00980636" w:rsidP="00980636">
      <w:pPr>
        <w:rPr>
          <w:lang w:val="en-US"/>
        </w:rPr>
      </w:pPr>
    </w:p>
    <w:p w14:paraId="7142C35D" w14:textId="77777777" w:rsidR="00980636" w:rsidRPr="00C138FB" w:rsidRDefault="00980636" w:rsidP="00980636">
      <w:pPr>
        <w:pStyle w:val="MainTitleOriginalPapers"/>
        <w:rPr>
          <w:lang w:val="en-US"/>
        </w:rPr>
      </w:pPr>
    </w:p>
    <w:p w14:paraId="294DB3F5" w14:textId="77777777" w:rsidR="00980636" w:rsidRPr="00C138FB" w:rsidRDefault="00980636" w:rsidP="00980636">
      <w:pPr>
        <w:rPr>
          <w:lang w:val="en-US"/>
        </w:rPr>
      </w:pPr>
    </w:p>
    <w:p w14:paraId="24FD8A82" w14:textId="77777777" w:rsidR="00980636" w:rsidRPr="00C138FB" w:rsidRDefault="00980636" w:rsidP="00980636">
      <w:pPr>
        <w:rPr>
          <w:lang w:val="en-US"/>
        </w:rPr>
      </w:pPr>
    </w:p>
    <w:p w14:paraId="2DB76229" w14:textId="77777777" w:rsidR="00980636" w:rsidRPr="00C138FB" w:rsidRDefault="00980636" w:rsidP="00980636">
      <w:pPr>
        <w:pStyle w:val="MainTitleOriginalPapers"/>
        <w:numPr>
          <w:ilvl w:val="0"/>
          <w:numId w:val="4"/>
        </w:numPr>
        <w:rPr>
          <w:lang w:val="en-US"/>
        </w:rPr>
      </w:pPr>
      <w:r w:rsidRPr="00C138FB">
        <w:rPr>
          <w:lang w:val="en-US"/>
        </w:rPr>
        <w:t xml:space="preserve"> </w:t>
      </w:r>
    </w:p>
    <w:p w14:paraId="6F3D9CED" w14:textId="77777777" w:rsidR="00980636" w:rsidRPr="00C138FB" w:rsidRDefault="00980636" w:rsidP="00980636">
      <w:pPr>
        <w:rPr>
          <w:lang w:val="en-US"/>
        </w:rPr>
      </w:pPr>
    </w:p>
    <w:p w14:paraId="29BA2EBA" w14:textId="77777777" w:rsidR="00980636" w:rsidRPr="00C138FB" w:rsidRDefault="00980636" w:rsidP="00980636">
      <w:pPr>
        <w:rPr>
          <w:lang w:val="en-US"/>
        </w:rPr>
      </w:pPr>
    </w:p>
    <w:p w14:paraId="669F6E82" w14:textId="77777777" w:rsidR="00980636" w:rsidRPr="00851839" w:rsidRDefault="00980636" w:rsidP="00980636">
      <w:pPr>
        <w:pStyle w:val="ArticleTitle"/>
      </w:pPr>
      <w:r w:rsidRPr="00851839">
        <w:t>THIS IS AN EXAMPLE OF AN ARTICLE TITLE PAGE</w:t>
      </w:r>
    </w:p>
    <w:p w14:paraId="0D5F625F" w14:textId="77777777" w:rsidR="00980636" w:rsidRPr="00851839" w:rsidRDefault="00980636" w:rsidP="00980636">
      <w:pPr>
        <w:rPr>
          <w:lang w:val="en-US"/>
        </w:rPr>
      </w:pPr>
    </w:p>
    <w:p w14:paraId="1F4D94A1" w14:textId="77777777" w:rsidR="00980636" w:rsidRPr="00851839" w:rsidRDefault="00980636" w:rsidP="00980636">
      <w:pPr>
        <w:rPr>
          <w:lang w:val="en-US"/>
        </w:rPr>
      </w:pPr>
    </w:p>
    <w:p w14:paraId="7E4BAE37" w14:textId="77777777" w:rsidR="00980636" w:rsidRPr="00851839" w:rsidRDefault="00980636" w:rsidP="00980636">
      <w:pPr>
        <w:rPr>
          <w:lang w:val="en-US"/>
        </w:rPr>
      </w:pPr>
    </w:p>
    <w:p w14:paraId="386769FE" w14:textId="77777777" w:rsidR="00980636" w:rsidRPr="00851839" w:rsidRDefault="00980636" w:rsidP="00980636">
      <w:pPr>
        <w:rPr>
          <w:lang w:val="en-US"/>
        </w:rPr>
      </w:pPr>
    </w:p>
    <w:p w14:paraId="725A1268" w14:textId="77777777" w:rsidR="00980636" w:rsidRPr="00C138FB" w:rsidRDefault="00980636" w:rsidP="00155C20">
      <w:pPr>
        <w:pStyle w:val="NormaltextOriginalpapers"/>
      </w:pPr>
      <w:r w:rsidRPr="00C138FB">
        <w:t>by</w:t>
      </w:r>
    </w:p>
    <w:p w14:paraId="04811785" w14:textId="77777777" w:rsidR="00980636" w:rsidRPr="00C138FB" w:rsidRDefault="00980636" w:rsidP="00155C20">
      <w:pPr>
        <w:pStyle w:val="NormaltextOriginalpapers"/>
      </w:pPr>
    </w:p>
    <w:p w14:paraId="677006FB" w14:textId="77777777" w:rsidR="00980636" w:rsidRPr="00C138FB" w:rsidRDefault="00980636" w:rsidP="00155C20">
      <w:pPr>
        <w:pStyle w:val="NormaltextOriginalpapers"/>
      </w:pPr>
      <w:proofErr w:type="spellStart"/>
      <w:r w:rsidRPr="00C138FB">
        <w:t>xxxxx</w:t>
      </w:r>
      <w:proofErr w:type="spellEnd"/>
      <w:r w:rsidRPr="00C138FB">
        <w:t xml:space="preserve"> &amp; </w:t>
      </w:r>
      <w:proofErr w:type="spellStart"/>
      <w:r w:rsidRPr="00C138FB">
        <w:t>xxxxx</w:t>
      </w:r>
      <w:proofErr w:type="spellEnd"/>
      <w:r w:rsidRPr="00C138FB">
        <w:t>, xxx 20xx</w:t>
      </w:r>
    </w:p>
    <w:p w14:paraId="4FC8B7D4" w14:textId="77777777" w:rsidR="00980636" w:rsidRPr="00C138FB" w:rsidRDefault="00980636" w:rsidP="00155C20">
      <w:pPr>
        <w:pStyle w:val="NormaltextOriginalpapers"/>
      </w:pPr>
    </w:p>
    <w:p w14:paraId="62412864" w14:textId="77777777" w:rsidR="00980636" w:rsidRPr="00C138FB" w:rsidRDefault="00980636" w:rsidP="00155C20">
      <w:pPr>
        <w:pStyle w:val="NormaltextOriginalpapers"/>
      </w:pPr>
      <w:r w:rsidRPr="00C138FB">
        <w:t xml:space="preserve">Journal of </w:t>
      </w:r>
      <w:proofErr w:type="spellStart"/>
      <w:r w:rsidRPr="00C138FB">
        <w:t>xxxx</w:t>
      </w:r>
      <w:proofErr w:type="spellEnd"/>
      <w:r w:rsidRPr="00C138FB">
        <w:t xml:space="preserve"> vol x, xx-xx</w:t>
      </w:r>
    </w:p>
    <w:p w14:paraId="78B75F23" w14:textId="77777777" w:rsidR="00980636" w:rsidRDefault="00980636" w:rsidP="00155C20">
      <w:pPr>
        <w:pStyle w:val="NormaltextOriginalpapers"/>
      </w:pPr>
    </w:p>
    <w:p w14:paraId="2DC9C79D" w14:textId="77777777" w:rsidR="0066351F" w:rsidRDefault="0066351F" w:rsidP="00155C20">
      <w:pPr>
        <w:pStyle w:val="NormaltextOriginalpapers"/>
      </w:pPr>
      <w:r>
        <w:t>DOI</w:t>
      </w:r>
      <w:r w:rsidR="008925DC">
        <w:t xml:space="preserve"> </w:t>
      </w:r>
      <w:r w:rsidR="00771AE4">
        <w:t xml:space="preserve">as </w:t>
      </w:r>
      <w:r w:rsidR="008925DC">
        <w:t>hyperlink</w:t>
      </w:r>
    </w:p>
    <w:p w14:paraId="30FB9C4A" w14:textId="77777777" w:rsidR="0066351F" w:rsidRPr="00C138FB" w:rsidRDefault="0066351F" w:rsidP="00155C20">
      <w:pPr>
        <w:pStyle w:val="NormaltextOriginalpapers"/>
      </w:pPr>
    </w:p>
    <w:p w14:paraId="3FA79CF2" w14:textId="77777777" w:rsidR="00980636" w:rsidRPr="00C138FB" w:rsidRDefault="00980636" w:rsidP="00155C20">
      <w:pPr>
        <w:pStyle w:val="NormaltextOriginalpapers"/>
      </w:pPr>
    </w:p>
    <w:p w14:paraId="1C3CD67E" w14:textId="77777777" w:rsidR="00980636" w:rsidRPr="00980636" w:rsidRDefault="00980636" w:rsidP="00155C20">
      <w:pPr>
        <w:pStyle w:val="NormaltextOriginalpapers"/>
      </w:pPr>
      <w:r w:rsidRPr="00851839">
        <w:t xml:space="preserve">Reproduced with kind permission by </w:t>
      </w:r>
      <w:proofErr w:type="spellStart"/>
      <w:r w:rsidRPr="00851839">
        <w:t>xxxxx</w:t>
      </w:r>
      <w:proofErr w:type="spellEnd"/>
      <w:r w:rsidRPr="00851839">
        <w:t>.</w:t>
      </w:r>
    </w:p>
    <w:sectPr w:rsidR="00980636" w:rsidRPr="00980636" w:rsidSect="00376F73">
      <w:headerReference w:type="even" r:id="rId8"/>
      <w:headerReference w:type="default" r:id="rId9"/>
      <w:footerReference w:type="even" r:id="rId10"/>
      <w:footerReference w:type="default" r:id="rId11"/>
      <w:headerReference w:type="first" r:id="rId12"/>
      <w:footerReference w:type="first" r:id="rId13"/>
      <w:type w:val="continuous"/>
      <w:pgSz w:w="11906" w:h="16838"/>
      <w:pgMar w:top="1701" w:right="1701" w:bottom="1418" w:left="1701"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C265A" w14:textId="77777777" w:rsidR="00C02E08" w:rsidRDefault="00C02E08" w:rsidP="000F2AB0">
      <w:r>
        <w:separator/>
      </w:r>
    </w:p>
  </w:endnote>
  <w:endnote w:type="continuationSeparator" w:id="0">
    <w:p w14:paraId="2B4A1870" w14:textId="77777777" w:rsidR="00C02E08" w:rsidRDefault="00C02E08" w:rsidP="000F2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altName w:val="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34DE7" w14:textId="77777777" w:rsidR="00406A83" w:rsidRDefault="00406A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265344"/>
      <w:docPartObj>
        <w:docPartGallery w:val="Page Numbers (Bottom of Page)"/>
        <w:docPartUnique/>
      </w:docPartObj>
    </w:sdtPr>
    <w:sdtEndPr>
      <w:rPr>
        <w:noProof/>
      </w:rPr>
    </w:sdtEndPr>
    <w:sdtContent>
      <w:p w14:paraId="143FF67F" w14:textId="77777777" w:rsidR="00C94466" w:rsidRDefault="00C94466">
        <w:pPr>
          <w:pStyle w:val="Footer"/>
          <w:jc w:val="center"/>
        </w:pPr>
        <w:r>
          <w:fldChar w:fldCharType="begin"/>
        </w:r>
        <w:r>
          <w:instrText xml:space="preserve"> PAGE   \* MERGEFORMAT </w:instrText>
        </w:r>
        <w:r>
          <w:fldChar w:fldCharType="separate"/>
        </w:r>
        <w:r w:rsidR="00EA2B24">
          <w:rPr>
            <w:noProof/>
          </w:rPr>
          <w:t>14</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92489" w14:textId="77777777" w:rsidR="00406A83" w:rsidRDefault="00406A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3C3D2" w14:textId="77777777" w:rsidR="00C02E08" w:rsidRDefault="00C02E08" w:rsidP="00AC5155">
      <w:pPr>
        <w:pStyle w:val="Normaltextfirstchapter"/>
      </w:pPr>
      <w:r>
        <w:separator/>
      </w:r>
    </w:p>
  </w:footnote>
  <w:footnote w:type="continuationSeparator" w:id="0">
    <w:p w14:paraId="3A90B0FF" w14:textId="77777777" w:rsidR="00C02E08" w:rsidRDefault="00C02E08" w:rsidP="000F2AB0">
      <w:r>
        <w:continuationSeparator/>
      </w:r>
    </w:p>
  </w:footnote>
  <w:footnote w:id="1">
    <w:p w14:paraId="7AF15AE8" w14:textId="77777777" w:rsidR="000C5168" w:rsidRPr="00CE0D0E" w:rsidRDefault="000C5168" w:rsidP="00391CCF">
      <w:pPr>
        <w:pStyle w:val="FootnoteText"/>
        <w:rPr>
          <w:lang w:val="en-US"/>
        </w:rPr>
      </w:pPr>
      <w:r>
        <w:rPr>
          <w:rStyle w:val="FootnoteReference"/>
        </w:rPr>
        <w:footnoteRef/>
      </w:r>
      <w:r w:rsidR="00C94466" w:rsidRPr="00CE0D0E">
        <w:rPr>
          <w:lang w:val="en-US"/>
        </w:rPr>
        <w:t xml:space="preserve"> </w:t>
      </w:r>
      <w:r w:rsidRPr="00CE0D0E">
        <w:rPr>
          <w:lang w:val="en-US"/>
        </w:rPr>
        <w:t>Lorem Ipsum,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5590A" w14:textId="77777777" w:rsidR="00980636" w:rsidRDefault="00980636">
    <w:pPr>
      <w:pStyle w:val="Header"/>
    </w:pPr>
  </w:p>
  <w:p w14:paraId="23F5BF2F" w14:textId="77777777" w:rsidR="00980636" w:rsidRDefault="009806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CDC3E" w14:textId="77777777" w:rsidR="00980636" w:rsidRDefault="00980636" w:rsidP="00980636">
    <w:pPr>
      <w:pStyle w:val="Header"/>
      <w:ind w:right="240"/>
      <w:jc w:val="right"/>
    </w:pPr>
  </w:p>
  <w:p w14:paraId="3009DCF7" w14:textId="77777777" w:rsidR="00980636" w:rsidRDefault="009806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98384" w14:textId="77777777" w:rsidR="00406A83" w:rsidRDefault="00406A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03E503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7680A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49A4F5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F54F6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8CE9B5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45E102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04C1B6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666BB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4250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62E7C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07218A"/>
    <w:multiLevelType w:val="hybridMultilevel"/>
    <w:tmpl w:val="C4EC2F4C"/>
    <w:lvl w:ilvl="0" w:tplc="B37AD9C6">
      <w:start w:val="1"/>
      <w:numFmt w:val="decimal"/>
      <w:lvlText w:val="2.%1"/>
      <w:lvlJc w:val="left"/>
      <w:pPr>
        <w:ind w:left="360" w:hanging="360"/>
      </w:pPr>
      <w:rPr>
        <w:rFonts w:hint="default"/>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1" w15:restartNumberingAfterBreak="0">
    <w:nsid w:val="407D2EA0"/>
    <w:multiLevelType w:val="hybridMultilevel"/>
    <w:tmpl w:val="CA26A53C"/>
    <w:lvl w:ilvl="0" w:tplc="999C5EAC">
      <w:start w:val="1"/>
      <w:numFmt w:val="bullet"/>
      <w:pStyle w:val="Textforlist"/>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12" w15:restartNumberingAfterBreak="0">
    <w:nsid w:val="46BA0926"/>
    <w:multiLevelType w:val="multilevel"/>
    <w:tmpl w:val="040B0025"/>
    <w:lvl w:ilvl="0">
      <w:start w:val="1"/>
      <w:numFmt w:val="decimal"/>
      <w:pStyle w:val="Heading1"/>
      <w:lvlText w:val="%1"/>
      <w:lvlJc w:val="left"/>
      <w:pPr>
        <w:ind w:left="432" w:hanging="432"/>
      </w:pPr>
      <w:rPr>
        <w:rFonts w:hint="default"/>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4E280DDC"/>
    <w:multiLevelType w:val="hybridMultilevel"/>
    <w:tmpl w:val="B9BE27BE"/>
    <w:lvl w:ilvl="0" w:tplc="8C646D7C">
      <w:start w:val="1"/>
      <w:numFmt w:val="upperRoman"/>
      <w:lvlText w:val="%1"/>
      <w:lvlJc w:val="center"/>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53FD4BA9"/>
    <w:multiLevelType w:val="hybridMultilevel"/>
    <w:tmpl w:val="B3344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1D19F1"/>
    <w:multiLevelType w:val="hybridMultilevel"/>
    <w:tmpl w:val="BE6E2474"/>
    <w:lvl w:ilvl="0" w:tplc="BA20CFBC">
      <w:start w:val="1"/>
      <w:numFmt w:val="decimal"/>
      <w:lvlText w:val="%1"/>
      <w:lvlJc w:val="left"/>
      <w:pPr>
        <w:ind w:left="720" w:hanging="360"/>
      </w:pPr>
      <w:rPr>
        <w:rFonts w:ascii="Book Antiqua" w:hAnsi="Book Antiqua"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1621649368">
    <w:abstractNumId w:val="12"/>
  </w:num>
  <w:num w:numId="2" w16cid:durableId="1680497318">
    <w:abstractNumId w:val="15"/>
  </w:num>
  <w:num w:numId="3" w16cid:durableId="1322614052">
    <w:abstractNumId w:val="10"/>
  </w:num>
  <w:num w:numId="4" w16cid:durableId="1436242320">
    <w:abstractNumId w:val="13"/>
  </w:num>
  <w:num w:numId="5" w16cid:durableId="743185417">
    <w:abstractNumId w:val="11"/>
  </w:num>
  <w:num w:numId="6" w16cid:durableId="554050794">
    <w:abstractNumId w:val="9"/>
  </w:num>
  <w:num w:numId="7" w16cid:durableId="1885943756">
    <w:abstractNumId w:val="7"/>
  </w:num>
  <w:num w:numId="8" w16cid:durableId="2003461482">
    <w:abstractNumId w:val="6"/>
  </w:num>
  <w:num w:numId="9" w16cid:durableId="110366160">
    <w:abstractNumId w:val="5"/>
  </w:num>
  <w:num w:numId="10" w16cid:durableId="2087997315">
    <w:abstractNumId w:val="4"/>
  </w:num>
  <w:num w:numId="11" w16cid:durableId="1722823012">
    <w:abstractNumId w:val="8"/>
  </w:num>
  <w:num w:numId="12" w16cid:durableId="836261295">
    <w:abstractNumId w:val="3"/>
  </w:num>
  <w:num w:numId="13" w16cid:durableId="994845519">
    <w:abstractNumId w:val="2"/>
  </w:num>
  <w:num w:numId="14" w16cid:durableId="1450781726">
    <w:abstractNumId w:val="1"/>
  </w:num>
  <w:num w:numId="15" w16cid:durableId="1047875115">
    <w:abstractNumId w:val="0"/>
  </w:num>
  <w:num w:numId="16" w16cid:durableId="10036249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9704" w:allStyles="0" w:customStyles="0" w:latentStyles="1" w:stylesInUse="0" w:headingStyles="0" w:numberingStyles="0" w:tableStyles="0" w:directFormattingOnRuns="1" w:directFormattingOnParagraphs="1" w:directFormattingOnNumbering="1" w:directFormattingOnTables="0" w:clearFormatting="1" w:top3HeadingStyles="0" w:visibleStyles="0" w:alternateStyleNames="1"/>
  <w:defaultTabStop w:val="1304"/>
  <w:autoHyphenation/>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E08"/>
    <w:rsid w:val="00010025"/>
    <w:rsid w:val="00036905"/>
    <w:rsid w:val="000466BE"/>
    <w:rsid w:val="00052590"/>
    <w:rsid w:val="00053209"/>
    <w:rsid w:val="00057B6B"/>
    <w:rsid w:val="00060692"/>
    <w:rsid w:val="0006547B"/>
    <w:rsid w:val="0009128F"/>
    <w:rsid w:val="00096ED9"/>
    <w:rsid w:val="000A7B1D"/>
    <w:rsid w:val="000B6A5F"/>
    <w:rsid w:val="000C5168"/>
    <w:rsid w:val="000C5EB4"/>
    <w:rsid w:val="000E5442"/>
    <w:rsid w:val="000E6A42"/>
    <w:rsid w:val="000F2AB0"/>
    <w:rsid w:val="000F6061"/>
    <w:rsid w:val="00106965"/>
    <w:rsid w:val="001170B7"/>
    <w:rsid w:val="0013157F"/>
    <w:rsid w:val="00136915"/>
    <w:rsid w:val="00137318"/>
    <w:rsid w:val="00155C20"/>
    <w:rsid w:val="0016634E"/>
    <w:rsid w:val="00176C45"/>
    <w:rsid w:val="001B4FFA"/>
    <w:rsid w:val="001C797F"/>
    <w:rsid w:val="001E1764"/>
    <w:rsid w:val="001E1BD8"/>
    <w:rsid w:val="001E22CC"/>
    <w:rsid w:val="001F0112"/>
    <w:rsid w:val="001F6717"/>
    <w:rsid w:val="002167F7"/>
    <w:rsid w:val="0022256E"/>
    <w:rsid w:val="002269C8"/>
    <w:rsid w:val="00236A42"/>
    <w:rsid w:val="00255368"/>
    <w:rsid w:val="002A0074"/>
    <w:rsid w:val="002A03AF"/>
    <w:rsid w:val="002A1298"/>
    <w:rsid w:val="002B6482"/>
    <w:rsid w:val="002C4AD9"/>
    <w:rsid w:val="002D15C9"/>
    <w:rsid w:val="002E5878"/>
    <w:rsid w:val="002F7CCB"/>
    <w:rsid w:val="00322EAA"/>
    <w:rsid w:val="00336D28"/>
    <w:rsid w:val="00336E30"/>
    <w:rsid w:val="003564A4"/>
    <w:rsid w:val="003643DF"/>
    <w:rsid w:val="00366F1D"/>
    <w:rsid w:val="003707C8"/>
    <w:rsid w:val="00376F73"/>
    <w:rsid w:val="003866D6"/>
    <w:rsid w:val="00391CCF"/>
    <w:rsid w:val="003E719D"/>
    <w:rsid w:val="003F50BD"/>
    <w:rsid w:val="00403552"/>
    <w:rsid w:val="00406A83"/>
    <w:rsid w:val="00411E0F"/>
    <w:rsid w:val="0041369A"/>
    <w:rsid w:val="00435B40"/>
    <w:rsid w:val="00437DAC"/>
    <w:rsid w:val="00457BFA"/>
    <w:rsid w:val="00467855"/>
    <w:rsid w:val="00471EB0"/>
    <w:rsid w:val="00472138"/>
    <w:rsid w:val="004865E4"/>
    <w:rsid w:val="00492BA7"/>
    <w:rsid w:val="004A31A7"/>
    <w:rsid w:val="004A53DA"/>
    <w:rsid w:val="004B3BF2"/>
    <w:rsid w:val="004D1E00"/>
    <w:rsid w:val="004E0D2B"/>
    <w:rsid w:val="004F6DC4"/>
    <w:rsid w:val="00516414"/>
    <w:rsid w:val="00530B69"/>
    <w:rsid w:val="005411C8"/>
    <w:rsid w:val="00543129"/>
    <w:rsid w:val="0054500D"/>
    <w:rsid w:val="00575665"/>
    <w:rsid w:val="00584B17"/>
    <w:rsid w:val="00584DA1"/>
    <w:rsid w:val="00586B3A"/>
    <w:rsid w:val="00590377"/>
    <w:rsid w:val="00595326"/>
    <w:rsid w:val="00595E19"/>
    <w:rsid w:val="005D18B9"/>
    <w:rsid w:val="005E0571"/>
    <w:rsid w:val="005E708F"/>
    <w:rsid w:val="005F4BB2"/>
    <w:rsid w:val="00612020"/>
    <w:rsid w:val="006165A1"/>
    <w:rsid w:val="00637E18"/>
    <w:rsid w:val="006406F8"/>
    <w:rsid w:val="006442F2"/>
    <w:rsid w:val="006514C9"/>
    <w:rsid w:val="0066351F"/>
    <w:rsid w:val="00670733"/>
    <w:rsid w:val="00685318"/>
    <w:rsid w:val="006B28E2"/>
    <w:rsid w:val="006B4B0B"/>
    <w:rsid w:val="006D425F"/>
    <w:rsid w:val="006D4B29"/>
    <w:rsid w:val="006E6083"/>
    <w:rsid w:val="00706180"/>
    <w:rsid w:val="00720821"/>
    <w:rsid w:val="00730F5C"/>
    <w:rsid w:val="00745F6B"/>
    <w:rsid w:val="00750150"/>
    <w:rsid w:val="00761390"/>
    <w:rsid w:val="00770D4E"/>
    <w:rsid w:val="00771AE4"/>
    <w:rsid w:val="007727C8"/>
    <w:rsid w:val="00773A8E"/>
    <w:rsid w:val="007902C0"/>
    <w:rsid w:val="00794D49"/>
    <w:rsid w:val="007B0DE8"/>
    <w:rsid w:val="007B66FE"/>
    <w:rsid w:val="007C64FE"/>
    <w:rsid w:val="007C781A"/>
    <w:rsid w:val="007F5205"/>
    <w:rsid w:val="007F6077"/>
    <w:rsid w:val="007F69A4"/>
    <w:rsid w:val="00801F9F"/>
    <w:rsid w:val="00805371"/>
    <w:rsid w:val="00813BB1"/>
    <w:rsid w:val="0081703E"/>
    <w:rsid w:val="00831B60"/>
    <w:rsid w:val="00872E3C"/>
    <w:rsid w:val="00881799"/>
    <w:rsid w:val="00882C15"/>
    <w:rsid w:val="008925DC"/>
    <w:rsid w:val="008E6439"/>
    <w:rsid w:val="008F1B55"/>
    <w:rsid w:val="008F20A8"/>
    <w:rsid w:val="008F2632"/>
    <w:rsid w:val="0091103F"/>
    <w:rsid w:val="009121AA"/>
    <w:rsid w:val="00913A01"/>
    <w:rsid w:val="009324DB"/>
    <w:rsid w:val="00943BCC"/>
    <w:rsid w:val="00976EF4"/>
    <w:rsid w:val="00980636"/>
    <w:rsid w:val="00984EAB"/>
    <w:rsid w:val="009858F4"/>
    <w:rsid w:val="009B0A92"/>
    <w:rsid w:val="009C5D8E"/>
    <w:rsid w:val="009D4CB9"/>
    <w:rsid w:val="009D4F5A"/>
    <w:rsid w:val="009F55C4"/>
    <w:rsid w:val="00A01151"/>
    <w:rsid w:val="00A05E98"/>
    <w:rsid w:val="00A12F0B"/>
    <w:rsid w:val="00A13612"/>
    <w:rsid w:val="00A14D68"/>
    <w:rsid w:val="00A26C17"/>
    <w:rsid w:val="00A27380"/>
    <w:rsid w:val="00A764EC"/>
    <w:rsid w:val="00A84E3B"/>
    <w:rsid w:val="00AB0E68"/>
    <w:rsid w:val="00AC2F78"/>
    <w:rsid w:val="00AC5155"/>
    <w:rsid w:val="00AD075E"/>
    <w:rsid w:val="00AF4527"/>
    <w:rsid w:val="00B0164C"/>
    <w:rsid w:val="00B05580"/>
    <w:rsid w:val="00B47441"/>
    <w:rsid w:val="00B47687"/>
    <w:rsid w:val="00B50D3A"/>
    <w:rsid w:val="00B539A8"/>
    <w:rsid w:val="00B57E78"/>
    <w:rsid w:val="00B82422"/>
    <w:rsid w:val="00BF067A"/>
    <w:rsid w:val="00C02E08"/>
    <w:rsid w:val="00C100E5"/>
    <w:rsid w:val="00C138BB"/>
    <w:rsid w:val="00C140C4"/>
    <w:rsid w:val="00C22C93"/>
    <w:rsid w:val="00C4127E"/>
    <w:rsid w:val="00C76A79"/>
    <w:rsid w:val="00C8246F"/>
    <w:rsid w:val="00C91F3D"/>
    <w:rsid w:val="00C94466"/>
    <w:rsid w:val="00CB68E0"/>
    <w:rsid w:val="00CC400F"/>
    <w:rsid w:val="00CC6B1E"/>
    <w:rsid w:val="00CD3863"/>
    <w:rsid w:val="00CE0D0E"/>
    <w:rsid w:val="00CE2BB7"/>
    <w:rsid w:val="00CF5C56"/>
    <w:rsid w:val="00CF6433"/>
    <w:rsid w:val="00D12E4A"/>
    <w:rsid w:val="00D27C19"/>
    <w:rsid w:val="00D27DDC"/>
    <w:rsid w:val="00D31524"/>
    <w:rsid w:val="00D450CF"/>
    <w:rsid w:val="00D6531B"/>
    <w:rsid w:val="00D80907"/>
    <w:rsid w:val="00D82CAD"/>
    <w:rsid w:val="00DA40A1"/>
    <w:rsid w:val="00DA49FF"/>
    <w:rsid w:val="00DB083B"/>
    <w:rsid w:val="00DB7A79"/>
    <w:rsid w:val="00DC04E0"/>
    <w:rsid w:val="00DC3C2E"/>
    <w:rsid w:val="00DE3FBF"/>
    <w:rsid w:val="00E0489E"/>
    <w:rsid w:val="00E05DCD"/>
    <w:rsid w:val="00E06799"/>
    <w:rsid w:val="00E14D9A"/>
    <w:rsid w:val="00E46BE8"/>
    <w:rsid w:val="00E6141C"/>
    <w:rsid w:val="00E72AE2"/>
    <w:rsid w:val="00E83C68"/>
    <w:rsid w:val="00E84F59"/>
    <w:rsid w:val="00E91B14"/>
    <w:rsid w:val="00E9591C"/>
    <w:rsid w:val="00EA2B24"/>
    <w:rsid w:val="00EB3A43"/>
    <w:rsid w:val="00EF5D75"/>
    <w:rsid w:val="00F0441D"/>
    <w:rsid w:val="00F40262"/>
    <w:rsid w:val="00F430B1"/>
    <w:rsid w:val="00F43DE3"/>
    <w:rsid w:val="00F67474"/>
    <w:rsid w:val="00F67777"/>
    <w:rsid w:val="00F7514E"/>
    <w:rsid w:val="00F96C99"/>
    <w:rsid w:val="00FA08B5"/>
    <w:rsid w:val="00FB4E18"/>
    <w:rsid w:val="00FB630C"/>
    <w:rsid w:val="00FD0522"/>
    <w:rsid w:val="00FD4066"/>
    <w:rsid w:val="00FE0FE5"/>
    <w:rsid w:val="00FE1479"/>
    <w:rsid w:val="00FE360B"/>
    <w:rsid w:val="00FE43EA"/>
  </w:rsids>
  <m:mathPr>
    <m:mathFont m:val="Cambria Math"/>
    <m:brkBin m:val="before"/>
    <m:brkBinSub m:val="--"/>
    <m:smallFrac m:val="0"/>
    <m:dispDef/>
    <m:lMargin m:val="0"/>
    <m:rMargin m:val="0"/>
    <m:defJc m:val="centerGroup"/>
    <m:wrapIndent m:val="1440"/>
    <m:intLim m:val="subSup"/>
    <m:naryLim m:val="undOvr"/>
  </m:mathPr>
  <w:themeFontLang w:val="fi-FI"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D1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fi-FI"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text"/>
    <w:qFormat/>
    <w:rsid w:val="00C94466"/>
    <w:pPr>
      <w:suppressAutoHyphens/>
      <w:ind w:firstLine="567"/>
      <w:jc w:val="both"/>
    </w:pPr>
    <w:rPr>
      <w:rFonts w:ascii="Book Antiqua" w:hAnsi="Book Antiqua"/>
      <w:sz w:val="24"/>
      <w:szCs w:val="22"/>
    </w:rPr>
  </w:style>
  <w:style w:type="paragraph" w:styleId="Heading1">
    <w:name w:val="heading 1"/>
    <w:next w:val="Normaltextfirstchapter"/>
    <w:link w:val="Heading1Char"/>
    <w:uiPriority w:val="9"/>
    <w:qFormat/>
    <w:rsid w:val="00C02E08"/>
    <w:pPr>
      <w:keepNext/>
      <w:keepLines/>
      <w:pageBreakBefore/>
      <w:framePr w:wrap="notBeside" w:vAnchor="text" w:hAnchor="text" w:y="1"/>
      <w:numPr>
        <w:numId w:val="1"/>
      </w:numPr>
      <w:suppressAutoHyphens/>
      <w:spacing w:before="3360" w:after="560"/>
      <w:ind w:left="567" w:hanging="567"/>
      <w:outlineLvl w:val="0"/>
    </w:pPr>
    <w:rPr>
      <w:rFonts w:ascii="Book Antiqua" w:hAnsi="Book Antiqua"/>
      <w:b/>
      <w:bCs/>
      <w:caps/>
      <w:sz w:val="32"/>
      <w:szCs w:val="28"/>
    </w:rPr>
  </w:style>
  <w:style w:type="paragraph" w:styleId="Heading2">
    <w:name w:val="heading 2"/>
    <w:next w:val="Normaltextfirstchapter"/>
    <w:link w:val="Heading2Char"/>
    <w:uiPriority w:val="9"/>
    <w:unhideWhenUsed/>
    <w:qFormat/>
    <w:rsid w:val="00C02E08"/>
    <w:pPr>
      <w:keepNext/>
      <w:numPr>
        <w:ilvl w:val="1"/>
        <w:numId w:val="1"/>
      </w:numPr>
      <w:suppressAutoHyphens/>
      <w:spacing w:before="560" w:after="560"/>
      <w:ind w:left="578" w:hanging="578"/>
      <w:outlineLvl w:val="1"/>
    </w:pPr>
    <w:rPr>
      <w:rFonts w:ascii="Book Antiqua" w:hAnsi="Book Antiqua"/>
      <w:b/>
      <w:sz w:val="28"/>
      <w:szCs w:val="26"/>
    </w:rPr>
  </w:style>
  <w:style w:type="paragraph" w:styleId="Heading3">
    <w:name w:val="heading 3"/>
    <w:next w:val="Normaltextfirstchapter"/>
    <w:link w:val="Heading3Char"/>
    <w:uiPriority w:val="9"/>
    <w:unhideWhenUsed/>
    <w:qFormat/>
    <w:rsid w:val="00C02E08"/>
    <w:pPr>
      <w:keepNext/>
      <w:numPr>
        <w:ilvl w:val="2"/>
        <w:numId w:val="1"/>
      </w:numPr>
      <w:suppressAutoHyphens/>
      <w:spacing w:before="280" w:after="280"/>
      <w:outlineLvl w:val="2"/>
    </w:pPr>
    <w:rPr>
      <w:rFonts w:ascii="Book Antiqua" w:hAnsi="Book Antiqua"/>
      <w:b/>
      <w:bCs/>
      <w:sz w:val="24"/>
      <w:szCs w:val="22"/>
    </w:rPr>
  </w:style>
  <w:style w:type="paragraph" w:styleId="Heading4">
    <w:name w:val="heading 4"/>
    <w:basedOn w:val="Normal"/>
    <w:next w:val="Normal"/>
    <w:link w:val="Heading4Char"/>
    <w:uiPriority w:val="9"/>
    <w:unhideWhenUsed/>
    <w:qFormat/>
    <w:rsid w:val="0066351F"/>
    <w:pPr>
      <w:keepNext/>
      <w:keepLines/>
      <w:numPr>
        <w:ilvl w:val="3"/>
        <w:numId w:val="1"/>
      </w:numPr>
      <w:spacing w:before="280" w:after="140"/>
      <w:ind w:left="1134" w:hanging="1134"/>
      <w:jc w:val="left"/>
      <w:outlineLvl w:val="3"/>
    </w:pPr>
    <w:rPr>
      <w:b/>
      <w:bCs/>
      <w:iCs/>
    </w:rPr>
  </w:style>
  <w:style w:type="paragraph" w:styleId="Heading5">
    <w:name w:val="heading 5"/>
    <w:basedOn w:val="Normal"/>
    <w:next w:val="Normal"/>
    <w:link w:val="Heading5Char"/>
    <w:uiPriority w:val="9"/>
    <w:unhideWhenUsed/>
    <w:qFormat/>
    <w:rsid w:val="0066351F"/>
    <w:pPr>
      <w:keepNext/>
      <w:keepLines/>
      <w:numPr>
        <w:ilvl w:val="4"/>
        <w:numId w:val="1"/>
      </w:numPr>
      <w:spacing w:before="280" w:after="140"/>
      <w:ind w:left="1134" w:hanging="1134"/>
      <w:jc w:val="left"/>
      <w:outlineLvl w:val="4"/>
    </w:pPr>
    <w:rPr>
      <w:b/>
    </w:rPr>
  </w:style>
  <w:style w:type="paragraph" w:styleId="Heading6">
    <w:name w:val="heading 6"/>
    <w:basedOn w:val="Normal"/>
    <w:next w:val="Normal"/>
    <w:link w:val="Heading6Char"/>
    <w:uiPriority w:val="9"/>
    <w:semiHidden/>
    <w:unhideWhenUsed/>
    <w:qFormat/>
    <w:rsid w:val="00882C15"/>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uiPriority w:val="9"/>
    <w:semiHidden/>
    <w:unhideWhenUsed/>
    <w:qFormat/>
    <w:rsid w:val="00882C15"/>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uiPriority w:val="9"/>
    <w:semiHidden/>
    <w:unhideWhenUsed/>
    <w:qFormat/>
    <w:rsid w:val="00882C15"/>
    <w:pPr>
      <w:keepNext/>
      <w:keepLines/>
      <w:numPr>
        <w:ilvl w:val="7"/>
        <w:numId w:val="1"/>
      </w:numPr>
      <w:spacing w:before="200"/>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882C15"/>
    <w:pPr>
      <w:keepNext/>
      <w:keepLines/>
      <w:numPr>
        <w:ilvl w:val="8"/>
        <w:numId w:val="1"/>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E08"/>
    <w:rPr>
      <w:rFonts w:ascii="Book Antiqua" w:hAnsi="Book Antiqua"/>
      <w:b/>
      <w:bCs/>
      <w:caps/>
      <w:sz w:val="32"/>
      <w:szCs w:val="28"/>
    </w:rPr>
  </w:style>
  <w:style w:type="character" w:customStyle="1" w:styleId="Heading2Char">
    <w:name w:val="Heading 2 Char"/>
    <w:basedOn w:val="DefaultParagraphFont"/>
    <w:link w:val="Heading2"/>
    <w:uiPriority w:val="9"/>
    <w:rsid w:val="00C02E08"/>
    <w:rPr>
      <w:rFonts w:ascii="Book Antiqua" w:hAnsi="Book Antiqua"/>
      <w:b/>
      <w:sz w:val="28"/>
      <w:szCs w:val="26"/>
    </w:rPr>
  </w:style>
  <w:style w:type="paragraph" w:customStyle="1" w:styleId="Heading1-nonumbering">
    <w:name w:val="Heading 1 - no numbering"/>
    <w:next w:val="Normaltextfirstchapter"/>
    <w:qFormat/>
    <w:rsid w:val="00FB4E18"/>
    <w:pPr>
      <w:spacing w:after="480"/>
      <w:outlineLvl w:val="0"/>
    </w:pPr>
    <w:rPr>
      <w:rFonts w:ascii="Book Antiqua" w:hAnsi="Book Antiqua"/>
      <w:b/>
      <w:caps/>
      <w:sz w:val="28"/>
      <w:szCs w:val="22"/>
    </w:rPr>
  </w:style>
  <w:style w:type="paragraph" w:customStyle="1" w:styleId="Normaltextfirstchapter">
    <w:name w:val="Normal text first chapter"/>
    <w:basedOn w:val="Normal"/>
    <w:next w:val="Normal"/>
    <w:qFormat/>
    <w:rsid w:val="00C94466"/>
    <w:pPr>
      <w:ind w:firstLine="0"/>
    </w:pPr>
  </w:style>
  <w:style w:type="character" w:customStyle="1" w:styleId="Heading3Char">
    <w:name w:val="Heading 3 Char"/>
    <w:basedOn w:val="DefaultParagraphFont"/>
    <w:link w:val="Heading3"/>
    <w:uiPriority w:val="9"/>
    <w:rsid w:val="00C02E08"/>
    <w:rPr>
      <w:rFonts w:ascii="Book Antiqua" w:hAnsi="Book Antiqua"/>
      <w:b/>
      <w:bCs/>
      <w:sz w:val="24"/>
      <w:szCs w:val="22"/>
    </w:rPr>
  </w:style>
  <w:style w:type="paragraph" w:styleId="Header">
    <w:name w:val="header"/>
    <w:basedOn w:val="Normal"/>
    <w:link w:val="HeaderChar"/>
    <w:uiPriority w:val="99"/>
    <w:unhideWhenUsed/>
    <w:rsid w:val="002D15C9"/>
    <w:pPr>
      <w:tabs>
        <w:tab w:val="center" w:pos="4513"/>
        <w:tab w:val="right" w:pos="9026"/>
      </w:tabs>
      <w:ind w:firstLine="0"/>
    </w:pPr>
  </w:style>
  <w:style w:type="character" w:customStyle="1" w:styleId="HeaderChar">
    <w:name w:val="Header Char"/>
    <w:basedOn w:val="DefaultParagraphFont"/>
    <w:link w:val="Header"/>
    <w:uiPriority w:val="99"/>
    <w:rsid w:val="002D15C9"/>
    <w:rPr>
      <w:rFonts w:ascii="Book Antiqua" w:hAnsi="Book Antiqua"/>
      <w:sz w:val="24"/>
    </w:rPr>
  </w:style>
  <w:style w:type="paragraph" w:styleId="Footer">
    <w:name w:val="footer"/>
    <w:basedOn w:val="Normal"/>
    <w:link w:val="FooterChar"/>
    <w:uiPriority w:val="99"/>
    <w:unhideWhenUsed/>
    <w:rsid w:val="0081703E"/>
    <w:pPr>
      <w:tabs>
        <w:tab w:val="center" w:pos="4513"/>
        <w:tab w:val="right" w:pos="9026"/>
      </w:tabs>
      <w:ind w:firstLine="0"/>
    </w:pPr>
  </w:style>
  <w:style w:type="character" w:customStyle="1" w:styleId="FooterChar">
    <w:name w:val="Footer Char"/>
    <w:basedOn w:val="DefaultParagraphFont"/>
    <w:link w:val="Footer"/>
    <w:uiPriority w:val="99"/>
    <w:rsid w:val="0081703E"/>
    <w:rPr>
      <w:rFonts w:ascii="Book Antiqua" w:hAnsi="Book Antiqua"/>
      <w:sz w:val="24"/>
      <w:szCs w:val="22"/>
    </w:rPr>
  </w:style>
  <w:style w:type="paragraph" w:styleId="TOC1">
    <w:name w:val="toc 1"/>
    <w:basedOn w:val="Normal"/>
    <w:next w:val="Normal"/>
    <w:autoRedefine/>
    <w:uiPriority w:val="39"/>
    <w:unhideWhenUsed/>
    <w:rsid w:val="00DA49FF"/>
    <w:pPr>
      <w:tabs>
        <w:tab w:val="left" w:pos="567"/>
        <w:tab w:val="right" w:leader="dot" w:pos="8494"/>
      </w:tabs>
      <w:spacing w:before="280"/>
      <w:ind w:firstLine="0"/>
      <w:jc w:val="left"/>
    </w:pPr>
    <w:rPr>
      <w:caps/>
    </w:rPr>
  </w:style>
  <w:style w:type="paragraph" w:styleId="TOC2">
    <w:name w:val="toc 2"/>
    <w:basedOn w:val="Normal"/>
    <w:next w:val="Normal"/>
    <w:autoRedefine/>
    <w:uiPriority w:val="39"/>
    <w:unhideWhenUsed/>
    <w:rsid w:val="00406A83"/>
    <w:pPr>
      <w:tabs>
        <w:tab w:val="left" w:pos="1134"/>
        <w:tab w:val="right" w:leader="dot" w:pos="8494"/>
      </w:tabs>
      <w:ind w:left="1134" w:hanging="567"/>
      <w:jc w:val="left"/>
    </w:pPr>
  </w:style>
  <w:style w:type="paragraph" w:styleId="TOC3">
    <w:name w:val="toc 3"/>
    <w:basedOn w:val="Normal"/>
    <w:next w:val="Normal"/>
    <w:autoRedefine/>
    <w:uiPriority w:val="39"/>
    <w:unhideWhenUsed/>
    <w:rsid w:val="00D12E4A"/>
    <w:pPr>
      <w:tabs>
        <w:tab w:val="left" w:pos="1834"/>
        <w:tab w:val="right" w:leader="dot" w:pos="8494"/>
      </w:tabs>
      <w:ind w:left="1831" w:hanging="697"/>
      <w:jc w:val="left"/>
    </w:pPr>
  </w:style>
  <w:style w:type="character" w:styleId="Hyperlink">
    <w:name w:val="Hyperlink"/>
    <w:basedOn w:val="DefaultParagraphFont"/>
    <w:uiPriority w:val="99"/>
    <w:unhideWhenUsed/>
    <w:rsid w:val="005D18B9"/>
    <w:rPr>
      <w:color w:val="0000FF"/>
      <w:u w:val="single"/>
    </w:rPr>
  </w:style>
  <w:style w:type="paragraph" w:styleId="BalloonText">
    <w:name w:val="Balloon Text"/>
    <w:basedOn w:val="Normal"/>
    <w:link w:val="BalloonTextChar"/>
    <w:uiPriority w:val="99"/>
    <w:semiHidden/>
    <w:unhideWhenUsed/>
    <w:rsid w:val="005D18B9"/>
    <w:rPr>
      <w:rFonts w:ascii="Tahoma" w:hAnsi="Tahoma" w:cs="Tahoma"/>
      <w:sz w:val="16"/>
      <w:szCs w:val="16"/>
    </w:rPr>
  </w:style>
  <w:style w:type="character" w:customStyle="1" w:styleId="BalloonTextChar">
    <w:name w:val="Balloon Text Char"/>
    <w:basedOn w:val="DefaultParagraphFont"/>
    <w:link w:val="BalloonText"/>
    <w:uiPriority w:val="99"/>
    <w:semiHidden/>
    <w:rsid w:val="005D18B9"/>
    <w:rPr>
      <w:rFonts w:ascii="Tahoma" w:hAnsi="Tahoma" w:cs="Tahoma"/>
      <w:sz w:val="16"/>
      <w:szCs w:val="16"/>
    </w:rPr>
  </w:style>
  <w:style w:type="paragraph" w:customStyle="1" w:styleId="NormaltextAbstract-part">
    <w:name w:val="Normal text Abstract-part"/>
    <w:qFormat/>
    <w:rsid w:val="002E5878"/>
    <w:pPr>
      <w:suppressAutoHyphens/>
      <w:jc w:val="both"/>
    </w:pPr>
    <w:rPr>
      <w:rFonts w:ascii="Book Antiqua" w:hAnsi="Book Antiqua"/>
      <w:sz w:val="24"/>
      <w:szCs w:val="22"/>
      <w:lang w:val="en-US"/>
    </w:rPr>
  </w:style>
  <w:style w:type="paragraph" w:customStyle="1" w:styleId="Reference">
    <w:name w:val="Reference"/>
    <w:basedOn w:val="Normaltextfirstchapter"/>
    <w:qFormat/>
    <w:rsid w:val="00C94466"/>
    <w:pPr>
      <w:ind w:left="567" w:hanging="567"/>
      <w:jc w:val="left"/>
    </w:pPr>
    <w:rPr>
      <w:noProof/>
    </w:rPr>
  </w:style>
  <w:style w:type="paragraph" w:styleId="TableofFigures">
    <w:name w:val="table of figures"/>
    <w:basedOn w:val="Normal"/>
    <w:next w:val="Normal"/>
    <w:uiPriority w:val="99"/>
    <w:unhideWhenUsed/>
    <w:rsid w:val="00C94466"/>
    <w:pPr>
      <w:tabs>
        <w:tab w:val="left" w:pos="1531"/>
        <w:tab w:val="right" w:leader="dot" w:pos="8505"/>
      </w:tabs>
      <w:ind w:firstLine="0"/>
      <w:jc w:val="left"/>
    </w:pPr>
  </w:style>
  <w:style w:type="table" w:styleId="TableGrid">
    <w:name w:val="Table Grid"/>
    <w:basedOn w:val="TableNormal"/>
    <w:uiPriority w:val="39"/>
    <w:rsid w:val="006707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rsid w:val="00A01151"/>
    <w:pPr>
      <w:pageBreakBefore w:val="0"/>
      <w:framePr w:wrap="notBeside"/>
      <w:numPr>
        <w:numId w:val="0"/>
      </w:numPr>
      <w:spacing w:before="480" w:after="0"/>
      <w:outlineLvl w:val="9"/>
    </w:pPr>
    <w:rPr>
      <w:rFonts w:ascii="Cambria" w:hAnsi="Cambria"/>
      <w:caps w:val="0"/>
      <w:color w:val="365F91"/>
      <w:sz w:val="28"/>
      <w:lang w:val="en-US" w:eastAsia="en-US"/>
    </w:rPr>
  </w:style>
  <w:style w:type="character" w:customStyle="1" w:styleId="Heading4Char">
    <w:name w:val="Heading 4 Char"/>
    <w:basedOn w:val="DefaultParagraphFont"/>
    <w:link w:val="Heading4"/>
    <w:uiPriority w:val="9"/>
    <w:rsid w:val="0066351F"/>
    <w:rPr>
      <w:rFonts w:ascii="Book Antiqua" w:hAnsi="Book Antiqua"/>
      <w:b/>
      <w:bCs/>
      <w:iCs/>
      <w:sz w:val="24"/>
      <w:szCs w:val="22"/>
    </w:rPr>
  </w:style>
  <w:style w:type="character" w:customStyle="1" w:styleId="Heading5Char">
    <w:name w:val="Heading 5 Char"/>
    <w:basedOn w:val="DefaultParagraphFont"/>
    <w:link w:val="Heading5"/>
    <w:uiPriority w:val="9"/>
    <w:rsid w:val="0066351F"/>
    <w:rPr>
      <w:rFonts w:ascii="Book Antiqua" w:hAnsi="Book Antiqua"/>
      <w:b/>
      <w:sz w:val="24"/>
      <w:szCs w:val="22"/>
    </w:rPr>
  </w:style>
  <w:style w:type="character" w:customStyle="1" w:styleId="Heading6Char">
    <w:name w:val="Heading 6 Char"/>
    <w:basedOn w:val="DefaultParagraphFont"/>
    <w:link w:val="Heading6"/>
    <w:uiPriority w:val="9"/>
    <w:semiHidden/>
    <w:rsid w:val="00882C15"/>
    <w:rPr>
      <w:rFonts w:ascii="Cambria" w:eastAsia="SimSun" w:hAnsi="Cambria" w:cs="Times New Roman"/>
      <w:i/>
      <w:iCs/>
      <w:color w:val="243F60"/>
      <w:sz w:val="24"/>
    </w:rPr>
  </w:style>
  <w:style w:type="character" w:customStyle="1" w:styleId="Heading7Char">
    <w:name w:val="Heading 7 Char"/>
    <w:basedOn w:val="DefaultParagraphFont"/>
    <w:link w:val="Heading7"/>
    <w:uiPriority w:val="9"/>
    <w:semiHidden/>
    <w:rsid w:val="00882C15"/>
    <w:rPr>
      <w:rFonts w:ascii="Cambria" w:eastAsia="SimSun" w:hAnsi="Cambria" w:cs="Times New Roman"/>
      <w:i/>
      <w:iCs/>
      <w:color w:val="404040"/>
      <w:sz w:val="24"/>
    </w:rPr>
  </w:style>
  <w:style w:type="character" w:customStyle="1" w:styleId="Heading8Char">
    <w:name w:val="Heading 8 Char"/>
    <w:basedOn w:val="DefaultParagraphFont"/>
    <w:link w:val="Heading8"/>
    <w:uiPriority w:val="9"/>
    <w:semiHidden/>
    <w:rsid w:val="00882C15"/>
    <w:rPr>
      <w:rFonts w:ascii="Cambria" w:eastAsia="SimSun" w:hAnsi="Cambria" w:cs="Times New Roman"/>
      <w:color w:val="404040"/>
      <w:sz w:val="20"/>
      <w:szCs w:val="20"/>
    </w:rPr>
  </w:style>
  <w:style w:type="character" w:customStyle="1" w:styleId="Heading9Char">
    <w:name w:val="Heading 9 Char"/>
    <w:basedOn w:val="DefaultParagraphFont"/>
    <w:link w:val="Heading9"/>
    <w:uiPriority w:val="9"/>
    <w:semiHidden/>
    <w:rsid w:val="00882C15"/>
    <w:rPr>
      <w:rFonts w:ascii="Cambria" w:eastAsia="SimSun" w:hAnsi="Cambria" w:cs="Times New Roman"/>
      <w:i/>
      <w:iCs/>
      <w:color w:val="404040"/>
      <w:sz w:val="20"/>
      <w:szCs w:val="20"/>
    </w:rPr>
  </w:style>
  <w:style w:type="paragraph" w:customStyle="1" w:styleId="Citation">
    <w:name w:val="Citation"/>
    <w:next w:val="Normal"/>
    <w:autoRedefine/>
    <w:qFormat/>
    <w:rsid w:val="0009128F"/>
    <w:pPr>
      <w:spacing w:before="200" w:after="200" w:line="220" w:lineRule="exact"/>
      <w:ind w:left="567"/>
      <w:jc w:val="both"/>
    </w:pPr>
    <w:rPr>
      <w:rFonts w:ascii="Book Antiqua" w:hAnsi="Book Antiqua"/>
      <w:sz w:val="21"/>
      <w:szCs w:val="22"/>
    </w:rPr>
  </w:style>
  <w:style w:type="paragraph" w:styleId="FootnoteText">
    <w:name w:val="footnote text"/>
    <w:aliases w:val="Alaviite"/>
    <w:link w:val="FootnoteTextChar"/>
    <w:uiPriority w:val="99"/>
    <w:semiHidden/>
    <w:unhideWhenUsed/>
    <w:rsid w:val="00C94466"/>
    <w:pPr>
      <w:spacing w:line="220" w:lineRule="exact"/>
    </w:pPr>
    <w:rPr>
      <w:rFonts w:ascii="Book Antiqua" w:hAnsi="Book Antiqua"/>
      <w:sz w:val="21"/>
    </w:rPr>
  </w:style>
  <w:style w:type="character" w:customStyle="1" w:styleId="FootnoteTextChar">
    <w:name w:val="Footnote Text Char"/>
    <w:aliases w:val="Alaviite Char"/>
    <w:basedOn w:val="DefaultParagraphFont"/>
    <w:link w:val="FootnoteText"/>
    <w:uiPriority w:val="99"/>
    <w:semiHidden/>
    <w:rsid w:val="00C94466"/>
    <w:rPr>
      <w:rFonts w:ascii="Book Antiqua" w:hAnsi="Book Antiqua"/>
      <w:sz w:val="21"/>
    </w:rPr>
  </w:style>
  <w:style w:type="character" w:styleId="FootnoteReference">
    <w:name w:val="footnote reference"/>
    <w:basedOn w:val="DefaultParagraphFont"/>
    <w:uiPriority w:val="99"/>
    <w:semiHidden/>
    <w:unhideWhenUsed/>
    <w:rsid w:val="00516414"/>
    <w:rPr>
      <w:vertAlign w:val="superscript"/>
    </w:rPr>
  </w:style>
  <w:style w:type="paragraph" w:styleId="Caption">
    <w:name w:val="caption"/>
    <w:aliases w:val="Table definition"/>
    <w:next w:val="Normaltextfirstchapter"/>
    <w:uiPriority w:val="35"/>
    <w:unhideWhenUsed/>
    <w:qFormat/>
    <w:rsid w:val="00391CCF"/>
    <w:pPr>
      <w:spacing w:before="280" w:after="280" w:line="220" w:lineRule="exact"/>
      <w:ind w:left="1304" w:hanging="1304"/>
    </w:pPr>
    <w:rPr>
      <w:rFonts w:ascii="Book Antiqua" w:hAnsi="Book Antiqua"/>
      <w:bCs/>
      <w:sz w:val="21"/>
    </w:rPr>
  </w:style>
  <w:style w:type="paragraph" w:customStyle="1" w:styleId="Tabletext">
    <w:name w:val="Table text"/>
    <w:qFormat/>
    <w:rsid w:val="00761390"/>
    <w:rPr>
      <w:rFonts w:ascii="Book Antiqua" w:hAnsi="Book Antiqua"/>
      <w:sz w:val="21"/>
      <w:szCs w:val="22"/>
    </w:rPr>
  </w:style>
  <w:style w:type="table" w:customStyle="1" w:styleId="Taulukko">
    <w:name w:val="Taulukko"/>
    <w:basedOn w:val="TableNormal"/>
    <w:uiPriority w:val="99"/>
    <w:qFormat/>
    <w:rsid w:val="00761390"/>
    <w:rPr>
      <w:rFonts w:ascii="Book Antiqua" w:hAnsi="Book Antiqua"/>
      <w:sz w:val="21"/>
    </w:rPr>
    <w:tblPr/>
    <w:tcPr>
      <w:vAlign w:val="center"/>
    </w:tcPr>
  </w:style>
  <w:style w:type="paragraph" w:customStyle="1" w:styleId="MainTitleOriginalPapers">
    <w:name w:val="Main Title (Original Papers)"/>
    <w:basedOn w:val="Normal"/>
    <w:link w:val="MainTitleOriginalPapersChar"/>
    <w:qFormat/>
    <w:rsid w:val="00980636"/>
    <w:pPr>
      <w:ind w:firstLine="0"/>
      <w:jc w:val="center"/>
    </w:pPr>
    <w:rPr>
      <w:rFonts w:eastAsiaTheme="minorEastAsia" w:cstheme="minorHAnsi"/>
      <w:b/>
      <w:sz w:val="32"/>
      <w:szCs w:val="32"/>
    </w:rPr>
  </w:style>
  <w:style w:type="paragraph" w:customStyle="1" w:styleId="ArticleTitle">
    <w:name w:val="Article Title"/>
    <w:basedOn w:val="Normal"/>
    <w:link w:val="ArticleTitleChar"/>
    <w:qFormat/>
    <w:rsid w:val="00155C20"/>
    <w:pPr>
      <w:ind w:firstLine="0"/>
      <w:jc w:val="center"/>
    </w:pPr>
    <w:rPr>
      <w:rFonts w:eastAsiaTheme="minorEastAsia" w:cstheme="minorHAnsi"/>
      <w:b/>
      <w:caps/>
      <w:sz w:val="28"/>
      <w:szCs w:val="28"/>
      <w:lang w:val="en-US"/>
    </w:rPr>
  </w:style>
  <w:style w:type="character" w:customStyle="1" w:styleId="MainTitleOriginalPapersChar">
    <w:name w:val="Main Title (Original Papers) Char"/>
    <w:basedOn w:val="DefaultParagraphFont"/>
    <w:link w:val="MainTitleOriginalPapers"/>
    <w:rsid w:val="00980636"/>
    <w:rPr>
      <w:rFonts w:ascii="Book Antiqua" w:eastAsiaTheme="minorEastAsia" w:hAnsi="Book Antiqua" w:cstheme="minorHAnsi"/>
      <w:b/>
      <w:sz w:val="32"/>
      <w:szCs w:val="32"/>
    </w:rPr>
  </w:style>
  <w:style w:type="character" w:customStyle="1" w:styleId="ArticleTitleChar">
    <w:name w:val="Article Title Char"/>
    <w:basedOn w:val="DefaultParagraphFont"/>
    <w:link w:val="ArticleTitle"/>
    <w:rsid w:val="00155C20"/>
    <w:rPr>
      <w:rFonts w:ascii="Book Antiqua" w:eastAsiaTheme="minorEastAsia" w:hAnsi="Book Antiqua" w:cstheme="minorHAnsi"/>
      <w:b/>
      <w:caps/>
      <w:sz w:val="28"/>
      <w:szCs w:val="28"/>
      <w:lang w:val="en-US"/>
    </w:rPr>
  </w:style>
  <w:style w:type="paragraph" w:customStyle="1" w:styleId="TyyliCitationVasen1cm">
    <w:name w:val="Tyyli Citation + Vasen:  1 cm"/>
    <w:basedOn w:val="Citation"/>
    <w:rsid w:val="00F430B1"/>
    <w:rPr>
      <w:szCs w:val="20"/>
    </w:rPr>
  </w:style>
  <w:style w:type="paragraph" w:customStyle="1" w:styleId="NormaltextOriginalpapers">
    <w:name w:val="Normal text (Original papers)"/>
    <w:basedOn w:val="Normal"/>
    <w:qFormat/>
    <w:rsid w:val="00155C20"/>
    <w:pPr>
      <w:ind w:firstLine="0"/>
      <w:jc w:val="center"/>
    </w:pPr>
    <w:rPr>
      <w:lang w:val="en-US"/>
    </w:rPr>
  </w:style>
  <w:style w:type="paragraph" w:customStyle="1" w:styleId="Textforlist">
    <w:name w:val="Text for list"/>
    <w:qFormat/>
    <w:rsid w:val="00010025"/>
    <w:pPr>
      <w:numPr>
        <w:numId w:val="5"/>
      </w:numPr>
      <w:spacing w:before="200" w:after="200" w:line="220" w:lineRule="exact"/>
      <w:ind w:left="1281" w:hanging="357"/>
    </w:pPr>
    <w:rPr>
      <w:rFonts w:ascii="Book Antiqua" w:hAnsi="Book Antiqua"/>
      <w:sz w:val="21"/>
      <w:szCs w:val="22"/>
      <w:lang w:val="en-US"/>
    </w:rPr>
  </w:style>
  <w:style w:type="paragraph" w:customStyle="1" w:styleId="Figuredefinition">
    <w:name w:val="Figure definition"/>
    <w:qFormat/>
    <w:rsid w:val="00391CCF"/>
    <w:pPr>
      <w:spacing w:before="280" w:after="280"/>
      <w:ind w:left="1304" w:hanging="1304"/>
    </w:pPr>
    <w:rPr>
      <w:rFonts w:ascii="Book Antiqua" w:hAnsi="Book Antiqua"/>
      <w:bCs/>
      <w:sz w:val="21"/>
      <w:lang w:val="en-US"/>
    </w:rPr>
  </w:style>
  <w:style w:type="paragraph" w:styleId="TOC4">
    <w:name w:val="toc 4"/>
    <w:basedOn w:val="Normal"/>
    <w:next w:val="Normal"/>
    <w:autoRedefine/>
    <w:uiPriority w:val="39"/>
    <w:rsid w:val="00D12E4A"/>
    <w:pPr>
      <w:ind w:left="720" w:firstLine="697"/>
    </w:pPr>
  </w:style>
  <w:style w:type="paragraph" w:styleId="TOC5">
    <w:name w:val="toc 5"/>
    <w:basedOn w:val="Normal"/>
    <w:next w:val="Normal"/>
    <w:autoRedefine/>
    <w:uiPriority w:val="39"/>
    <w:rsid w:val="00D12E4A"/>
    <w:pPr>
      <w:ind w:left="958" w:firstLine="697"/>
    </w:pPr>
  </w:style>
  <w:style w:type="paragraph" w:customStyle="1" w:styleId="Normaltextinfirstchapter">
    <w:name w:val="Normal text in first chapter"/>
    <w:basedOn w:val="Normal"/>
    <w:next w:val="Normal"/>
    <w:rsid w:val="00C8246F"/>
    <w:pPr>
      <w:suppressAutoHyphens w:val="0"/>
      <w:ind w:firstLine="0"/>
    </w:pPr>
  </w:style>
  <w:style w:type="character" w:styleId="Strong">
    <w:name w:val="Strong"/>
    <w:basedOn w:val="DefaultParagraphFont"/>
    <w:uiPriority w:val="22"/>
    <w:rsid w:val="00720821"/>
    <w:rPr>
      <w:b/>
      <w:bCs/>
    </w:rPr>
  </w:style>
  <w:style w:type="paragraph" w:customStyle="1" w:styleId="Normaalitekstiensimminenkappalefirstchapter">
    <w:name w:val="Normaali teksti ensimmäinen kappale/first chapter"/>
    <w:basedOn w:val="Normal"/>
    <w:next w:val="Normal"/>
    <w:link w:val="NormaalitekstiensimminenkappalefirstchapterChar"/>
    <w:rsid w:val="00FE43EA"/>
    <w:pPr>
      <w:suppressAutoHyphens w:val="0"/>
      <w:spacing w:line="360" w:lineRule="exact"/>
      <w:ind w:firstLine="0"/>
    </w:pPr>
    <w:rPr>
      <w:rFonts w:ascii="Lato" w:hAnsi="Lato"/>
    </w:rPr>
  </w:style>
  <w:style w:type="character" w:customStyle="1" w:styleId="NormaalitekstiensimminenkappalefirstchapterChar">
    <w:name w:val="Normaali teksti ensimmäinen kappale/first chapter Char"/>
    <w:basedOn w:val="DefaultParagraphFont"/>
    <w:link w:val="Normaalitekstiensimminenkappalefirstchapter"/>
    <w:rsid w:val="00FE43EA"/>
    <w:rPr>
      <w:rFonts w:ascii="Lato" w:hAnsi="Lato"/>
      <w:sz w:val="24"/>
      <w:szCs w:val="22"/>
    </w:rPr>
  </w:style>
  <w:style w:type="paragraph" w:customStyle="1" w:styleId="TabledefinitionTaulukonselite">
    <w:name w:val="Table definition/Taulukon selite"/>
    <w:basedOn w:val="Caption"/>
    <w:rsid w:val="00FE43EA"/>
    <w:pPr>
      <w:spacing w:line="240" w:lineRule="auto"/>
    </w:pPr>
    <w:rPr>
      <w:rFonts w:ascii="Lato" w:hAnsi="Lato"/>
      <w:sz w:val="22"/>
      <w:szCs w:val="22"/>
      <w:lang w:val="en-US"/>
    </w:rPr>
  </w:style>
  <w:style w:type="paragraph" w:styleId="NormalWeb">
    <w:name w:val="Normal (Web)"/>
    <w:basedOn w:val="Normal"/>
    <w:uiPriority w:val="99"/>
    <w:semiHidden/>
    <w:unhideWhenUsed/>
    <w:rsid w:val="0054500D"/>
    <w:pPr>
      <w:suppressAutoHyphens w:val="0"/>
      <w:spacing w:before="100" w:beforeAutospacing="1" w:after="100" w:afterAutospacing="1"/>
      <w:ind w:firstLine="0"/>
      <w:jc w:val="left"/>
    </w:pPr>
    <w:rPr>
      <w:rFonts w:ascii="Times New Roman" w:eastAsia="Times New Roman" w:hAnsi="Times New Roman"/>
      <w:szCs w:val="24"/>
      <w:lang w:eastAsia="fi-FI"/>
    </w:rPr>
  </w:style>
  <w:style w:type="paragraph" w:customStyle="1" w:styleId="Potsikkonumeroimaton">
    <w:name w:val="Pääotsikko numeroimaton"/>
    <w:next w:val="Normal"/>
    <w:qFormat/>
    <w:rsid w:val="00137318"/>
    <w:pPr>
      <w:spacing w:after="480"/>
    </w:pPr>
    <w:rPr>
      <w:rFonts w:ascii="Book Antiqua" w:hAnsi="Book Antiqua"/>
      <w:b/>
      <w:caps/>
      <w:sz w:val="28"/>
      <w:szCs w:val="22"/>
    </w:rPr>
  </w:style>
  <w:style w:type="paragraph" w:customStyle="1" w:styleId="NormaalitekstiAbstract-osassa">
    <w:name w:val="Normaali teksti Abstract-osassa"/>
    <w:qFormat/>
    <w:rsid w:val="00137318"/>
    <w:pPr>
      <w:suppressAutoHyphens/>
      <w:jc w:val="both"/>
    </w:pPr>
    <w:rPr>
      <w:rFonts w:ascii="Book Antiqua" w:hAnsi="Book Antiqua"/>
      <w:sz w:val="24"/>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25636">
      <w:bodyDiv w:val="1"/>
      <w:marLeft w:val="0"/>
      <w:marRight w:val="0"/>
      <w:marTop w:val="0"/>
      <w:marBottom w:val="0"/>
      <w:divBdr>
        <w:top w:val="none" w:sz="0" w:space="0" w:color="auto"/>
        <w:left w:val="none" w:sz="0" w:space="0" w:color="auto"/>
        <w:bottom w:val="none" w:sz="0" w:space="0" w:color="auto"/>
        <w:right w:val="none" w:sz="0" w:space="0" w:color="auto"/>
      </w:divBdr>
    </w:div>
    <w:div w:id="239606474">
      <w:bodyDiv w:val="1"/>
      <w:marLeft w:val="0"/>
      <w:marRight w:val="0"/>
      <w:marTop w:val="0"/>
      <w:marBottom w:val="0"/>
      <w:divBdr>
        <w:top w:val="none" w:sz="0" w:space="0" w:color="auto"/>
        <w:left w:val="none" w:sz="0" w:space="0" w:color="auto"/>
        <w:bottom w:val="none" w:sz="0" w:space="0" w:color="auto"/>
        <w:right w:val="none" w:sz="0" w:space="0" w:color="auto"/>
      </w:divBdr>
    </w:div>
    <w:div w:id="539977858">
      <w:bodyDiv w:val="1"/>
      <w:marLeft w:val="0"/>
      <w:marRight w:val="0"/>
      <w:marTop w:val="0"/>
      <w:marBottom w:val="0"/>
      <w:divBdr>
        <w:top w:val="none" w:sz="0" w:space="0" w:color="auto"/>
        <w:left w:val="none" w:sz="0" w:space="0" w:color="auto"/>
        <w:bottom w:val="none" w:sz="0" w:space="0" w:color="auto"/>
        <w:right w:val="none" w:sz="0" w:space="0" w:color="auto"/>
      </w:divBdr>
      <w:divsChild>
        <w:div w:id="1469470190">
          <w:marLeft w:val="0"/>
          <w:marRight w:val="0"/>
          <w:marTop w:val="0"/>
          <w:marBottom w:val="0"/>
          <w:divBdr>
            <w:top w:val="none" w:sz="0" w:space="0" w:color="auto"/>
            <w:left w:val="none" w:sz="0" w:space="0" w:color="auto"/>
            <w:bottom w:val="none" w:sz="0" w:space="0" w:color="auto"/>
            <w:right w:val="none" w:sz="0" w:space="0" w:color="auto"/>
          </w:divBdr>
        </w:div>
      </w:divsChild>
    </w:div>
    <w:div w:id="751512017">
      <w:bodyDiv w:val="1"/>
      <w:marLeft w:val="0"/>
      <w:marRight w:val="0"/>
      <w:marTop w:val="0"/>
      <w:marBottom w:val="0"/>
      <w:divBdr>
        <w:top w:val="none" w:sz="0" w:space="0" w:color="auto"/>
        <w:left w:val="none" w:sz="0" w:space="0" w:color="auto"/>
        <w:bottom w:val="none" w:sz="0" w:space="0" w:color="auto"/>
        <w:right w:val="none" w:sz="0" w:space="0" w:color="auto"/>
      </w:divBdr>
    </w:div>
    <w:div w:id="808130434">
      <w:bodyDiv w:val="1"/>
      <w:marLeft w:val="0"/>
      <w:marRight w:val="0"/>
      <w:marTop w:val="0"/>
      <w:marBottom w:val="0"/>
      <w:divBdr>
        <w:top w:val="none" w:sz="0" w:space="0" w:color="auto"/>
        <w:left w:val="none" w:sz="0" w:space="0" w:color="auto"/>
        <w:bottom w:val="none" w:sz="0" w:space="0" w:color="auto"/>
        <w:right w:val="none" w:sz="0" w:space="0" w:color="auto"/>
      </w:divBdr>
    </w:div>
    <w:div w:id="1564415538">
      <w:bodyDiv w:val="1"/>
      <w:marLeft w:val="0"/>
      <w:marRight w:val="0"/>
      <w:marTop w:val="0"/>
      <w:marBottom w:val="0"/>
      <w:divBdr>
        <w:top w:val="none" w:sz="0" w:space="0" w:color="auto"/>
        <w:left w:val="none" w:sz="0" w:space="0" w:color="auto"/>
        <w:bottom w:val="none" w:sz="0" w:space="0" w:color="auto"/>
        <w:right w:val="none" w:sz="0" w:space="0" w:color="auto"/>
      </w:divBdr>
    </w:div>
    <w:div w:id="160426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AABCC-93D2-4691-890F-0117681CD24F}">
  <ds:schemaRefs>
    <ds:schemaRef ds:uri="http://schemas.openxmlformats.org/officeDocument/2006/bibliography"/>
  </ds:schemaRefs>
</ds:datastoreItem>
</file>

<file path=docMetadata/LabelInfo.xml><?xml version="1.0" encoding="utf-8"?>
<clbl:labelList xmlns:clbl="http://schemas.microsoft.com/office/2020/mipLabelMetadata">
  <clbl:label id="{f98a487e-ccec-4222-88ca-56dc432d7a91}" enabled="1" method="Privileged" siteId="{e9662d58-caa4-4bc1-b138-c8b1acab5a11}" contentBits="0" removed="0"/>
</clbl:labelList>
</file>

<file path=docProps/app.xml><?xml version="1.0" encoding="utf-8"?>
<Properties xmlns="http://schemas.openxmlformats.org/officeDocument/2006/extended-properties" xmlns:vt="http://schemas.openxmlformats.org/officeDocument/2006/docPropsVTypes">
  <Template>JYU_EN_Dissertation_Template_2026</Template>
  <TotalTime>2</TotalTime>
  <Pages>18</Pages>
  <Words>868</Words>
  <Characters>7038</Characters>
  <Application>Microsoft Office Word</Application>
  <DocSecurity>0</DocSecurity>
  <Lines>58</Lines>
  <Paragraphs>15</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Väitöskirjapohja</vt:lpstr>
      <vt:lpstr>Väitöskirjapohja</vt:lpstr>
    </vt:vector>
  </TitlesOfParts>
  <Company>JYU</Company>
  <LinksUpToDate>false</LinksUpToDate>
  <CharactersWithSpaces>7891</CharactersWithSpaces>
  <SharedDoc>false</SharedDoc>
  <HLinks>
    <vt:vector size="54" baseType="variant">
      <vt:variant>
        <vt:i4>1638455</vt:i4>
      </vt:variant>
      <vt:variant>
        <vt:i4>56</vt:i4>
      </vt:variant>
      <vt:variant>
        <vt:i4>0</vt:i4>
      </vt:variant>
      <vt:variant>
        <vt:i4>5</vt:i4>
      </vt:variant>
      <vt:variant>
        <vt:lpwstr/>
      </vt:variant>
      <vt:variant>
        <vt:lpwstr>_Toc229984415</vt:lpwstr>
      </vt:variant>
      <vt:variant>
        <vt:i4>1638455</vt:i4>
      </vt:variant>
      <vt:variant>
        <vt:i4>50</vt:i4>
      </vt:variant>
      <vt:variant>
        <vt:i4>0</vt:i4>
      </vt:variant>
      <vt:variant>
        <vt:i4>5</vt:i4>
      </vt:variant>
      <vt:variant>
        <vt:lpwstr/>
      </vt:variant>
      <vt:variant>
        <vt:lpwstr>_Toc229984414</vt:lpwstr>
      </vt:variant>
      <vt:variant>
        <vt:i4>1638455</vt:i4>
      </vt:variant>
      <vt:variant>
        <vt:i4>44</vt:i4>
      </vt:variant>
      <vt:variant>
        <vt:i4>0</vt:i4>
      </vt:variant>
      <vt:variant>
        <vt:i4>5</vt:i4>
      </vt:variant>
      <vt:variant>
        <vt:lpwstr/>
      </vt:variant>
      <vt:variant>
        <vt:lpwstr>_Toc229984413</vt:lpwstr>
      </vt:variant>
      <vt:variant>
        <vt:i4>1638455</vt:i4>
      </vt:variant>
      <vt:variant>
        <vt:i4>38</vt:i4>
      </vt:variant>
      <vt:variant>
        <vt:i4>0</vt:i4>
      </vt:variant>
      <vt:variant>
        <vt:i4>5</vt:i4>
      </vt:variant>
      <vt:variant>
        <vt:lpwstr/>
      </vt:variant>
      <vt:variant>
        <vt:lpwstr>_Toc229984412</vt:lpwstr>
      </vt:variant>
      <vt:variant>
        <vt:i4>1638455</vt:i4>
      </vt:variant>
      <vt:variant>
        <vt:i4>32</vt:i4>
      </vt:variant>
      <vt:variant>
        <vt:i4>0</vt:i4>
      </vt:variant>
      <vt:variant>
        <vt:i4>5</vt:i4>
      </vt:variant>
      <vt:variant>
        <vt:lpwstr/>
      </vt:variant>
      <vt:variant>
        <vt:lpwstr>_Toc229984411</vt:lpwstr>
      </vt:variant>
      <vt:variant>
        <vt:i4>1638455</vt:i4>
      </vt:variant>
      <vt:variant>
        <vt:i4>26</vt:i4>
      </vt:variant>
      <vt:variant>
        <vt:i4>0</vt:i4>
      </vt:variant>
      <vt:variant>
        <vt:i4>5</vt:i4>
      </vt:variant>
      <vt:variant>
        <vt:lpwstr/>
      </vt:variant>
      <vt:variant>
        <vt:lpwstr>_Toc229984410</vt:lpwstr>
      </vt:variant>
      <vt:variant>
        <vt:i4>1572919</vt:i4>
      </vt:variant>
      <vt:variant>
        <vt:i4>20</vt:i4>
      </vt:variant>
      <vt:variant>
        <vt:i4>0</vt:i4>
      </vt:variant>
      <vt:variant>
        <vt:i4>5</vt:i4>
      </vt:variant>
      <vt:variant>
        <vt:lpwstr/>
      </vt:variant>
      <vt:variant>
        <vt:lpwstr>_Toc229984409</vt:lpwstr>
      </vt:variant>
      <vt:variant>
        <vt:i4>1114160</vt:i4>
      </vt:variant>
      <vt:variant>
        <vt:i4>11</vt:i4>
      </vt:variant>
      <vt:variant>
        <vt:i4>0</vt:i4>
      </vt:variant>
      <vt:variant>
        <vt:i4>5</vt:i4>
      </vt:variant>
      <vt:variant>
        <vt:lpwstr/>
      </vt:variant>
      <vt:variant>
        <vt:lpwstr>_Toc229984399</vt:lpwstr>
      </vt:variant>
      <vt:variant>
        <vt:i4>1114160</vt:i4>
      </vt:variant>
      <vt:variant>
        <vt:i4>2</vt:i4>
      </vt:variant>
      <vt:variant>
        <vt:i4>0</vt:i4>
      </vt:variant>
      <vt:variant>
        <vt:i4>5</vt:i4>
      </vt:variant>
      <vt:variant>
        <vt:lpwstr/>
      </vt:variant>
      <vt:variant>
        <vt:lpwstr>_Toc229984393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Väitöskirjapohja</dc:title>
  <dc:subject>Jyväskylän yliopiston väitöskirjapohja</dc:subject>
  <dc:creator>Hautala, Timo</dc:creator>
  <cp:lastModifiedBy>Hautala, Timo</cp:lastModifiedBy>
  <cp:revision>1</cp:revision>
  <cp:lastPrinted>2015-02-20T11:00:00Z</cp:lastPrinted>
  <dcterms:created xsi:type="dcterms:W3CDTF">2026-03-27T10:47:00Z</dcterms:created>
  <dcterms:modified xsi:type="dcterms:W3CDTF">2026-03-27T10:49:00Z</dcterms:modified>
</cp:coreProperties>
</file>