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FBBEB8" w14:textId="77777777" w:rsidR="00984B4E" w:rsidRDefault="00984B4E" w:rsidP="00984B4E">
      <w:pPr>
        <w:spacing w:after="160" w:line="259" w:lineRule="auto"/>
        <w:ind w:firstLine="0"/>
        <w:jc w:val="left"/>
      </w:pPr>
    </w:p>
    <w:p w14:paraId="67C21304" w14:textId="77777777" w:rsidR="002C49F9" w:rsidRDefault="002C49F9" w:rsidP="00984B4E">
      <w:pPr>
        <w:spacing w:after="160" w:line="259" w:lineRule="auto"/>
        <w:ind w:firstLine="0"/>
        <w:jc w:val="left"/>
      </w:pPr>
    </w:p>
    <w:p w14:paraId="56999120" w14:textId="77777777" w:rsidR="00984B4E" w:rsidRDefault="00984B4E" w:rsidP="00984B4E">
      <w:pPr>
        <w:spacing w:after="160" w:line="259" w:lineRule="auto"/>
        <w:ind w:firstLine="0"/>
        <w:jc w:val="left"/>
      </w:pPr>
    </w:p>
    <w:p w14:paraId="1CC7EF5A" w14:textId="77777777" w:rsidR="00984B4E" w:rsidRDefault="00984B4E" w:rsidP="00984B4E">
      <w:pPr>
        <w:spacing w:after="160" w:line="259" w:lineRule="auto"/>
        <w:ind w:firstLine="0"/>
        <w:jc w:val="left"/>
      </w:pPr>
    </w:p>
    <w:p w14:paraId="6029925B" w14:textId="77777777" w:rsidR="00984B4E" w:rsidRDefault="00984B4E" w:rsidP="00984B4E">
      <w:pPr>
        <w:spacing w:after="160" w:line="259" w:lineRule="auto"/>
        <w:ind w:firstLine="0"/>
        <w:jc w:val="left"/>
      </w:pPr>
    </w:p>
    <w:p w14:paraId="04B1D40E" w14:textId="77777777" w:rsidR="00984B4E" w:rsidRDefault="00984B4E" w:rsidP="00984B4E">
      <w:pPr>
        <w:spacing w:after="160" w:line="259" w:lineRule="auto"/>
        <w:ind w:firstLine="0"/>
        <w:jc w:val="left"/>
      </w:pPr>
    </w:p>
    <w:p w14:paraId="459AC53F" w14:textId="77777777" w:rsidR="00984B4E" w:rsidRDefault="00984B4E" w:rsidP="00984B4E">
      <w:pPr>
        <w:spacing w:after="160" w:line="259" w:lineRule="auto"/>
        <w:ind w:firstLine="0"/>
        <w:jc w:val="left"/>
      </w:pPr>
    </w:p>
    <w:p w14:paraId="2444D67D" w14:textId="77777777" w:rsidR="00984B4E" w:rsidRDefault="00984B4E" w:rsidP="00984B4E">
      <w:pPr>
        <w:spacing w:after="160" w:line="259" w:lineRule="auto"/>
        <w:ind w:firstLine="0"/>
        <w:jc w:val="left"/>
      </w:pPr>
    </w:p>
    <w:p w14:paraId="5C5117AF" w14:textId="439823D2" w:rsidR="00984B4E" w:rsidRPr="0088103A" w:rsidRDefault="00F71221" w:rsidP="0088103A">
      <w:pPr>
        <w:pStyle w:val="Potsikko"/>
      </w:pPr>
      <w:r>
        <w:t>T</w:t>
      </w:r>
      <w:r w:rsidR="00984B4E" w:rsidRPr="0088103A">
        <w:t>utkielman otsikko</w:t>
      </w:r>
      <w:r w:rsidR="00DD1431" w:rsidRPr="0088103A">
        <w:t xml:space="preserve"> – </w:t>
      </w:r>
      <w:r w:rsidR="009D5F80">
        <w:t xml:space="preserve">Käytä </w:t>
      </w:r>
      <w:r w:rsidR="00DD1431" w:rsidRPr="0088103A">
        <w:t xml:space="preserve">tyyliä </w:t>
      </w:r>
      <w:r w:rsidR="009D5F80">
        <w:t>Pääo</w:t>
      </w:r>
      <w:r w:rsidR="00DD1431" w:rsidRPr="0088103A">
        <w:t>tsikko</w:t>
      </w:r>
    </w:p>
    <w:p w14:paraId="47790DAC" w14:textId="77777777" w:rsidR="00984B4E" w:rsidRPr="00984B4E" w:rsidRDefault="00984B4E" w:rsidP="0088103A">
      <w:pPr>
        <w:pStyle w:val="Potsikko"/>
      </w:pPr>
    </w:p>
    <w:p w14:paraId="62E1BE32" w14:textId="77777777" w:rsidR="00984B4E" w:rsidRPr="00984B4E" w:rsidRDefault="00984B4E" w:rsidP="00984B4E">
      <w:pPr>
        <w:pStyle w:val="1kappale"/>
      </w:pPr>
    </w:p>
    <w:p w14:paraId="05A8F6AB" w14:textId="77777777" w:rsidR="00984B4E" w:rsidRPr="00984B4E" w:rsidRDefault="00984B4E" w:rsidP="00984B4E">
      <w:pPr>
        <w:pStyle w:val="1kappale"/>
      </w:pPr>
    </w:p>
    <w:p w14:paraId="60E2B52D" w14:textId="77777777" w:rsidR="00984B4E" w:rsidRDefault="00984B4E" w:rsidP="00984B4E">
      <w:pPr>
        <w:pStyle w:val="1kappale"/>
      </w:pPr>
    </w:p>
    <w:p w14:paraId="7616A56F" w14:textId="77777777" w:rsidR="00984B4E" w:rsidRDefault="00984B4E" w:rsidP="00984B4E">
      <w:pPr>
        <w:pStyle w:val="Normaalikappale"/>
      </w:pPr>
    </w:p>
    <w:p w14:paraId="614DC49E" w14:textId="77777777" w:rsidR="00984B4E" w:rsidRPr="00984B4E" w:rsidRDefault="00984B4E" w:rsidP="00984B4E">
      <w:pPr>
        <w:pStyle w:val="Normaalikappale"/>
      </w:pPr>
    </w:p>
    <w:p w14:paraId="7E027AE7" w14:textId="77777777" w:rsidR="00984B4E" w:rsidRDefault="00984B4E" w:rsidP="00984B4E">
      <w:pPr>
        <w:pStyle w:val="1kappale"/>
        <w:jc w:val="right"/>
      </w:pPr>
    </w:p>
    <w:p w14:paraId="536BCE53" w14:textId="77777777" w:rsidR="00984B4E" w:rsidRDefault="00984B4E" w:rsidP="00984B4E">
      <w:pPr>
        <w:pStyle w:val="1kappale"/>
        <w:jc w:val="right"/>
      </w:pPr>
    </w:p>
    <w:p w14:paraId="7BF35074" w14:textId="77777777" w:rsidR="00984B4E" w:rsidRDefault="00984B4E" w:rsidP="00984B4E">
      <w:pPr>
        <w:pStyle w:val="1kappale"/>
        <w:jc w:val="right"/>
      </w:pPr>
    </w:p>
    <w:p w14:paraId="19316984" w14:textId="77777777" w:rsidR="00984B4E" w:rsidRDefault="00984B4E" w:rsidP="00984B4E">
      <w:pPr>
        <w:pStyle w:val="1kappale"/>
        <w:jc w:val="right"/>
      </w:pPr>
    </w:p>
    <w:p w14:paraId="6619D87A" w14:textId="77777777" w:rsidR="00984B4E" w:rsidRDefault="00984B4E" w:rsidP="00984B4E">
      <w:pPr>
        <w:pStyle w:val="1kappale"/>
        <w:jc w:val="right"/>
      </w:pPr>
    </w:p>
    <w:p w14:paraId="00021117" w14:textId="77777777" w:rsidR="00984B4E" w:rsidRDefault="00984B4E" w:rsidP="00984B4E">
      <w:pPr>
        <w:pStyle w:val="1kappale"/>
        <w:jc w:val="right"/>
      </w:pPr>
    </w:p>
    <w:p w14:paraId="0C27AD65" w14:textId="77777777" w:rsidR="00984B4E" w:rsidRDefault="00984B4E" w:rsidP="00984B4E">
      <w:pPr>
        <w:pStyle w:val="1kappale"/>
        <w:jc w:val="right"/>
      </w:pPr>
    </w:p>
    <w:p w14:paraId="7C9AAFE5" w14:textId="77777777" w:rsidR="00984B4E" w:rsidRDefault="00984B4E" w:rsidP="00984B4E">
      <w:pPr>
        <w:pStyle w:val="1kappale"/>
        <w:jc w:val="right"/>
      </w:pPr>
    </w:p>
    <w:p w14:paraId="20415E3B" w14:textId="77777777" w:rsidR="00984B4E" w:rsidRDefault="00984B4E" w:rsidP="008C59F1">
      <w:pPr>
        <w:pStyle w:val="1kappale"/>
      </w:pPr>
    </w:p>
    <w:p w14:paraId="32D8559E" w14:textId="06C8C512" w:rsidR="00984B4E" w:rsidRDefault="00984B4E" w:rsidP="00984B4E">
      <w:pPr>
        <w:pStyle w:val="1kappale"/>
        <w:jc w:val="right"/>
      </w:pPr>
      <w:r>
        <w:t>Tekijä 1</w:t>
      </w:r>
    </w:p>
    <w:p w14:paraId="30596757" w14:textId="40829E77" w:rsidR="00984B4E" w:rsidRDefault="00984B4E" w:rsidP="00984B4E">
      <w:pPr>
        <w:pStyle w:val="1kappale"/>
        <w:jc w:val="right"/>
      </w:pPr>
      <w:r>
        <w:t>(Tekijä 2)</w:t>
      </w:r>
    </w:p>
    <w:p w14:paraId="5FFF7C0D" w14:textId="532A4372" w:rsidR="008C59F1" w:rsidRPr="008C59F1" w:rsidRDefault="008C59F1" w:rsidP="008C59F1">
      <w:pPr>
        <w:pStyle w:val="1kappale"/>
        <w:jc w:val="right"/>
      </w:pPr>
      <w:r>
        <w:t>(Tekijä 3)</w:t>
      </w:r>
    </w:p>
    <w:p w14:paraId="70DE3F62" w14:textId="35D24187" w:rsidR="00984B4E" w:rsidRDefault="00984B4E" w:rsidP="00984B4E">
      <w:pPr>
        <w:pStyle w:val="1kappale"/>
        <w:jc w:val="right"/>
      </w:pPr>
      <w:r>
        <w:t>Pro Gradu -tutkielma</w:t>
      </w:r>
      <w:r w:rsidR="00F71221">
        <w:t xml:space="preserve"> / Kandidaatin tutkielma</w:t>
      </w:r>
    </w:p>
    <w:p w14:paraId="19327715" w14:textId="77777777" w:rsidR="00984B4E" w:rsidRDefault="00984B4E" w:rsidP="00984B4E">
      <w:pPr>
        <w:pStyle w:val="1kappale"/>
        <w:jc w:val="right"/>
      </w:pPr>
      <w:r>
        <w:t>Psykologian laitos</w:t>
      </w:r>
    </w:p>
    <w:p w14:paraId="400F2A6F" w14:textId="77777777" w:rsidR="00984B4E" w:rsidRDefault="00984B4E" w:rsidP="00984B4E">
      <w:pPr>
        <w:pStyle w:val="1kappale"/>
        <w:jc w:val="right"/>
      </w:pPr>
      <w:r>
        <w:t>Jyväskylän yliopisto</w:t>
      </w:r>
    </w:p>
    <w:p w14:paraId="08038BF8" w14:textId="49FCCA2E" w:rsidR="00984B4E" w:rsidRDefault="00984B4E" w:rsidP="00984B4E">
      <w:pPr>
        <w:pStyle w:val="1kappale"/>
        <w:jc w:val="right"/>
      </w:pPr>
      <w:proofErr w:type="spellStart"/>
      <w:r>
        <w:t>Xkuu</w:t>
      </w:r>
      <w:proofErr w:type="spellEnd"/>
      <w:r>
        <w:t xml:space="preserve"> 202X</w:t>
      </w:r>
    </w:p>
    <w:p w14:paraId="01E5268C" w14:textId="77777777" w:rsidR="00984B4E" w:rsidRDefault="00984B4E">
      <w:pPr>
        <w:spacing w:after="160" w:line="259" w:lineRule="auto"/>
        <w:ind w:firstLine="0"/>
        <w:jc w:val="left"/>
        <w:rPr>
          <w:rFonts w:cs="Arial"/>
          <w:szCs w:val="22"/>
        </w:rPr>
      </w:pPr>
      <w:r>
        <w:br w:type="page"/>
      </w:r>
    </w:p>
    <w:p w14:paraId="7589FEB1" w14:textId="77777777" w:rsidR="00984B4E" w:rsidRDefault="00984B4E" w:rsidP="00984B4E">
      <w:pPr>
        <w:pStyle w:val="1kappale"/>
        <w:jc w:val="right"/>
      </w:pPr>
    </w:p>
    <w:p w14:paraId="138045D3" w14:textId="77777777" w:rsidR="00984B4E" w:rsidRDefault="00984B4E" w:rsidP="00984B4E">
      <w:pPr>
        <w:pStyle w:val="1kappale"/>
      </w:pPr>
      <w:r>
        <w:t>JYVÄSKYLÄN YLIOPISTO</w:t>
      </w:r>
    </w:p>
    <w:p w14:paraId="3B037D34" w14:textId="77777777" w:rsidR="00984B4E" w:rsidRDefault="00984B4E" w:rsidP="00984B4E">
      <w:pPr>
        <w:pStyle w:val="1kappale"/>
      </w:pPr>
      <w:r>
        <w:t xml:space="preserve">Psykologian laitos </w:t>
      </w:r>
    </w:p>
    <w:p w14:paraId="0FE70DA8" w14:textId="77777777" w:rsidR="00984B4E" w:rsidRDefault="00984B4E" w:rsidP="00984B4E">
      <w:pPr>
        <w:pStyle w:val="1kappale"/>
      </w:pPr>
    </w:p>
    <w:p w14:paraId="2E03B0BC" w14:textId="5DDE2BD2" w:rsidR="00984B4E" w:rsidRDefault="00984B4E" w:rsidP="00984B4E">
      <w:pPr>
        <w:pStyle w:val="1kappale"/>
      </w:pPr>
      <w:r>
        <w:t>TEKIJÄN 1 SUKUNIMI, ETUNIMI (&amp; TEKIJÄN 2</w:t>
      </w:r>
      <w:r w:rsidR="00B17722">
        <w:t xml:space="preserve"> </w:t>
      </w:r>
      <w:r>
        <w:t>SUKUNIMI, ETUNIMI</w:t>
      </w:r>
      <w:r w:rsidR="00B17722">
        <w:t xml:space="preserve"> &amp; TEKIJÄN 3 SUKUNIMI, ETUNIMI</w:t>
      </w:r>
      <w:r>
        <w:t xml:space="preserve">): Tutkielman </w:t>
      </w:r>
      <w:r w:rsidR="00B17722">
        <w:t>nimi</w:t>
      </w:r>
    </w:p>
    <w:p w14:paraId="5E9FF9CE" w14:textId="2F43FDCB" w:rsidR="00984B4E" w:rsidRDefault="00F71221" w:rsidP="00984B4E">
      <w:pPr>
        <w:pStyle w:val="1kappale"/>
      </w:pPr>
      <w:r>
        <w:t>Pro gradu</w:t>
      </w:r>
      <w:r w:rsidR="00984B4E">
        <w:t xml:space="preserve"> -tutkielma</w:t>
      </w:r>
      <w:r>
        <w:t xml:space="preserve"> / Kandidaatintutkielma</w:t>
      </w:r>
      <w:r w:rsidR="00984B4E">
        <w:t>, x sivua</w:t>
      </w:r>
    </w:p>
    <w:p w14:paraId="3A3F480D" w14:textId="3AC35118" w:rsidR="00984B4E" w:rsidRDefault="00984B4E" w:rsidP="00984B4E">
      <w:pPr>
        <w:pStyle w:val="1kappale"/>
      </w:pPr>
      <w:r>
        <w:t>Ohjaaja: Ohjaajan nimi</w:t>
      </w:r>
    </w:p>
    <w:p w14:paraId="28BBEA00" w14:textId="77777777" w:rsidR="00984B4E" w:rsidRDefault="00984B4E" w:rsidP="00984B4E">
      <w:pPr>
        <w:pStyle w:val="1kappale"/>
      </w:pPr>
      <w:r>
        <w:t>Psykologia</w:t>
      </w:r>
    </w:p>
    <w:p w14:paraId="4C0CBC38" w14:textId="456FB807" w:rsidR="00984B4E" w:rsidRDefault="00984B4E" w:rsidP="00984B4E">
      <w:pPr>
        <w:pStyle w:val="1kappale"/>
      </w:pPr>
      <w:proofErr w:type="spellStart"/>
      <w:r>
        <w:t>Xkuu</w:t>
      </w:r>
      <w:proofErr w:type="spellEnd"/>
      <w:r>
        <w:t xml:space="preserve"> 202X</w:t>
      </w:r>
    </w:p>
    <w:p w14:paraId="2B373409" w14:textId="77777777" w:rsidR="00984B4E" w:rsidRDefault="00984B4E" w:rsidP="00984B4E">
      <w:pPr>
        <w:ind w:firstLine="0"/>
        <w:rPr>
          <w:rFonts w:cs="Arial"/>
          <w:szCs w:val="22"/>
        </w:rPr>
      </w:pPr>
      <w:r>
        <w:t>___________________________________________________________________________</w:t>
      </w:r>
    </w:p>
    <w:p w14:paraId="06761FA0" w14:textId="77777777" w:rsidR="00984B4E" w:rsidRDefault="00984B4E" w:rsidP="00984B4E">
      <w:pPr>
        <w:pStyle w:val="1kappale"/>
      </w:pPr>
    </w:p>
    <w:p w14:paraId="35B3979C" w14:textId="489D84FE" w:rsidR="00984B4E" w:rsidRDefault="00984B4E" w:rsidP="00984B4E">
      <w:pPr>
        <w:pStyle w:val="1kappale"/>
      </w:pPr>
      <w:r>
        <w:t xml:space="preserve">Tähän tulee </w:t>
      </w:r>
      <w:r w:rsidR="00D16F9F">
        <w:t xml:space="preserve">suomenkielinen </w:t>
      </w:r>
      <w:r>
        <w:t xml:space="preserve">tiivistelmä, joka toteutetaan Times New Roman -fontilla, fonttikoolla 12 ja rivivälillä 1,5. Tiivistelmän tulisi olla </w:t>
      </w:r>
      <w:r w:rsidR="000C235F">
        <w:t>noin</w:t>
      </w:r>
      <w:r w:rsidR="00153411">
        <w:t xml:space="preserve"> </w:t>
      </w:r>
      <w:r>
        <w:t>250 sanaa pitkä</w:t>
      </w:r>
      <w:r w:rsidR="00756400">
        <w:t xml:space="preserve"> ja mahtua tähän yhdelle sivulle</w:t>
      </w:r>
      <w:r>
        <w:t>. Siinä esitellään lyhyesti tutkimuksen tausta ja tavoitteet, aineisto ja tutkimusmenetelmät sekä keskeiset tulokset ja johtopäätökset.</w:t>
      </w:r>
    </w:p>
    <w:p w14:paraId="404B40CE" w14:textId="77777777" w:rsidR="00984B4E" w:rsidRDefault="00984B4E" w:rsidP="00984B4E">
      <w:pPr>
        <w:pStyle w:val="1kappale"/>
      </w:pPr>
    </w:p>
    <w:p w14:paraId="47300239" w14:textId="1289279A" w:rsidR="00984B4E" w:rsidRDefault="00984B4E" w:rsidP="00984B4E">
      <w:pPr>
        <w:pStyle w:val="1kappale"/>
      </w:pPr>
      <w:r>
        <w:t xml:space="preserve">Avainsanat: </w:t>
      </w:r>
      <w:r w:rsidR="00756400">
        <w:t>3–5</w:t>
      </w:r>
      <w:r>
        <w:t xml:space="preserve"> tutkielman aiheeseen olennaisesti liittyvää avainsanaa</w:t>
      </w:r>
    </w:p>
    <w:p w14:paraId="4B059226" w14:textId="43AE747C" w:rsidR="00984B4E" w:rsidRPr="00881385" w:rsidRDefault="00984B4E" w:rsidP="00984B4E">
      <w:pPr>
        <w:spacing w:after="160" w:line="259" w:lineRule="auto"/>
        <w:ind w:firstLine="0"/>
        <w:jc w:val="left"/>
        <w:rPr>
          <w:rFonts w:cs="Arial"/>
          <w:szCs w:val="22"/>
          <w:lang w:val="en-US"/>
        </w:rPr>
      </w:pPr>
      <w:r w:rsidRPr="00CC71C4">
        <w:rPr>
          <w:lang w:val="en-US"/>
        </w:rPr>
        <w:br w:type="page"/>
      </w:r>
      <w:r w:rsidRPr="00984B4E">
        <w:rPr>
          <w:lang w:val="en-US"/>
        </w:rPr>
        <w:lastRenderedPageBreak/>
        <w:t>UNIVERSITY OF JYVÄSKYLÄ</w:t>
      </w:r>
    </w:p>
    <w:p w14:paraId="2FC49473" w14:textId="77777777" w:rsidR="00984B4E" w:rsidRPr="00984B4E" w:rsidRDefault="00984B4E" w:rsidP="00984B4E">
      <w:pPr>
        <w:pStyle w:val="1kappale"/>
        <w:rPr>
          <w:lang w:val="en-US"/>
        </w:rPr>
      </w:pPr>
      <w:r w:rsidRPr="00984B4E">
        <w:rPr>
          <w:lang w:val="en-US"/>
        </w:rPr>
        <w:t>Department of Psychology</w:t>
      </w:r>
    </w:p>
    <w:p w14:paraId="237FBA26" w14:textId="77777777" w:rsidR="00984B4E" w:rsidRPr="00984B4E" w:rsidRDefault="00984B4E" w:rsidP="00984B4E">
      <w:pPr>
        <w:pStyle w:val="1kappale"/>
        <w:rPr>
          <w:lang w:val="en-US"/>
        </w:rPr>
      </w:pPr>
    </w:p>
    <w:p w14:paraId="76150A62" w14:textId="1CF9CAA2" w:rsidR="00984B4E" w:rsidRPr="00984B4E" w:rsidRDefault="00984B4E" w:rsidP="00984B4E">
      <w:pPr>
        <w:pStyle w:val="1kappale"/>
        <w:rPr>
          <w:lang w:val="en-US"/>
        </w:rPr>
      </w:pPr>
      <w:r>
        <w:rPr>
          <w:lang w:val="en-US"/>
        </w:rPr>
        <w:t>AUTHOR 1 LAST NAME, FIRST NAME</w:t>
      </w:r>
      <w:r w:rsidRPr="00984B4E">
        <w:rPr>
          <w:lang w:val="en-US"/>
        </w:rPr>
        <w:t xml:space="preserve"> </w:t>
      </w:r>
      <w:r>
        <w:rPr>
          <w:lang w:val="en-US"/>
        </w:rPr>
        <w:t>(</w:t>
      </w:r>
      <w:r w:rsidRPr="00984B4E">
        <w:rPr>
          <w:lang w:val="en-US"/>
        </w:rPr>
        <w:t xml:space="preserve">&amp; </w:t>
      </w:r>
      <w:r>
        <w:rPr>
          <w:lang w:val="en-US"/>
        </w:rPr>
        <w:t>AUTHOR 2 LAST NAME, FIRST NAME</w:t>
      </w:r>
      <w:r w:rsidR="00756400">
        <w:rPr>
          <w:lang w:val="en-US"/>
        </w:rPr>
        <w:t xml:space="preserve"> </w:t>
      </w:r>
      <w:r w:rsidR="00756400" w:rsidRPr="00984B4E">
        <w:rPr>
          <w:lang w:val="en-US"/>
        </w:rPr>
        <w:t xml:space="preserve">&amp; </w:t>
      </w:r>
      <w:r w:rsidR="00756400">
        <w:rPr>
          <w:lang w:val="en-US"/>
        </w:rPr>
        <w:t>AUTHOR 3 LAST NAME, FIRST NAME</w:t>
      </w:r>
      <w:r>
        <w:rPr>
          <w:lang w:val="en-US"/>
        </w:rPr>
        <w:t>)</w:t>
      </w:r>
      <w:r w:rsidRPr="00984B4E">
        <w:rPr>
          <w:lang w:val="en-US"/>
        </w:rPr>
        <w:t xml:space="preserve">: </w:t>
      </w:r>
      <w:r>
        <w:rPr>
          <w:lang w:val="en-US"/>
        </w:rPr>
        <w:t>Thesis title</w:t>
      </w:r>
    </w:p>
    <w:p w14:paraId="203C55DA" w14:textId="2C8ED920" w:rsidR="00984B4E" w:rsidRPr="00984B4E" w:rsidRDefault="00F71221" w:rsidP="00984B4E">
      <w:pPr>
        <w:pStyle w:val="1kappale"/>
        <w:rPr>
          <w:lang w:val="en-US"/>
        </w:rPr>
      </w:pPr>
      <w:r>
        <w:rPr>
          <w:lang w:val="en-US"/>
        </w:rPr>
        <w:t>Master’s</w:t>
      </w:r>
      <w:r w:rsidR="00984B4E" w:rsidRPr="00984B4E">
        <w:rPr>
          <w:lang w:val="en-US"/>
        </w:rPr>
        <w:t xml:space="preserve"> Thesis</w:t>
      </w:r>
      <w:r>
        <w:rPr>
          <w:lang w:val="en-US"/>
        </w:rPr>
        <w:t xml:space="preserve"> / </w:t>
      </w:r>
      <w:proofErr w:type="gramStart"/>
      <w:r>
        <w:rPr>
          <w:lang w:val="en-US"/>
        </w:rPr>
        <w:t>Bachelor’s</w:t>
      </w:r>
      <w:proofErr w:type="gramEnd"/>
      <w:r>
        <w:rPr>
          <w:lang w:val="en-US"/>
        </w:rPr>
        <w:t xml:space="preserve"> Thesis</w:t>
      </w:r>
      <w:r w:rsidR="00984B4E" w:rsidRPr="00984B4E">
        <w:rPr>
          <w:lang w:val="en-US"/>
        </w:rPr>
        <w:t xml:space="preserve">, </w:t>
      </w:r>
      <w:r w:rsidR="00984B4E">
        <w:rPr>
          <w:lang w:val="en-US"/>
        </w:rPr>
        <w:t xml:space="preserve">x </w:t>
      </w:r>
      <w:r w:rsidR="00984B4E" w:rsidRPr="00984B4E">
        <w:rPr>
          <w:lang w:val="en-US"/>
        </w:rPr>
        <w:t>pages</w:t>
      </w:r>
    </w:p>
    <w:p w14:paraId="45B65699" w14:textId="61F177DD" w:rsidR="00984B4E" w:rsidRPr="00984B4E" w:rsidRDefault="00984B4E" w:rsidP="00984B4E">
      <w:pPr>
        <w:pStyle w:val="1kappale"/>
        <w:rPr>
          <w:lang w:val="en-US"/>
        </w:rPr>
      </w:pPr>
      <w:r w:rsidRPr="00984B4E">
        <w:rPr>
          <w:lang w:val="en-US"/>
        </w:rPr>
        <w:t xml:space="preserve">Supervisor: </w:t>
      </w:r>
      <w:r>
        <w:rPr>
          <w:lang w:val="en-US"/>
        </w:rPr>
        <w:t>Name of the supervisor</w:t>
      </w:r>
    </w:p>
    <w:p w14:paraId="7F251394" w14:textId="77777777" w:rsidR="00984B4E" w:rsidRPr="008C59F1" w:rsidRDefault="00984B4E" w:rsidP="00984B4E">
      <w:pPr>
        <w:pStyle w:val="1kappale"/>
        <w:rPr>
          <w:lang w:val="en-US"/>
        </w:rPr>
      </w:pPr>
      <w:r w:rsidRPr="008C59F1">
        <w:rPr>
          <w:lang w:val="en-US"/>
        </w:rPr>
        <w:t>Psychology</w:t>
      </w:r>
    </w:p>
    <w:p w14:paraId="3F13F73A" w14:textId="3E83FAC3" w:rsidR="006D6332" w:rsidRPr="00881385" w:rsidRDefault="00984B4E" w:rsidP="00984B4E">
      <w:pPr>
        <w:pStyle w:val="1kappale"/>
      </w:pPr>
      <w:proofErr w:type="spellStart"/>
      <w:r w:rsidRPr="00881385">
        <w:t>Month</w:t>
      </w:r>
      <w:proofErr w:type="spellEnd"/>
      <w:r w:rsidRPr="00881385">
        <w:t xml:space="preserve"> 202X</w:t>
      </w:r>
    </w:p>
    <w:p w14:paraId="428F600F" w14:textId="77777777" w:rsidR="005B07C3" w:rsidRDefault="005B07C3" w:rsidP="005B07C3">
      <w:pPr>
        <w:ind w:firstLine="0"/>
        <w:rPr>
          <w:rFonts w:cs="Arial"/>
          <w:szCs w:val="22"/>
        </w:rPr>
      </w:pPr>
      <w:r>
        <w:t>___________________________________________________________________________</w:t>
      </w:r>
    </w:p>
    <w:p w14:paraId="1164EFA0" w14:textId="77777777" w:rsidR="005B07C3" w:rsidRDefault="005B07C3" w:rsidP="005B07C3">
      <w:pPr>
        <w:pStyle w:val="1kappale"/>
      </w:pPr>
    </w:p>
    <w:p w14:paraId="68498E3C" w14:textId="5B964D4E" w:rsidR="005B07C3" w:rsidRDefault="00D16F9F" w:rsidP="005B07C3">
      <w:pPr>
        <w:pStyle w:val="1kappale"/>
      </w:pPr>
      <w:r>
        <w:t xml:space="preserve">Tähän tulee englanninkielinen </w:t>
      </w:r>
      <w:r w:rsidR="00E141FA">
        <w:t>tiivistelmä</w:t>
      </w:r>
      <w:r>
        <w:t>, jota koskevat samat ohjeet kuin suomenkielistä tiivistelmää.</w:t>
      </w:r>
    </w:p>
    <w:p w14:paraId="68E28E14" w14:textId="77777777" w:rsidR="005B07C3" w:rsidRDefault="005B07C3" w:rsidP="005B07C3">
      <w:pPr>
        <w:pStyle w:val="1kappale"/>
      </w:pPr>
    </w:p>
    <w:p w14:paraId="56717FE3" w14:textId="52DF27B5" w:rsidR="005B07C3" w:rsidRPr="00D16F9F" w:rsidRDefault="00BE37CE" w:rsidP="005B07C3">
      <w:pPr>
        <w:pStyle w:val="1kappale"/>
      </w:pPr>
      <w:proofErr w:type="spellStart"/>
      <w:r w:rsidRPr="00D16F9F">
        <w:t>Keywords</w:t>
      </w:r>
      <w:proofErr w:type="spellEnd"/>
      <w:r w:rsidR="005B07C3" w:rsidRPr="00D16F9F">
        <w:t xml:space="preserve">: </w:t>
      </w:r>
      <w:r w:rsidR="00D16F9F" w:rsidRPr="00D16F9F">
        <w:t>Samat a</w:t>
      </w:r>
      <w:r w:rsidR="00D16F9F">
        <w:t>vain</w:t>
      </w:r>
      <w:r w:rsidR="00D16F9F" w:rsidRPr="00D16F9F">
        <w:t>sanat englanniksi k</w:t>
      </w:r>
      <w:r w:rsidR="00D16F9F">
        <w:t>äännettyinä kuin suomenkielisen tiivistelmän yhteydessä</w:t>
      </w:r>
    </w:p>
    <w:p w14:paraId="60808406" w14:textId="29990C6A" w:rsidR="00FE7173" w:rsidRPr="000165B7" w:rsidRDefault="005B07C3" w:rsidP="000165B7">
      <w:pPr>
        <w:spacing w:after="160" w:line="259" w:lineRule="auto"/>
        <w:ind w:firstLine="0"/>
        <w:jc w:val="left"/>
        <w:rPr>
          <w:rFonts w:eastAsia="Times New Roman"/>
        </w:rPr>
      </w:pPr>
      <w:r w:rsidRPr="00D16F9F">
        <w:br w:type="page"/>
      </w:r>
    </w:p>
    <w:p w14:paraId="7C6048C9" w14:textId="18F90601" w:rsidR="004C60DF" w:rsidRPr="006F58C6" w:rsidRDefault="004D0890" w:rsidP="00C71D7A">
      <w:pPr>
        <w:pStyle w:val="Otsikko1"/>
      </w:pPr>
      <w:bookmarkStart w:id="0" w:name="_Toc176781901"/>
      <w:r>
        <w:lastRenderedPageBreak/>
        <w:t>Johdanto</w:t>
      </w:r>
      <w:r w:rsidR="00F71221">
        <w:t xml:space="preserve"> – Käytä </w:t>
      </w:r>
      <w:r w:rsidR="00F71221" w:rsidRPr="00C71D7A">
        <w:t>tyyliä</w:t>
      </w:r>
      <w:r w:rsidR="00F71221">
        <w:t xml:space="preserve"> otsikko 1</w:t>
      </w:r>
      <w:r w:rsidR="00515409">
        <w:t>/Heading 1</w:t>
      </w:r>
      <w:bookmarkEnd w:id="0"/>
    </w:p>
    <w:p w14:paraId="6B0785FD" w14:textId="312805AA" w:rsidR="00515409" w:rsidRPr="00515409" w:rsidRDefault="0062520D" w:rsidP="00515409">
      <w:pPr>
        <w:pStyle w:val="1kappale"/>
      </w:pPr>
      <w:r>
        <w:t>J</w:t>
      </w:r>
      <w:r w:rsidR="00515409">
        <w:t xml:space="preserve">ohdannon ensimmäinen kappale </w:t>
      </w:r>
      <w:r>
        <w:t>on</w:t>
      </w:r>
      <w:r w:rsidR="00515409">
        <w:t xml:space="preserve"> tutkielman ingressi eli johdannon aloitus. Tämä </w:t>
      </w:r>
      <w:r w:rsidR="00E815C2">
        <w:t xml:space="preserve">tutkielman mallipohja on tarkoitettu käytettäväksi yhdessä </w:t>
      </w:r>
      <w:r w:rsidRPr="00E616A6">
        <w:rPr>
          <w:i/>
          <w:iCs/>
        </w:rPr>
        <w:t>Jyväskylän yliopiston psykologian pro gradu- ja kandidaatin tutkielmien kirjoitusohjeistu</w:t>
      </w:r>
      <w:r>
        <w:rPr>
          <w:i/>
          <w:iCs/>
        </w:rPr>
        <w:t>s</w:t>
      </w:r>
      <w:r w:rsidR="00E815C2">
        <w:t xml:space="preserve"> -dokumentin kanssa. </w:t>
      </w:r>
      <w:r>
        <w:t>Siitä</w:t>
      </w:r>
      <w:r w:rsidR="00E815C2">
        <w:t xml:space="preserve"> löydät tutkielman kirjoittamisen sisällöllisen ja tieteellisen kirjoittamisen ohje</w:t>
      </w:r>
      <w:r>
        <w:t>et</w:t>
      </w:r>
      <w:r w:rsidR="00E815C2">
        <w:t>, jo</w:t>
      </w:r>
      <w:r>
        <w:t>i</w:t>
      </w:r>
      <w:r w:rsidR="00E815C2">
        <w:t>ta sovellat omaan tutkielmaasi käyttäessäsi tätä mallipohjaa, johon lähdet kirjoittamaan oman tutkielmasi sisältöä.</w:t>
      </w:r>
      <w:r w:rsidR="000C235F">
        <w:t xml:space="preserve"> Huomaa, että tämän mallipohjan otsikoissa ilmaisut </w:t>
      </w:r>
      <w:r w:rsidR="000C235F" w:rsidRPr="0062520D">
        <w:rPr>
          <w:b/>
          <w:bCs/>
        </w:rPr>
        <w:t>käytä tyyliä Otsikko X/</w:t>
      </w:r>
      <w:proofErr w:type="spellStart"/>
      <w:r w:rsidR="000C235F" w:rsidRPr="0062520D">
        <w:rPr>
          <w:b/>
          <w:bCs/>
        </w:rPr>
        <w:t>Heading</w:t>
      </w:r>
      <w:proofErr w:type="spellEnd"/>
      <w:r w:rsidR="000C235F" w:rsidRPr="0062520D">
        <w:rPr>
          <w:b/>
          <w:bCs/>
        </w:rPr>
        <w:t xml:space="preserve"> X</w:t>
      </w:r>
      <w:r w:rsidR="000C235F">
        <w:t xml:space="preserve"> viittaavat </w:t>
      </w:r>
      <w:r w:rsidR="00AF01D9">
        <w:t>Wordin</w:t>
      </w:r>
      <w:r w:rsidR="000C235F">
        <w:t xml:space="preserve"> yläreunan työkaluriviltä löyty</w:t>
      </w:r>
      <w:r w:rsidR="00AF01D9">
        <w:t>viin</w:t>
      </w:r>
      <w:r w:rsidR="000C235F">
        <w:t xml:space="preserve"> tyyleihin</w:t>
      </w:r>
      <w:r w:rsidR="00853648">
        <w:t xml:space="preserve"> (ks. kuvio 1 seuraavassa alaluvussa)</w:t>
      </w:r>
      <w:r w:rsidR="000C235F">
        <w:t xml:space="preserve">. </w:t>
      </w:r>
    </w:p>
    <w:p w14:paraId="0724E45F" w14:textId="447EBF87" w:rsidR="00515409" w:rsidRDefault="001915F0" w:rsidP="00515409">
      <w:pPr>
        <w:pStyle w:val="Otsikko2"/>
      </w:pPr>
      <w:bookmarkStart w:id="1" w:name="_Toc176781902"/>
      <w:r>
        <w:t>Ensimmäinen alao</w:t>
      </w:r>
      <w:r w:rsidR="00515409">
        <w:t>tsikkotaso – Käytä tyyliä Otsikko 2/</w:t>
      </w:r>
      <w:proofErr w:type="spellStart"/>
      <w:r w:rsidR="00515409">
        <w:t>Heading</w:t>
      </w:r>
      <w:proofErr w:type="spellEnd"/>
      <w:r w:rsidR="00515409">
        <w:t xml:space="preserve"> 2</w:t>
      </w:r>
      <w:bookmarkEnd w:id="1"/>
    </w:p>
    <w:p w14:paraId="60B6BDD3" w14:textId="3AFEA994" w:rsidR="00D12000" w:rsidRDefault="00515409" w:rsidP="00D12000">
      <w:pPr>
        <w:pStyle w:val="1kappale"/>
      </w:pPr>
      <w:r>
        <w:t xml:space="preserve">Tämä on ensimmäinen alaotsikkotaso, jota voit käyttää </w:t>
      </w:r>
      <w:r w:rsidR="00853648">
        <w:t>pääluvun</w:t>
      </w:r>
      <w:r>
        <w:t xml:space="preserve"> jakamiseen </w:t>
      </w:r>
      <w:r w:rsidR="00853648">
        <w:t xml:space="preserve">alalukuihin tutkielmassasi </w:t>
      </w:r>
      <w:r>
        <w:t xml:space="preserve">käsiteltävien aiheiden mukaisesti. Suositeltavaa on hyödyntää tätä </w:t>
      </w:r>
      <w:r w:rsidR="00C137E7">
        <w:t>otsikko</w:t>
      </w:r>
      <w:r>
        <w:t>tasoa</w:t>
      </w:r>
      <w:r w:rsidR="00AF01D9">
        <w:t xml:space="preserve"> pääluvun jakamisessa alalukuihin</w:t>
      </w:r>
      <w:r>
        <w:t>, mutta tätä alempia otsikkotasoja</w:t>
      </w:r>
      <w:r w:rsidR="00AF01D9">
        <w:t xml:space="preserve"> ja samalla alalukujen alalukuja</w:t>
      </w:r>
      <w:r>
        <w:t xml:space="preserve"> kannattaa käyttää harkiten. Otsikkoa ennen tai sen jälkeen ei tarvitse riviväliä, sillä otsikkotyyliin kuuluu </w:t>
      </w:r>
      <w:r w:rsidR="00AF01D9">
        <w:t>rivi</w:t>
      </w:r>
      <w:r>
        <w:t>välitys automaattisesti.</w:t>
      </w:r>
    </w:p>
    <w:p w14:paraId="2DEF45DE" w14:textId="0BAA9252" w:rsidR="007B1354" w:rsidRDefault="004C60DF" w:rsidP="00D12000">
      <w:pPr>
        <w:pStyle w:val="Normaalikappale"/>
      </w:pPr>
      <w:r>
        <w:t xml:space="preserve">Yleisohjeena </w:t>
      </w:r>
      <w:r w:rsidR="00E815C2">
        <w:t>tämän malli</w:t>
      </w:r>
      <w:r>
        <w:t xml:space="preserve">pohjan </w:t>
      </w:r>
      <w:r w:rsidR="00515409">
        <w:t xml:space="preserve">käyttämiseen </w:t>
      </w:r>
      <w:r>
        <w:t>ovat valmiiksi luotujen</w:t>
      </w:r>
      <w:r w:rsidR="00AF01D9">
        <w:t xml:space="preserve"> otsikko</w:t>
      </w:r>
      <w:r>
        <w:t>tyylien</w:t>
      </w:r>
      <w:r w:rsidR="00515409">
        <w:t xml:space="preserve"> hyödyntäminen, jotka </w:t>
      </w:r>
      <w:r>
        <w:t>löytyvät Wordin työkaluista ikkunan yläosasta omalta alueeltaan</w:t>
      </w:r>
      <w:r w:rsidR="00515409">
        <w:t xml:space="preserve"> (ks. kuvio 1</w:t>
      </w:r>
      <w:r>
        <w:t>)</w:t>
      </w:r>
      <w:r w:rsidR="00515409">
        <w:t>.</w:t>
      </w:r>
      <w:r>
        <w:t xml:space="preserve"> </w:t>
      </w:r>
      <w:r w:rsidR="00AF01D9" w:rsidRPr="00AF01D9">
        <w:rPr>
          <w:b/>
          <w:bCs/>
        </w:rPr>
        <w:t>Otsikkot</w:t>
      </w:r>
      <w:r w:rsidRPr="00E815C2">
        <w:rPr>
          <w:b/>
          <w:bCs/>
        </w:rPr>
        <w:t>yylit on luotu valmiiksi eri otsikkotasoille, kuva</w:t>
      </w:r>
      <w:r w:rsidR="00DD1431" w:rsidRPr="00E815C2">
        <w:rPr>
          <w:b/>
          <w:bCs/>
        </w:rPr>
        <w:t xml:space="preserve">- ja </w:t>
      </w:r>
      <w:r w:rsidRPr="00E815C2">
        <w:rPr>
          <w:b/>
          <w:bCs/>
        </w:rPr>
        <w:t>tauluk</w:t>
      </w:r>
      <w:r w:rsidR="00DD1431" w:rsidRPr="00E815C2">
        <w:rPr>
          <w:b/>
          <w:bCs/>
        </w:rPr>
        <w:t>ko-</w:t>
      </w:r>
      <w:r w:rsidRPr="00E815C2">
        <w:rPr>
          <w:b/>
          <w:bCs/>
        </w:rPr>
        <w:t xml:space="preserve">otsikoille sekä teksteille. </w:t>
      </w:r>
      <w:r w:rsidR="00AF01D9">
        <w:rPr>
          <w:b/>
          <w:bCs/>
        </w:rPr>
        <w:t>Näitä valmiiksi luotuja otsikko- ja tekstit</w:t>
      </w:r>
      <w:r w:rsidRPr="00E815C2">
        <w:rPr>
          <w:b/>
          <w:bCs/>
        </w:rPr>
        <w:t xml:space="preserve">yylejä ei </w:t>
      </w:r>
      <w:r w:rsidR="00DD1431" w:rsidRPr="00E815C2">
        <w:rPr>
          <w:b/>
          <w:bCs/>
        </w:rPr>
        <w:t>tule muokata</w:t>
      </w:r>
      <w:r>
        <w:t>.</w:t>
      </w:r>
      <w:r w:rsidR="00D12000">
        <w:t xml:space="preserve"> </w:t>
      </w:r>
      <w:r w:rsidR="00D12000" w:rsidRPr="00D12000">
        <w:t xml:space="preserve">Uusi pääluku tai alaluku aloitetaan </w:t>
      </w:r>
      <w:r w:rsidR="00D12000">
        <w:t xml:space="preserve">aina </w:t>
      </w:r>
      <w:r w:rsidR="00D12000" w:rsidRPr="00AF01D9">
        <w:rPr>
          <w:b/>
          <w:bCs/>
        </w:rPr>
        <w:t>1. kappale</w:t>
      </w:r>
      <w:r w:rsidR="00D12000" w:rsidRPr="00D12000">
        <w:t xml:space="preserve"> -</w:t>
      </w:r>
      <w:r w:rsidR="00AF01D9">
        <w:t>teksti</w:t>
      </w:r>
      <w:r w:rsidR="00D12000" w:rsidRPr="00D12000">
        <w:t>tyylillä</w:t>
      </w:r>
      <w:r w:rsidR="00D12000">
        <w:t>, jossa ei ole sisennystä</w:t>
      </w:r>
      <w:r w:rsidR="00D12000" w:rsidRPr="00D12000">
        <w:t xml:space="preserve">. Seuraavissa tekstikappaleissa käytetään </w:t>
      </w:r>
      <w:r w:rsidR="00D12000" w:rsidRPr="00AF01D9">
        <w:rPr>
          <w:b/>
          <w:bCs/>
        </w:rPr>
        <w:t>Normaali</w:t>
      </w:r>
      <w:r w:rsidR="00AF01D9">
        <w:t xml:space="preserve"> </w:t>
      </w:r>
      <w:r w:rsidR="00D12000" w:rsidRPr="00D12000">
        <w:t>-</w:t>
      </w:r>
      <w:r w:rsidR="00AF01D9">
        <w:t>teksti</w:t>
      </w:r>
      <w:r w:rsidR="00D12000" w:rsidRPr="00D12000">
        <w:t>tyyliä</w:t>
      </w:r>
      <w:r w:rsidR="0021190C">
        <w:t>, jossa on sisennys</w:t>
      </w:r>
      <w:r w:rsidR="00D12000" w:rsidRPr="00D12000">
        <w:t xml:space="preserve">. </w:t>
      </w:r>
    </w:p>
    <w:p w14:paraId="47B93FBF" w14:textId="77777777" w:rsidR="00D12000" w:rsidRPr="007B1354" w:rsidRDefault="00D12000" w:rsidP="00D12000">
      <w:pPr>
        <w:pStyle w:val="Normaalikappale"/>
      </w:pPr>
    </w:p>
    <w:p w14:paraId="3F6069B1" w14:textId="77777777" w:rsidR="00E44D39" w:rsidRDefault="00E44D39" w:rsidP="00E44D39">
      <w:pPr>
        <w:pStyle w:val="Kuva-jataulukko-otsikko"/>
        <w:rPr>
          <w:b/>
          <w:bCs w:val="0"/>
          <w:i w:val="0"/>
          <w:iCs w:val="0"/>
        </w:rPr>
      </w:pPr>
      <w:r w:rsidRPr="009D28C8">
        <w:rPr>
          <w:b/>
          <w:bCs w:val="0"/>
          <w:i w:val="0"/>
          <w:iCs w:val="0"/>
        </w:rPr>
        <w:t>Kuvio 1</w:t>
      </w:r>
    </w:p>
    <w:p w14:paraId="28437A6E" w14:textId="734F338B" w:rsidR="009D28C8" w:rsidRDefault="00756FDD" w:rsidP="007B1354">
      <w:pPr>
        <w:pStyle w:val="Kuva-jataulukko-otsikko"/>
      </w:pPr>
      <w:r w:rsidRPr="00756FDD">
        <w:t xml:space="preserve">Wordin työkalu ikkunasta löytyvät </w:t>
      </w:r>
      <w:r w:rsidR="00AF01D9">
        <w:t>otsikko- ja teksti</w:t>
      </w:r>
      <w:r w:rsidRPr="00756FDD">
        <w:t>tyylit</w:t>
      </w:r>
    </w:p>
    <w:p w14:paraId="3B2A36A5" w14:textId="77777777" w:rsidR="00AF01D9" w:rsidRDefault="00AF01D9" w:rsidP="007B1354">
      <w:pPr>
        <w:pStyle w:val="Kuva-jataulukko-otsikko"/>
      </w:pPr>
    </w:p>
    <w:p w14:paraId="1B8FC954" w14:textId="2929939A" w:rsidR="00E44D39" w:rsidRPr="00756FDD" w:rsidRDefault="007B1354" w:rsidP="007B1354">
      <w:pPr>
        <w:pStyle w:val="1kappale"/>
      </w:pPr>
      <w:r>
        <w:rPr>
          <w:noProof/>
        </w:rPr>
        <w:drawing>
          <wp:inline distT="0" distB="0" distL="0" distR="0" wp14:anchorId="12B9E837" wp14:editId="5A6BBCD9">
            <wp:extent cx="5731510" cy="621665"/>
            <wp:effectExtent l="0" t="0" r="2540" b="6985"/>
            <wp:docPr id="1387979134" name="Kuva 1" descr="Näyttökuva tekstinkäsittelyohjelman työkalurivistä, jossa näkyy tyylivalikko. Esillä ovat tekstin muotoilutyylit kuten '1.1. kappale', 'Kuvateksti', 'Normaali', 'Ei väliä' sekä otsikkotasot 'Otsikko 1', 'Otsikko 2' jne. Tyylejä käytetään tekstin yhdenmukaiseen muotoiluun ja luettavuuden parantamise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7979134" name="Kuva 1" descr="Näyttökuva tekstinkäsittelyohjelman työkalurivistä, jossa näkyy tyylivalikko. Esillä ovat tekstin muotoilutyylit kuten '1.1. kappale', 'Kuvateksti', 'Normaali', 'Ei väliä' sekä otsikkotasot 'Otsikko 1', 'Otsikko 2' jne. Tyylejä käytetään tekstin yhdenmukaiseen muotoiluun ja luettavuuden parantamiseen."/>
                    <pic:cNvPicPr/>
                  </pic:nvPicPr>
                  <pic:blipFill>
                    <a:blip r:embed="rId8"/>
                    <a:stretch>
                      <a:fillRect/>
                    </a:stretch>
                  </pic:blipFill>
                  <pic:spPr>
                    <a:xfrm>
                      <a:off x="0" y="0"/>
                      <a:ext cx="5731510" cy="621665"/>
                    </a:xfrm>
                    <a:prstGeom prst="rect">
                      <a:avLst/>
                    </a:prstGeom>
                  </pic:spPr>
                </pic:pic>
              </a:graphicData>
            </a:graphic>
          </wp:inline>
        </w:drawing>
      </w:r>
    </w:p>
    <w:p w14:paraId="34525670" w14:textId="79BE36AD" w:rsidR="00756FDD" w:rsidRDefault="00786674" w:rsidP="00756FDD">
      <w:pPr>
        <w:pStyle w:val="1kappale"/>
        <w:spacing w:line="240" w:lineRule="auto"/>
        <w:rPr>
          <w:i/>
          <w:iCs/>
        </w:rPr>
      </w:pPr>
      <w:r>
        <w:rPr>
          <w:i/>
          <w:iCs/>
        </w:rPr>
        <w:t xml:space="preserve"> </w:t>
      </w:r>
    </w:p>
    <w:p w14:paraId="579BDBE5" w14:textId="7E029BA8" w:rsidR="00AF01D9" w:rsidRDefault="007B1354" w:rsidP="00515409">
      <w:pPr>
        <w:pStyle w:val="1kappale"/>
        <w:spacing w:line="240" w:lineRule="auto"/>
      </w:pPr>
      <w:r w:rsidRPr="00786674">
        <w:rPr>
          <w:i/>
          <w:iCs/>
        </w:rPr>
        <w:t>Huom.</w:t>
      </w:r>
      <w:r w:rsidRPr="00515409">
        <w:t xml:space="preserve"> </w:t>
      </w:r>
      <w:r w:rsidR="00756FDD" w:rsidRPr="00515409">
        <w:t xml:space="preserve">APA 7 </w:t>
      </w:r>
      <w:r w:rsidR="000165B7">
        <w:t>-</w:t>
      </w:r>
      <w:r w:rsidR="00756FDD" w:rsidRPr="00515409">
        <w:t>ohjeiden mukaan k</w:t>
      </w:r>
      <w:r w:rsidRPr="00515409">
        <w:t xml:space="preserve">uvion numero ja </w:t>
      </w:r>
      <w:r w:rsidR="00031563" w:rsidRPr="00515409">
        <w:t xml:space="preserve">otsikko </w:t>
      </w:r>
      <w:r w:rsidRPr="00515409">
        <w:t>tulevat kuvion yläpuolelle</w:t>
      </w:r>
      <w:r w:rsidR="00756FDD" w:rsidRPr="00515409">
        <w:t xml:space="preserve"> kuten tässä</w:t>
      </w:r>
      <w:r w:rsidR="00786674">
        <w:t xml:space="preserve"> ja otsikkoteksti itsessään kursivoidaan</w:t>
      </w:r>
      <w:r w:rsidR="00AF01D9">
        <w:t xml:space="preserve"> eikä sen jälkeen tule pistettä</w:t>
      </w:r>
      <w:r w:rsidR="00786674">
        <w:t xml:space="preserve">. Sen sijaan </w:t>
      </w:r>
      <w:r w:rsidRPr="00515409">
        <w:t xml:space="preserve">mahdolliset </w:t>
      </w:r>
      <w:r w:rsidR="00786674">
        <w:t>lisä</w:t>
      </w:r>
      <w:r w:rsidRPr="00515409">
        <w:t xml:space="preserve">huomiot kuvioon liittyen tulevat </w:t>
      </w:r>
      <w:r w:rsidR="00786674">
        <w:t>kuvion</w:t>
      </w:r>
      <w:r w:rsidRPr="00515409">
        <w:t xml:space="preserve"> alle</w:t>
      </w:r>
      <w:r w:rsidR="00515409" w:rsidRPr="00515409">
        <w:t xml:space="preserve"> kuten tässä</w:t>
      </w:r>
      <w:r w:rsidRPr="00515409">
        <w:t>.</w:t>
      </w:r>
      <w:r w:rsidR="009D28C8" w:rsidRPr="00515409">
        <w:t xml:space="preserve"> Kuvion selitetekstissä käytetään </w:t>
      </w:r>
      <w:r w:rsidR="00AF01D9">
        <w:t>teksti</w:t>
      </w:r>
      <w:r w:rsidR="009D28C8" w:rsidRPr="00515409">
        <w:t>tyyliä 1. kappale</w:t>
      </w:r>
      <w:r w:rsidR="00515409">
        <w:t xml:space="preserve"> mutta</w:t>
      </w:r>
      <w:r w:rsidR="00786674">
        <w:t xml:space="preserve"> ilmaus </w:t>
      </w:r>
      <w:r w:rsidR="00D35F0F">
        <w:t>’</w:t>
      </w:r>
      <w:proofErr w:type="spellStart"/>
      <w:r w:rsidR="00786674">
        <w:t>Huom</w:t>
      </w:r>
      <w:proofErr w:type="spellEnd"/>
      <w:r w:rsidR="00D35F0F">
        <w:t>’</w:t>
      </w:r>
      <w:r w:rsidR="00786674">
        <w:t>. kursivoidaan ja</w:t>
      </w:r>
      <w:r w:rsidR="00515409">
        <w:t xml:space="preserve"> riviväli muutetaan suuruudeksi 1</w:t>
      </w:r>
      <w:r w:rsidR="009D28C8" w:rsidRPr="00515409">
        <w:t>.</w:t>
      </w:r>
      <w:r w:rsidR="00AF01D9">
        <w:t xml:space="preserve"> </w:t>
      </w:r>
      <w:r w:rsidR="00AF01D9" w:rsidRPr="00AF01D9">
        <w:t>Kuvion ala- ja yläpuolelle jätetään yksi välilyönt</w:t>
      </w:r>
      <w:r w:rsidR="00AF01D9">
        <w:t>i</w:t>
      </w:r>
      <w:r w:rsidR="0020601C">
        <w:t>, jos sivuasettelullisesti mahdollista.</w:t>
      </w:r>
    </w:p>
    <w:p w14:paraId="433F7931" w14:textId="77777777" w:rsidR="00AF01D9" w:rsidRDefault="00AF01D9" w:rsidP="00515409">
      <w:pPr>
        <w:pStyle w:val="1kappale"/>
        <w:spacing w:line="240" w:lineRule="auto"/>
      </w:pPr>
    </w:p>
    <w:p w14:paraId="15FF2228" w14:textId="77777777" w:rsidR="007B1354" w:rsidRDefault="007B1354" w:rsidP="007B1354"/>
    <w:p w14:paraId="751FD800" w14:textId="27FF8DDA" w:rsidR="00D31F18" w:rsidRDefault="007F2D7A" w:rsidP="007F2D7A">
      <w:pPr>
        <w:pStyle w:val="Normaalikappale"/>
        <w:ind w:firstLine="0"/>
      </w:pPr>
      <w:r w:rsidRPr="00AF01D9">
        <w:rPr>
          <w:b/>
          <w:bCs/>
        </w:rPr>
        <w:t>Normaali</w:t>
      </w:r>
      <w:r w:rsidRPr="00D1118D">
        <w:t xml:space="preserve"> </w:t>
      </w:r>
      <w:r w:rsidR="00AF01D9">
        <w:t xml:space="preserve">-tekstityyliä </w:t>
      </w:r>
      <w:r w:rsidRPr="00D1118D">
        <w:t>käytetään pääosan ajasta</w:t>
      </w:r>
      <w:r w:rsidR="00D35F0F">
        <w:t xml:space="preserve">. </w:t>
      </w:r>
      <w:r w:rsidRPr="00AF01D9">
        <w:rPr>
          <w:b/>
          <w:bCs/>
        </w:rPr>
        <w:t>1. kappale</w:t>
      </w:r>
      <w:r w:rsidRPr="00D1118D">
        <w:t xml:space="preserve"> </w:t>
      </w:r>
      <w:r w:rsidR="00AF01D9">
        <w:t xml:space="preserve">-tekstityyli </w:t>
      </w:r>
      <w:r w:rsidRPr="00D1118D">
        <w:t>tulee aina otsikoiden, kuvioiden ja taulukoiden jälkeen</w:t>
      </w:r>
      <w:r>
        <w:t xml:space="preserve"> eikä näiden jälkeistä </w:t>
      </w:r>
      <w:r w:rsidRPr="00D12000">
        <w:t xml:space="preserve">kappaletta </w:t>
      </w:r>
      <w:r>
        <w:t>sisennetä</w:t>
      </w:r>
      <w:r w:rsidRPr="00D12000">
        <w:t>.</w:t>
      </w:r>
      <w:r>
        <w:t xml:space="preserve"> </w:t>
      </w:r>
      <w:r w:rsidR="00D31F18">
        <w:t xml:space="preserve">Myöskään sitaatin jälkeistä kappaletta ei sisennetä, </w:t>
      </w:r>
      <w:r>
        <w:t>vaan se</w:t>
      </w:r>
      <w:r w:rsidR="00D31F18">
        <w:t xml:space="preserve"> aloitetaan </w:t>
      </w:r>
      <w:r w:rsidR="00D31F18" w:rsidRPr="00AF01D9">
        <w:rPr>
          <w:b/>
          <w:bCs/>
        </w:rPr>
        <w:t>1. kappale</w:t>
      </w:r>
      <w:r w:rsidR="00D31F18">
        <w:t xml:space="preserve"> -t</w:t>
      </w:r>
      <w:r w:rsidR="00AF01D9">
        <w:t>ekstit</w:t>
      </w:r>
      <w:r w:rsidR="00D31F18">
        <w:t>yylillä. T</w:t>
      </w:r>
      <w:r w:rsidR="00AF01D9">
        <w:t>ekstit</w:t>
      </w:r>
      <w:r w:rsidR="00D31F18">
        <w:t xml:space="preserve">yylejä käytetään siten, että klikataan hiirellä haluttua tekstiä ja tämän jälkeen klikataan haluttua </w:t>
      </w:r>
      <w:r w:rsidR="00AF01D9">
        <w:t>teksti</w:t>
      </w:r>
      <w:r w:rsidR="00D31F18">
        <w:t xml:space="preserve">tyyliä </w:t>
      </w:r>
      <w:r w:rsidR="00AF01D9">
        <w:t xml:space="preserve">Wordin yläreunan </w:t>
      </w:r>
      <w:r w:rsidR="00D31F18">
        <w:t>valikkoriviltä (</w:t>
      </w:r>
      <w:r w:rsidR="001915F0">
        <w:t xml:space="preserve">ks. </w:t>
      </w:r>
      <w:r w:rsidR="00D31F18">
        <w:t xml:space="preserve">kuvio 2). Muotoiltavan tekstin voi myös maalata, jolloin useamman tekstikappaleen muotoilu onnistuu yhdellä kertaa. Kaikki </w:t>
      </w:r>
      <w:r w:rsidR="00AF01D9">
        <w:t>otsikko- ja teksti</w:t>
      </w:r>
      <w:r w:rsidR="00D31F18">
        <w:t>tyylit saa näkyviin klikkaamalla tyylivalikon oikeassa alalaidassa olevaa nuolta (</w:t>
      </w:r>
      <w:r w:rsidR="001915F0">
        <w:t xml:space="preserve">ks. </w:t>
      </w:r>
      <w:r w:rsidR="00D31F18">
        <w:t>kuvio 2).</w:t>
      </w:r>
    </w:p>
    <w:p w14:paraId="40EAA98F" w14:textId="77777777" w:rsidR="007B4ACF" w:rsidRDefault="007B4ACF" w:rsidP="00D31F18">
      <w:pPr>
        <w:pStyle w:val="Normaalikappale"/>
      </w:pPr>
    </w:p>
    <w:p w14:paraId="6B8C7345" w14:textId="074D01C2" w:rsidR="007B4ACF" w:rsidRPr="007B4ACF" w:rsidRDefault="007B4ACF" w:rsidP="007B4ACF">
      <w:pPr>
        <w:pStyle w:val="Kuva-jataulukko-otsikko"/>
        <w:rPr>
          <w:b/>
          <w:bCs w:val="0"/>
          <w:i w:val="0"/>
          <w:iCs w:val="0"/>
        </w:rPr>
      </w:pPr>
      <w:r w:rsidRPr="007B4ACF">
        <w:rPr>
          <w:b/>
          <w:bCs w:val="0"/>
          <w:i w:val="0"/>
          <w:iCs w:val="0"/>
        </w:rPr>
        <w:t xml:space="preserve">Kuvio 2 </w:t>
      </w:r>
    </w:p>
    <w:p w14:paraId="32FA9459" w14:textId="2D30D280" w:rsidR="00D31F18" w:rsidRDefault="007B4ACF" w:rsidP="005B4B89">
      <w:pPr>
        <w:pStyle w:val="Kuva-jataulukko-otsikko"/>
      </w:pPr>
      <w:r w:rsidRPr="007B4ACF">
        <w:rPr>
          <w:noProof/>
        </w:rPr>
        <mc:AlternateContent>
          <mc:Choice Requires="wpg">
            <w:drawing>
              <wp:anchor distT="0" distB="0" distL="114300" distR="114300" simplePos="0" relativeHeight="251659264" behindDoc="0" locked="0" layoutInCell="1" allowOverlap="1" wp14:anchorId="541163C8" wp14:editId="074548A1">
                <wp:simplePos x="0" y="0"/>
                <wp:positionH relativeFrom="column">
                  <wp:posOffset>75565</wp:posOffset>
                </wp:positionH>
                <wp:positionV relativeFrom="paragraph">
                  <wp:posOffset>391160</wp:posOffset>
                </wp:positionV>
                <wp:extent cx="4861560" cy="1285302"/>
                <wp:effectExtent l="0" t="0" r="0" b="0"/>
                <wp:wrapTopAndBottom/>
                <wp:docPr id="5" name="Group 5" descr="Näyttökuva Microsoft Wordin työkalurivistä, jossa näkyy 'Tyylit'-osio. Näkyvissä ovat tyylivaihtoehdot '1.1 teksti...', 'Leipätek...', 'Liitteet', 'Lista' ja 'Lähde'. Valittuna on tyyli 'Leipätek...', joka on korostettu keltaisella. Oikeassa reunassa on tyylin vaihtopainike, jossa on kaksi isoa A-kirjainta ja alasvetonuoli."/>
                <wp:cNvGraphicFramePr/>
                <a:graphic xmlns:a="http://schemas.openxmlformats.org/drawingml/2006/main">
                  <a:graphicData uri="http://schemas.microsoft.com/office/word/2010/wordprocessingGroup">
                    <wpg:wgp>
                      <wpg:cNvGrpSpPr/>
                      <wpg:grpSpPr>
                        <a:xfrm>
                          <a:off x="0" y="0"/>
                          <a:ext cx="4861560" cy="1285302"/>
                          <a:chOff x="0" y="0"/>
                          <a:chExt cx="4787661" cy="1138687"/>
                        </a:xfrm>
                      </wpg:grpSpPr>
                      <pic:pic xmlns:pic="http://schemas.openxmlformats.org/drawingml/2006/picture">
                        <pic:nvPicPr>
                          <pic:cNvPr id="2" name="Picture 2"/>
                          <pic:cNvPicPr>
                            <a:picLocks noChangeAspect="1"/>
                          </pic:cNvPicPr>
                        </pic:nvPicPr>
                        <pic:blipFill>
                          <a:blip r:embed="rId9">
                            <a:extLst>
                              <a:ext uri="{28A0092B-C50C-407E-A947-70E740481C1C}">
                                <a14:useLocalDpi xmlns:a14="http://schemas.microsoft.com/office/drawing/2010/main" val="0"/>
                              </a:ext>
                            </a:extLst>
                          </a:blip>
                          <a:stretch>
                            <a:fillRect/>
                          </a:stretch>
                        </pic:blipFill>
                        <pic:spPr>
                          <a:xfrm>
                            <a:off x="0" y="0"/>
                            <a:ext cx="4787661" cy="1138687"/>
                          </a:xfrm>
                          <a:prstGeom prst="rect">
                            <a:avLst/>
                          </a:prstGeom>
                        </pic:spPr>
                      </pic:pic>
                      <wps:wsp>
                        <wps:cNvPr id="4" name="Oval 4"/>
                        <wps:cNvSpPr/>
                        <wps:spPr>
                          <a:xfrm>
                            <a:off x="4045789" y="465826"/>
                            <a:ext cx="232913" cy="232722"/>
                          </a:xfrm>
                          <a:prstGeom prst="ellipse">
                            <a:avLst/>
                          </a:prstGeom>
                          <a:noFill/>
                          <a:ln>
                            <a:solidFill>
                              <a:schemeClr val="accent2"/>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5CECF55C" id="Group 5" o:spid="_x0000_s1026" alt="Näyttökuva Microsoft Wordin työkalurivistä, jossa näkyy 'Tyylit'-osio. Näkyvissä ovat tyylivaihtoehdot '1.1 teksti...', 'Leipätek...', 'Liitteet', 'Lista' ja 'Lähde'. Valittuna on tyyli 'Leipätek...', joka on korostettu keltaisella. Oikeassa reunassa on tyylin vaihtopainike, jossa on kaksi isoa A-kirjainta ja alasvetonuoli." style="position:absolute;margin-left:5.95pt;margin-top:30.8pt;width:382.8pt;height:101.2pt;z-index:251659264" coordsize="47876,11386" o:gfxdata="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style="position:absolute;width:47876;height:113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">
                  <v:imagedata r:id="rId10" o:title=""/>
                </v:shape>
                <v:oval id="Oval 4" o:spid="_x0000_s1028" style="position:absolute;left:40457;top:4658;width:2330;height:23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" filled="f" strokecolor="#ed7d31 [3205]" strokeweight="1pt">
                  <v:stroke joinstyle="miter"/>
                </v:oval>
                <w10:wrap type="topAndBottom"/>
              </v:group>
            </w:pict>
          </mc:Fallback>
        </mc:AlternateContent>
      </w:r>
      <w:r w:rsidRPr="007B4ACF">
        <w:t>Wordin yläpalkissa näkyvät tyylit</w:t>
      </w:r>
    </w:p>
    <w:p w14:paraId="3D7B27C0" w14:textId="77777777" w:rsidR="001915F0" w:rsidRDefault="001915F0" w:rsidP="001915F0">
      <w:pPr>
        <w:pStyle w:val="1kappale"/>
      </w:pPr>
    </w:p>
    <w:p w14:paraId="49A2DA53" w14:textId="5D350E0D" w:rsidR="00E815C2" w:rsidRPr="00D1118D" w:rsidRDefault="00E815C2" w:rsidP="003B696F">
      <w:pPr>
        <w:pStyle w:val="1kappale"/>
      </w:pPr>
      <w:r>
        <w:t>Ellei sivunumerointi ole jo kohdallaan</w:t>
      </w:r>
      <w:r w:rsidR="00D35F0F">
        <w:t>,</w:t>
      </w:r>
      <w:r>
        <w:t xml:space="preserve"> lisää se tarvittaessa oikeaan yläkulmaan Wordin välilehdeltä </w:t>
      </w:r>
      <w:r w:rsidRPr="00AF01D9">
        <w:rPr>
          <w:b/>
          <w:bCs/>
        </w:rPr>
        <w:t>Lisää</w:t>
      </w:r>
      <w:r>
        <w:t xml:space="preserve"> kohdasta </w:t>
      </w:r>
      <w:r w:rsidRPr="00AF01D9">
        <w:rPr>
          <w:b/>
          <w:bCs/>
        </w:rPr>
        <w:t>Sivunumero</w:t>
      </w:r>
      <w:r>
        <w:t xml:space="preserve">. Otsikkosivun sivunumeroinnin saat pois valitsemalla </w:t>
      </w:r>
      <w:r w:rsidRPr="00AF01D9">
        <w:rPr>
          <w:b/>
          <w:bCs/>
        </w:rPr>
        <w:t>Lisää</w:t>
      </w:r>
      <w:r w:rsidR="00AF01D9">
        <w:t xml:space="preserve"> </w:t>
      </w:r>
      <w:r>
        <w:t xml:space="preserve">-välilehdeltä </w:t>
      </w:r>
      <w:r w:rsidRPr="00AF01D9">
        <w:rPr>
          <w:b/>
          <w:bCs/>
        </w:rPr>
        <w:t>Ylätunniste</w:t>
      </w:r>
      <w:r>
        <w:t xml:space="preserve"> ja </w:t>
      </w:r>
      <w:r w:rsidRPr="00AF01D9">
        <w:rPr>
          <w:b/>
          <w:bCs/>
        </w:rPr>
        <w:t>Muokkaa ylätunnistetta</w:t>
      </w:r>
      <w:r>
        <w:t xml:space="preserve">. Tällöin yläpalkkiin tulee näkyviin valintoja, joista yksi on </w:t>
      </w:r>
      <w:r w:rsidRPr="00AF01D9">
        <w:rPr>
          <w:b/>
          <w:bCs/>
        </w:rPr>
        <w:t>Erilainen ensimmäinen sivu</w:t>
      </w:r>
      <w:r>
        <w:t>. Sen valitsemalla voit poistaa sivunumeron ensimmäisen sivun ylätunnisteesta ilman</w:t>
      </w:r>
      <w:r w:rsidR="00B048DD">
        <w:t>,</w:t>
      </w:r>
      <w:r>
        <w:t xml:space="preserve"> että se häviää muilta sivuilta. Jotta otsikkosivua ei huomioida myöskään sivunumeroinnissa, tulee </w:t>
      </w:r>
      <w:r w:rsidRPr="003B696F">
        <w:rPr>
          <w:b/>
          <w:bCs/>
        </w:rPr>
        <w:t>Lisää</w:t>
      </w:r>
      <w:r w:rsidR="003B696F">
        <w:t xml:space="preserve"> </w:t>
      </w:r>
      <w:r>
        <w:t xml:space="preserve">-välilehden </w:t>
      </w:r>
      <w:r w:rsidRPr="003B696F">
        <w:rPr>
          <w:b/>
          <w:bCs/>
        </w:rPr>
        <w:t>Sivunumero</w:t>
      </w:r>
      <w:r w:rsidR="003B696F">
        <w:t xml:space="preserve"> </w:t>
      </w:r>
      <w:r>
        <w:t xml:space="preserve">kohdasta valita </w:t>
      </w:r>
      <w:r w:rsidRPr="003B696F">
        <w:rPr>
          <w:b/>
          <w:bCs/>
        </w:rPr>
        <w:t>Muotoile sivunumerot</w:t>
      </w:r>
      <w:r>
        <w:t xml:space="preserve"> ja valita avautuvassa ikkunassa sivunumeroinnin aloittavaksi numeroksi 0.</w:t>
      </w:r>
    </w:p>
    <w:p w14:paraId="06986579" w14:textId="5A44FC58" w:rsidR="00D46A7A" w:rsidRDefault="001915F0" w:rsidP="00D46A7A">
      <w:pPr>
        <w:pStyle w:val="Otsikko3"/>
      </w:pPr>
      <w:bookmarkStart w:id="2" w:name="_Toc176781903"/>
      <w:r>
        <w:t>Toinen alaotsikkotaso – Käytä tyyliä Otsikko 3/</w:t>
      </w:r>
      <w:proofErr w:type="spellStart"/>
      <w:r>
        <w:t>Heading</w:t>
      </w:r>
      <w:proofErr w:type="spellEnd"/>
      <w:r>
        <w:t xml:space="preserve"> 3</w:t>
      </w:r>
      <w:bookmarkEnd w:id="2"/>
    </w:p>
    <w:p w14:paraId="7791E2DE" w14:textId="395A4E3D" w:rsidR="00C31783" w:rsidRDefault="004C60DF" w:rsidP="001915F0">
      <w:pPr>
        <w:pStyle w:val="1kappale"/>
      </w:pPr>
      <w:r>
        <w:t>Tämä on toi</w:t>
      </w:r>
      <w:r w:rsidR="007550CF">
        <w:t xml:space="preserve">nen </w:t>
      </w:r>
      <w:r>
        <w:t xml:space="preserve">alaotsikkotaso, jota suositellaan käytettäväksi </w:t>
      </w:r>
      <w:r w:rsidR="001915F0">
        <w:t xml:space="preserve">erittäin </w:t>
      </w:r>
      <w:r>
        <w:t>harkiten.</w:t>
      </w:r>
      <w:r w:rsidR="006F58C6">
        <w:t xml:space="preserve"> Otsikkoa ennen tai sen jälkeen ei tarvitse riviväliä, sillä otsikkotyyliin kuuluu </w:t>
      </w:r>
      <w:r w:rsidR="009912DE">
        <w:t>rivi</w:t>
      </w:r>
      <w:r w:rsidR="006F58C6">
        <w:t>välitys automaattisesti. Tätä alempia otsikkotasoja ei suositella käytettäväksi lainkaan.</w:t>
      </w:r>
      <w:r w:rsidR="00DD1431">
        <w:t xml:space="preserve"> </w:t>
      </w:r>
      <w:r w:rsidR="001915F0" w:rsidRPr="001915F0">
        <w:rPr>
          <w:b/>
          <w:bCs/>
        </w:rPr>
        <w:t xml:space="preserve">Muista, että et jätä työhösi </w:t>
      </w:r>
      <w:r w:rsidR="009912DE">
        <w:rPr>
          <w:b/>
          <w:bCs/>
        </w:rPr>
        <w:t xml:space="preserve">myöskään </w:t>
      </w:r>
      <w:r w:rsidR="001915F0" w:rsidRPr="001915F0">
        <w:rPr>
          <w:b/>
          <w:bCs/>
        </w:rPr>
        <w:t>yksinäisiä alalukuja</w:t>
      </w:r>
      <w:r w:rsidR="001915F0">
        <w:t>.</w:t>
      </w:r>
      <w:r w:rsidR="001915F0" w:rsidRPr="00D31F18">
        <w:t xml:space="preserve"> </w:t>
      </w:r>
      <w:r w:rsidR="001915F0">
        <w:t>E</w:t>
      </w:r>
      <w:r w:rsidR="001915F0" w:rsidRPr="00D31F18">
        <w:t xml:space="preserve">simerkiksi </w:t>
      </w:r>
      <w:r w:rsidR="001915F0">
        <w:t>alaluku 1</w:t>
      </w:r>
      <w:r w:rsidR="001915F0" w:rsidRPr="00D31F18">
        <w:t xml:space="preserve">.1 vaatii aina seurakseen alaluvun </w:t>
      </w:r>
      <w:r w:rsidR="001915F0">
        <w:t>1</w:t>
      </w:r>
      <w:r w:rsidR="001915F0" w:rsidRPr="00D31F18">
        <w:t>.2</w:t>
      </w:r>
      <w:r w:rsidR="001915F0">
        <w:t xml:space="preserve"> ja samoin alalukua 1.1.1 tulee seurata alaluku 1.1.2</w:t>
      </w:r>
      <w:r w:rsidR="001915F0" w:rsidRPr="00D31F18">
        <w:t xml:space="preserve">. Artikkelimuotoisessa pro gradu -tutkielmassa </w:t>
      </w:r>
      <w:r w:rsidR="001915F0">
        <w:lastRenderedPageBreak/>
        <w:t xml:space="preserve">pyritään käyttämään </w:t>
      </w:r>
      <w:r w:rsidR="001915F0" w:rsidRPr="00D31F18">
        <w:t xml:space="preserve">vain </w:t>
      </w:r>
      <w:r w:rsidR="001915F0">
        <w:t>pääotsikkotasoa</w:t>
      </w:r>
      <w:r w:rsidR="001915F0" w:rsidRPr="00D31F18">
        <w:t xml:space="preserve"> (esim. </w:t>
      </w:r>
      <w:r w:rsidR="001915F0">
        <w:t>1, 2 jne.</w:t>
      </w:r>
      <w:r w:rsidR="001915F0" w:rsidRPr="00D31F18">
        <w:t xml:space="preserve">) ja </w:t>
      </w:r>
      <w:r w:rsidR="001915F0">
        <w:t xml:space="preserve">ensimmäistä alaotsikkotasoa </w:t>
      </w:r>
      <w:r w:rsidR="001915F0" w:rsidRPr="00D31F18">
        <w:t xml:space="preserve">(esim. </w:t>
      </w:r>
      <w:r w:rsidR="001915F0">
        <w:t>1</w:t>
      </w:r>
      <w:r w:rsidR="001915F0" w:rsidRPr="00D31F18">
        <w:t>.1</w:t>
      </w:r>
      <w:r w:rsidR="001915F0">
        <w:t>, 1.2 … 2.1., 2.2 jne.</w:t>
      </w:r>
      <w:r w:rsidR="001915F0" w:rsidRPr="00D31F18">
        <w:t>)</w:t>
      </w:r>
      <w:r w:rsidR="001915F0">
        <w:t>.</w:t>
      </w:r>
    </w:p>
    <w:p w14:paraId="70AA96CE" w14:textId="5C5AD655" w:rsidR="003E3F03" w:rsidRDefault="00C31783" w:rsidP="00402877">
      <w:pPr>
        <w:pStyle w:val="Normaalikappale"/>
      </w:pPr>
      <w:r>
        <w:rPr>
          <w:b/>
          <w:bCs/>
        </w:rPr>
        <w:t xml:space="preserve">Rivinalkuotsikko. </w:t>
      </w:r>
      <w:r w:rsidRPr="00D31F18">
        <w:t xml:space="preserve">Tarvittaessa voidaan käyttää </w:t>
      </w:r>
      <w:r>
        <w:t xml:space="preserve">myös </w:t>
      </w:r>
      <w:r w:rsidRPr="00D31F18">
        <w:t>rivinal</w:t>
      </w:r>
      <w:r>
        <w:t>k</w:t>
      </w:r>
      <w:r w:rsidRPr="00D31F18">
        <w:t>uotsikoita</w:t>
      </w:r>
      <w:r w:rsidR="003B696F">
        <w:t xml:space="preserve"> kuten tässä kappaleessa</w:t>
      </w:r>
      <w:r w:rsidRPr="00D31F18">
        <w:t>, mikäli teksti ei muuten jäsenny loogisesti. Rivinalkuotsikko kirjoitetaan lihavoituna kappaleen alkuun, ja sen jälkeen tulee piste</w:t>
      </w:r>
      <w:r w:rsidR="00402877">
        <w:t xml:space="preserve"> kuten on laitettu tämän kappaleen alkuun</w:t>
      </w:r>
      <w:r w:rsidRPr="00D31F18">
        <w:t>. Rivinalkuotsikko sisennetään, ellei se ole luvun aloittavassa kappaleessa tai sitaatin, taulukon tai kuvion jälkeisessä kappaleessa. Teksti jatkuu rivinalkuotsikon jälkeen ilman rivinvaihtoa.</w:t>
      </w:r>
    </w:p>
    <w:p w14:paraId="0DAE02E7" w14:textId="7A7E5CDB" w:rsidR="00426630" w:rsidRDefault="00426630" w:rsidP="00426630">
      <w:pPr>
        <w:pStyle w:val="Otsikko2"/>
      </w:pPr>
      <w:bookmarkStart w:id="3" w:name="_Toc176781904"/>
      <w:r>
        <w:t>Mahdollinen toinen alaotsikko</w:t>
      </w:r>
      <w:bookmarkEnd w:id="3"/>
    </w:p>
    <w:p w14:paraId="63FCC7E4" w14:textId="0770ACFD" w:rsidR="00426630" w:rsidRDefault="00426630" w:rsidP="00426630">
      <w:pPr>
        <w:pStyle w:val="1kappale"/>
      </w:pPr>
      <w:r>
        <w:t>Tähän tämän alaluvun asiat.</w:t>
      </w:r>
    </w:p>
    <w:p w14:paraId="58E10C6A" w14:textId="5896DCB5" w:rsidR="00426630" w:rsidRDefault="00426630" w:rsidP="00426630">
      <w:pPr>
        <w:pStyle w:val="Otsikko2"/>
      </w:pPr>
      <w:bookmarkStart w:id="4" w:name="_Toc176781905"/>
      <w:r>
        <w:t>Mahdollinen kolmas alaotsikko</w:t>
      </w:r>
      <w:bookmarkEnd w:id="4"/>
    </w:p>
    <w:p w14:paraId="1B0CBB36" w14:textId="5276CCAD" w:rsidR="00426630" w:rsidRDefault="00426630" w:rsidP="00426630">
      <w:pPr>
        <w:pStyle w:val="1kappale"/>
      </w:pPr>
      <w:r>
        <w:t>Tähän tämän alaluvun asiat.</w:t>
      </w:r>
    </w:p>
    <w:p w14:paraId="608EF69A" w14:textId="7A700207" w:rsidR="00426630" w:rsidRDefault="00426630" w:rsidP="00426630">
      <w:pPr>
        <w:pStyle w:val="Otsikko2"/>
      </w:pPr>
      <w:bookmarkStart w:id="5" w:name="_Toc176781906"/>
      <w:r>
        <w:t>Tutkimuksen tavoite/Tutkimuskysymykset tai muu sopiva otsikko</w:t>
      </w:r>
      <w:bookmarkEnd w:id="5"/>
    </w:p>
    <w:p w14:paraId="578E3283" w14:textId="2ECC43EF" w:rsidR="00426630" w:rsidRDefault="00426630" w:rsidP="00426630">
      <w:pPr>
        <w:pStyle w:val="1kappale"/>
      </w:pPr>
      <w:r>
        <w:t>Melko usein Johdanto-luvun päättää jonkin</w:t>
      </w:r>
      <w:r w:rsidR="003B696F">
        <w:t xml:space="preserve"> yllä olevan kaltainen</w:t>
      </w:r>
      <w:r>
        <w:t xml:space="preserve"> otsik</w:t>
      </w:r>
      <w:r w:rsidR="003B696F">
        <w:t>ko</w:t>
      </w:r>
      <w:r>
        <w:t xml:space="preserve"> </w:t>
      </w:r>
      <w:r w:rsidR="003B696F">
        <w:t xml:space="preserve">ja </w:t>
      </w:r>
      <w:r>
        <w:t>alaluku asioineen.</w:t>
      </w:r>
    </w:p>
    <w:p w14:paraId="557F5E8B" w14:textId="77777777" w:rsidR="004D0890" w:rsidRPr="00CF2C0D" w:rsidRDefault="004D0890" w:rsidP="004D0890">
      <w:pPr>
        <w:pStyle w:val="Otsikko2"/>
      </w:pPr>
      <w:bookmarkStart w:id="6" w:name="_Toc210914482"/>
      <w:r w:rsidRPr="00CF2C0D">
        <w:t>Ohjeet saavutettavan opinnäytteen tekemiseen</w:t>
      </w:r>
      <w:bookmarkEnd w:id="6"/>
    </w:p>
    <w:p w14:paraId="125AED5D" w14:textId="77777777" w:rsidR="004D0890" w:rsidRPr="00CF2C0D" w:rsidRDefault="004D0890" w:rsidP="004D0890">
      <w:pPr>
        <w:pStyle w:val="1kappale"/>
      </w:pPr>
      <w:r w:rsidRPr="00CF2C0D">
        <w:t xml:space="preserve">Muistathan lisätä vaihtoehtoisen tekstin (Alt </w:t>
      </w:r>
      <w:proofErr w:type="spellStart"/>
      <w:r w:rsidRPr="00CF2C0D">
        <w:t>Text</w:t>
      </w:r>
      <w:proofErr w:type="spellEnd"/>
      <w:r w:rsidRPr="00CF2C0D">
        <w:t>) kuviin, kuvioihin, taulukoihin ja kaavioihin. Vaihtoehtoisen tekstin lisääminen kuvalle: valitse kuva ja napauta hiiren oikeaa näppäintä ja valitse Muokkaa vaihtoehtokuvausta (Office 365 Word-versio).</w:t>
      </w:r>
    </w:p>
    <w:p w14:paraId="4550CDB8" w14:textId="77777777" w:rsidR="004D0890" w:rsidRPr="00CF2C0D" w:rsidRDefault="004D0890" w:rsidP="004D0890">
      <w:pPr>
        <w:pStyle w:val="1kappale"/>
        <w:rPr>
          <w:noProof/>
        </w:rPr>
      </w:pPr>
      <w:r w:rsidRPr="00CF2C0D">
        <w:rPr>
          <w:noProof/>
        </w:rPr>
        <w:t xml:space="preserve">Hyvät ohjeet mallipohjan käyttöön ja saavutettavuuteen löytyvät seuraavilta sivuilta: </w:t>
      </w:r>
    </w:p>
    <w:p w14:paraId="47F0E9E1" w14:textId="77777777" w:rsidR="004D0890" w:rsidRDefault="004D0890" w:rsidP="004D0890">
      <w:pPr>
        <w:pStyle w:val="1kappale"/>
        <w:numPr>
          <w:ilvl w:val="0"/>
          <w:numId w:val="36"/>
        </w:numPr>
        <w:rPr>
          <w:noProof/>
        </w:rPr>
      </w:pPr>
      <w:hyperlink r:id="rId11" w:history="1">
        <w:r w:rsidRPr="00CF2C0D">
          <w:rPr>
            <w:rStyle w:val="Hyperlinkki"/>
            <w:rFonts w:cs="Times New Roman"/>
            <w:noProof/>
            <w:szCs w:val="24"/>
          </w:rPr>
          <w:t>https://www.jyu.fi/fi/file-download/download/public/24232</w:t>
        </w:r>
      </w:hyperlink>
      <w:r w:rsidRPr="00CF2C0D">
        <w:rPr>
          <w:noProof/>
        </w:rPr>
        <w:t xml:space="preserve"> ja</w:t>
      </w:r>
    </w:p>
    <w:p w14:paraId="00493502" w14:textId="77777777" w:rsidR="004D0890" w:rsidRPr="00CF2C0D" w:rsidRDefault="004D0890" w:rsidP="004D0890">
      <w:pPr>
        <w:pStyle w:val="1kappale"/>
        <w:numPr>
          <w:ilvl w:val="0"/>
          <w:numId w:val="36"/>
        </w:numPr>
        <w:rPr>
          <w:noProof/>
        </w:rPr>
      </w:pPr>
      <w:hyperlink r:id="rId12" w:history="1">
        <w:r w:rsidRPr="00230DA1">
          <w:rPr>
            <w:rStyle w:val="Hyperlinkki"/>
            <w:rFonts w:cs="Times New Roman"/>
            <w:noProof/>
            <w:szCs w:val="24"/>
          </w:rPr>
          <w:t>https://www.jyu.fi/fi/opiskelijalle/kandi-ja-maisteriopiskelijan-ohjeet/opinnaytteet/opinnaytetyon-ja-verkkojulkaisujen-saavutettavuus</w:t>
        </w:r>
      </w:hyperlink>
    </w:p>
    <w:p w14:paraId="13834028" w14:textId="77777777" w:rsidR="004D0890" w:rsidRDefault="004D0890" w:rsidP="004D0890">
      <w:pPr>
        <w:pStyle w:val="1kappale"/>
        <w:rPr>
          <w:noProof/>
        </w:rPr>
      </w:pPr>
      <w:r w:rsidRPr="00CF2C0D">
        <w:rPr>
          <w:noProof/>
        </w:rPr>
        <w:t xml:space="preserve">Wordin saavutettavuudesta voi lukea lisää Celian ohjesivuilta </w:t>
      </w:r>
    </w:p>
    <w:p w14:paraId="2D40FB60" w14:textId="77777777" w:rsidR="004D0890" w:rsidRPr="00CF2C0D" w:rsidRDefault="004D0890" w:rsidP="004D0890">
      <w:pPr>
        <w:pStyle w:val="1kappale"/>
        <w:numPr>
          <w:ilvl w:val="0"/>
          <w:numId w:val="37"/>
        </w:numPr>
        <w:rPr>
          <w:noProof/>
        </w:rPr>
      </w:pPr>
      <w:hyperlink r:id="rId13" w:history="1">
        <w:r w:rsidRPr="00230DA1">
          <w:rPr>
            <w:rStyle w:val="Hyperlinkki"/>
            <w:rFonts w:cs="Times New Roman"/>
            <w:noProof/>
            <w:szCs w:val="24"/>
          </w:rPr>
          <w:t>https://www.saavutettavasti.fi/saavutettavat-asiakirjat/tekstinkasittelyohjelmat/word/</w:t>
        </w:r>
      </w:hyperlink>
    </w:p>
    <w:p w14:paraId="42617E4F" w14:textId="2F6EEDC8" w:rsidR="006D6332" w:rsidRPr="0039350D" w:rsidRDefault="004D0890" w:rsidP="00422801">
      <w:pPr>
        <w:pStyle w:val="Otsikko1"/>
      </w:pPr>
      <w:r>
        <w:lastRenderedPageBreak/>
        <w:t>Tutkimuksen toteuttaminen</w:t>
      </w:r>
    </w:p>
    <w:p w14:paraId="3ED4C9B1" w14:textId="0219C6CC" w:rsidR="003E3F03" w:rsidRDefault="003E3F03" w:rsidP="003E3F03">
      <w:pPr>
        <w:pStyle w:val="1kappale"/>
      </w:pPr>
      <w:r>
        <w:t>Artikkelimuotoisessa gradussa tarkoituksena on, että kukin pääluku ei ala omalta sivultaan vaan artikkelikäsikirjoituksen mukaisesti kuten tässä on aseteltu.</w:t>
      </w:r>
      <w:r w:rsidRPr="003E3F03">
        <w:t xml:space="preserve"> </w:t>
      </w:r>
      <w:r>
        <w:t>Eri otsikkotasoja voi hyödyntää tässäkin pääluvussa tarpeen mukaan</w:t>
      </w:r>
      <w:r w:rsidR="00B048DD">
        <w:t>. Esimerkiksi j</w:t>
      </w:r>
      <w:r w:rsidR="00F7607E">
        <w:t>oskus tähän kohtaan kirjoitetaan tutkimuksen toteutukseen johdatteleva tai tutkimuksen kontekstia kuvaa</w:t>
      </w:r>
      <w:r w:rsidR="00B048DD">
        <w:t>va</w:t>
      </w:r>
      <w:r w:rsidR="00F7607E">
        <w:t xml:space="preserve"> aloitus eli ingressikappale ja toisinaan </w:t>
      </w:r>
      <w:r w:rsidR="00B048DD">
        <w:t xml:space="preserve">taas </w:t>
      </w:r>
      <w:r w:rsidR="00F7607E">
        <w:t>mennään suoraan ensimmäisen tason alalukuihin.</w:t>
      </w:r>
      <w:r w:rsidR="00B8308D">
        <w:t xml:space="preserve"> Huomaa myös, että tutkimusotteen mukaan (kokeellinen, laadullinen</w:t>
      </w:r>
      <w:r w:rsidR="009912DE">
        <w:t>, määrällinen</w:t>
      </w:r>
      <w:r w:rsidR="00B8308D">
        <w:t xml:space="preserve"> jne.) niin tämän pääluvun otsikko kuin tämän pääluvun alaotsikkojen nimet voivat olla jotain muuta kuin tässä mallipohjassa. Lisäksi niin alalukujen määrä kuin järjestyskin voivat olla erilaisia, joten keskustel</w:t>
      </w:r>
      <w:r w:rsidR="009912DE">
        <w:t>e</w:t>
      </w:r>
      <w:r w:rsidR="00B8308D">
        <w:t xml:space="preserve"> nämä ohjaajasi kanssa. </w:t>
      </w:r>
    </w:p>
    <w:p w14:paraId="56B54ACB" w14:textId="3538D5F6" w:rsidR="00F7607E" w:rsidRDefault="00F7607E" w:rsidP="00F7607E">
      <w:pPr>
        <w:pStyle w:val="Otsikko2"/>
      </w:pPr>
      <w:bookmarkStart w:id="7" w:name="_Toc176781908"/>
      <w:r>
        <w:t>Osallistujat</w:t>
      </w:r>
      <w:r w:rsidR="003B696F">
        <w:t xml:space="preserve">, </w:t>
      </w:r>
      <w:r>
        <w:t>aineisto</w:t>
      </w:r>
      <w:r w:rsidR="003B696F">
        <w:t xml:space="preserve"> ja tutkimusasetelma</w:t>
      </w:r>
      <w:bookmarkEnd w:id="7"/>
    </w:p>
    <w:p w14:paraId="74083E5D" w14:textId="6F36888B" w:rsidR="00F7607E" w:rsidRDefault="00F7607E" w:rsidP="00F7607E">
      <w:pPr>
        <w:pStyle w:val="1kappale"/>
      </w:pPr>
      <w:r>
        <w:t xml:space="preserve">Nämä asiat kuvataan tässä alaluvussa ja kappaleita </w:t>
      </w:r>
      <w:r w:rsidR="00B048DD">
        <w:t xml:space="preserve">voi </w:t>
      </w:r>
      <w:r>
        <w:t>alalu</w:t>
      </w:r>
      <w:r w:rsidR="00B048DD">
        <w:t>vussa olla</w:t>
      </w:r>
      <w:r>
        <w:t xml:space="preserve"> niin monta kuin tarvitaan. Katso myös tarvitsetko toisen alaotsikkotason otsikoita (esim. 2.1</w:t>
      </w:r>
      <w:r w:rsidR="00B7160D">
        <w:t>.1</w:t>
      </w:r>
      <w:r>
        <w:t>, 2.</w:t>
      </w:r>
      <w:r w:rsidR="00B7160D">
        <w:t>1.2</w:t>
      </w:r>
      <w:r>
        <w:t xml:space="preserve"> jne.) tai rivinalkuotsikoita.</w:t>
      </w:r>
    </w:p>
    <w:p w14:paraId="662BAD2D" w14:textId="74141132" w:rsidR="00F7607E" w:rsidRDefault="00EA6167" w:rsidP="00F7607E">
      <w:pPr>
        <w:pStyle w:val="Otsikko2"/>
      </w:pPr>
      <w:bookmarkStart w:id="8" w:name="_Toc176781909"/>
      <w:r>
        <w:t>Tiedonkeruumenetelmät</w:t>
      </w:r>
      <w:bookmarkEnd w:id="8"/>
    </w:p>
    <w:p w14:paraId="50D0F479" w14:textId="102864C1" w:rsidR="00B7160D" w:rsidRDefault="00B7160D" w:rsidP="00B7160D">
      <w:pPr>
        <w:pStyle w:val="1kappale"/>
      </w:pPr>
      <w:r>
        <w:t xml:space="preserve">Nämä asiat kuvataan tässä alaluvussa ja kappaleita </w:t>
      </w:r>
      <w:r w:rsidR="00B048DD">
        <w:t xml:space="preserve">voi </w:t>
      </w:r>
      <w:r>
        <w:t>alalu</w:t>
      </w:r>
      <w:r w:rsidR="00B048DD">
        <w:t xml:space="preserve">vussa olla </w:t>
      </w:r>
      <w:r>
        <w:t xml:space="preserve">niin monta kuin tarvitaan. Katso myös tarvitsetko toisen alaotsikkotason otsikoita (esim. 2.2.1, 2.2.2 jne.) tai </w:t>
      </w:r>
      <w:proofErr w:type="spellStart"/>
      <w:proofErr w:type="gramStart"/>
      <w:r>
        <w:t>rivinalkuotsikoita.</w:t>
      </w:r>
      <w:r w:rsidR="00422801">
        <w:t>öjsflkjlö</w:t>
      </w:r>
      <w:proofErr w:type="spellEnd"/>
      <w:proofErr w:type="gramEnd"/>
      <w:r w:rsidR="00422801">
        <w:t xml:space="preserve"> </w:t>
      </w:r>
      <w:proofErr w:type="spellStart"/>
      <w:r w:rsidR="00422801">
        <w:t>sdfsd</w:t>
      </w:r>
      <w:proofErr w:type="spellEnd"/>
    </w:p>
    <w:p w14:paraId="3F628625" w14:textId="7E67A649" w:rsidR="00FB4432" w:rsidRDefault="00FB4432" w:rsidP="00FB4432">
      <w:pPr>
        <w:pStyle w:val="Otsikko2"/>
      </w:pPr>
      <w:bookmarkStart w:id="9" w:name="_Toc174286868"/>
      <w:bookmarkStart w:id="10" w:name="_Toc176781910"/>
      <w:r>
        <w:t>A</w:t>
      </w:r>
      <w:r w:rsidR="00594087">
        <w:t>ineiston a</w:t>
      </w:r>
      <w:r>
        <w:t>nalyysimenetelmät</w:t>
      </w:r>
      <w:bookmarkEnd w:id="9"/>
      <w:bookmarkEnd w:id="10"/>
    </w:p>
    <w:p w14:paraId="35F9E561" w14:textId="4EE17B47" w:rsidR="004D0890" w:rsidRPr="004D0890" w:rsidRDefault="00FB4432" w:rsidP="004D0890">
      <w:pPr>
        <w:pStyle w:val="1kappale"/>
      </w:pPr>
      <w:r>
        <w:t xml:space="preserve">Nämä asiat kuvataan tässä alaluvussa ja kappaleita </w:t>
      </w:r>
      <w:r w:rsidR="00B048DD">
        <w:t xml:space="preserve">voi </w:t>
      </w:r>
      <w:r>
        <w:t>alalu</w:t>
      </w:r>
      <w:r w:rsidR="00B048DD">
        <w:t>vussa olla</w:t>
      </w:r>
      <w:r>
        <w:t xml:space="preserve"> niin monta kuin tarvitaan. Katso myös tarvitsetko toisen alaotsikkotason otsikoita (esim. 2.3.1, 2.3.2 jne.) tai rivinalkuotsikoita.</w:t>
      </w:r>
    </w:p>
    <w:p w14:paraId="1D587534" w14:textId="3C8F9685" w:rsidR="00D46A7A" w:rsidRDefault="004D0890" w:rsidP="006F58C6">
      <w:pPr>
        <w:pStyle w:val="Otsikko1"/>
      </w:pPr>
      <w:r>
        <w:lastRenderedPageBreak/>
        <w:t>Tulokset</w:t>
      </w:r>
    </w:p>
    <w:p w14:paraId="39DBA3DE" w14:textId="7121E857" w:rsidR="00452080" w:rsidRDefault="00452080" w:rsidP="00452080">
      <w:pPr>
        <w:pStyle w:val="1kappale"/>
      </w:pPr>
      <w:r w:rsidRPr="00452080">
        <w:t>Eri otsikkotasoja voi hyödyntää tässäkin pääluvussa tarpeen mukaan</w:t>
      </w:r>
      <w:r w:rsidR="00B048DD">
        <w:t>. J</w:t>
      </w:r>
      <w:r w:rsidRPr="00452080">
        <w:t xml:space="preserve">oskus tähän kohtaan kirjoitetaan </w:t>
      </w:r>
      <w:r>
        <w:t>tutkimustuloksia yleisesti kuvaava</w:t>
      </w:r>
      <w:r w:rsidRPr="00452080">
        <w:t xml:space="preserve"> aloitus eli ingressikappale</w:t>
      </w:r>
      <w:r w:rsidR="00757976">
        <w:t xml:space="preserve">. Usein mennään myös </w:t>
      </w:r>
      <w:r w:rsidRPr="00452080">
        <w:t>suoraan ensimmäisen tason alalukuihin.</w:t>
      </w:r>
    </w:p>
    <w:p w14:paraId="1D6CD5FA" w14:textId="51A27827" w:rsidR="00E815C2" w:rsidRDefault="00452080" w:rsidP="00452080">
      <w:pPr>
        <w:pStyle w:val="Otsikko2"/>
      </w:pPr>
      <w:bookmarkStart w:id="11" w:name="_Toc176781912"/>
      <w:r>
        <w:t>Ensimmäinen alaotsikko</w:t>
      </w:r>
      <w:bookmarkEnd w:id="11"/>
      <w:r>
        <w:t xml:space="preserve"> </w:t>
      </w:r>
      <w:r w:rsidR="00E815C2">
        <w:t xml:space="preserve"> </w:t>
      </w:r>
    </w:p>
    <w:p w14:paraId="0A93A798" w14:textId="04A87B3E" w:rsidR="00AC77E6" w:rsidRDefault="00CB02C4" w:rsidP="005B4B89">
      <w:pPr>
        <w:pStyle w:val="Normaalikappale"/>
        <w:ind w:firstLine="0"/>
      </w:pPr>
      <w:r>
        <w:t>Kerrotaanpa tässä kohdassa t</w:t>
      </w:r>
      <w:r w:rsidR="00AC77E6" w:rsidRPr="00F71221">
        <w:t>aulukoi</w:t>
      </w:r>
      <w:r>
        <w:t xml:space="preserve">sta, joita melko usein käytetään tulosten raportoinnissa. Taulukoiden olisi hyvä </w:t>
      </w:r>
      <w:r w:rsidR="00AC77E6" w:rsidRPr="00F71221">
        <w:t>sopia yhdelle sivulle</w:t>
      </w:r>
      <w:r w:rsidR="00AC77E6">
        <w:t xml:space="preserve">, kuten taulukko 1 seuraavalla sivulla (huom. muista myös </w:t>
      </w:r>
      <w:r>
        <w:t>tähän tapaan aina</w:t>
      </w:r>
      <w:r w:rsidR="00AC77E6">
        <w:t xml:space="preserve"> viitata taulukoihin ja kuvioihin tekstissä)</w:t>
      </w:r>
      <w:r w:rsidR="00AC77E6" w:rsidRPr="00F71221">
        <w:t xml:space="preserve">. Mikäli taulukko kuitenkin jatkuu useammalle sivulle, </w:t>
      </w:r>
      <w:r w:rsidR="005B4B89">
        <w:t xml:space="preserve">katso ohje otsikkorivin toiston asettamiseen </w:t>
      </w:r>
      <w:proofErr w:type="spellStart"/>
      <w:r w:rsidR="005B4B89">
        <w:t>Table</w:t>
      </w:r>
      <w:proofErr w:type="spellEnd"/>
      <w:r w:rsidR="005B4B89">
        <w:t xml:space="preserve"> 4:n yhteydessä. </w:t>
      </w:r>
      <w:r w:rsidR="00AC77E6" w:rsidRPr="00F71221">
        <w:t>Suomen kielen suosituksista poiketen desimaalierottimena käytetään APA-sääntöjen mukaisesti pistettä sekä taulukoissa että leipätekstissä.</w:t>
      </w:r>
      <w:r w:rsidR="005B4B89">
        <w:t xml:space="preserve"> </w:t>
      </w:r>
    </w:p>
    <w:p w14:paraId="59F7A041" w14:textId="77777777" w:rsidR="005B4B89" w:rsidRDefault="005B4B89" w:rsidP="005B4B89">
      <w:pPr>
        <w:pStyle w:val="Normaalikappale"/>
        <w:ind w:firstLine="0"/>
      </w:pPr>
    </w:p>
    <w:p w14:paraId="54752056" w14:textId="5085BAFC" w:rsidR="00AC77E6" w:rsidRPr="00CB02C4" w:rsidRDefault="00AC77E6" w:rsidP="00CB02C4">
      <w:pPr>
        <w:pStyle w:val="1kappale"/>
      </w:pPr>
      <w:r w:rsidRPr="009D28C8">
        <w:rPr>
          <w:b/>
        </w:rPr>
        <w:t>Taulukko 1</w:t>
      </w:r>
    </w:p>
    <w:p w14:paraId="2C6667B9" w14:textId="77777777" w:rsidR="00AC77E6" w:rsidRDefault="00AC77E6" w:rsidP="00AC77E6">
      <w:pPr>
        <w:pStyle w:val="Kuva-jataulukko-otsikko"/>
      </w:pPr>
      <w:r>
        <w:t>Taulukon otsikko</w:t>
      </w:r>
    </w:p>
    <w:p w14:paraId="6FA5EDEF" w14:textId="77777777" w:rsidR="00AC77E6" w:rsidRDefault="00AC77E6" w:rsidP="00AC77E6">
      <w:pPr>
        <w:pStyle w:val="Kuva-jataulukko-otsikko"/>
      </w:pPr>
    </w:p>
    <w:tbl>
      <w:tblPr>
        <w:tblStyle w:val="TaulukkoRuudukko"/>
        <w:tblW w:w="0" w:type="auto"/>
        <w:tblBorders>
          <w:left w:val="none" w:sz="0" w:space="0" w:color="auto"/>
          <w:right w:val="none" w:sz="0" w:space="0" w:color="auto"/>
          <w:insideV w:val="none" w:sz="0" w:space="0" w:color="auto"/>
        </w:tblBorders>
        <w:tblLook w:val="04A0" w:firstRow="1" w:lastRow="0" w:firstColumn="1" w:lastColumn="0" w:noHBand="0" w:noVBand="1"/>
      </w:tblPr>
      <w:tblGrid>
        <w:gridCol w:w="2037"/>
        <w:gridCol w:w="1863"/>
        <w:gridCol w:w="1653"/>
        <w:gridCol w:w="1789"/>
        <w:gridCol w:w="1684"/>
      </w:tblGrid>
      <w:tr w:rsidR="00AC77E6" w14:paraId="54C1140D" w14:textId="77777777" w:rsidTr="000F154F">
        <w:tc>
          <w:tcPr>
            <w:tcW w:w="2037" w:type="dxa"/>
            <w:tcBorders>
              <w:bottom w:val="nil"/>
            </w:tcBorders>
          </w:tcPr>
          <w:p w14:paraId="4BA5DFD6" w14:textId="77777777" w:rsidR="00AC77E6" w:rsidRDefault="00AC77E6" w:rsidP="000F154F">
            <w:pPr>
              <w:pStyle w:val="Kuva-jataulukko-otsikko"/>
              <w:spacing w:line="240" w:lineRule="auto"/>
              <w:jc w:val="center"/>
              <w:rPr>
                <w:i w:val="0"/>
                <w:iCs w:val="0"/>
              </w:rPr>
            </w:pPr>
            <w:r>
              <w:rPr>
                <w:i w:val="0"/>
                <w:iCs w:val="0"/>
              </w:rPr>
              <w:t>Muuttuja</w:t>
            </w:r>
          </w:p>
        </w:tc>
        <w:tc>
          <w:tcPr>
            <w:tcW w:w="3516" w:type="dxa"/>
            <w:gridSpan w:val="2"/>
            <w:tcBorders>
              <w:bottom w:val="single" w:sz="4" w:space="0" w:color="auto"/>
            </w:tcBorders>
          </w:tcPr>
          <w:p w14:paraId="3588F1E1" w14:textId="77777777" w:rsidR="00AC77E6" w:rsidRDefault="00AC77E6" w:rsidP="000F154F">
            <w:pPr>
              <w:pStyle w:val="Kuva-jataulukko-otsikko"/>
              <w:spacing w:line="240" w:lineRule="auto"/>
              <w:jc w:val="center"/>
              <w:rPr>
                <w:i w:val="0"/>
                <w:iCs w:val="0"/>
              </w:rPr>
            </w:pPr>
            <w:r>
              <w:rPr>
                <w:i w:val="0"/>
                <w:iCs w:val="0"/>
              </w:rPr>
              <w:t>Tila 1</w:t>
            </w:r>
          </w:p>
        </w:tc>
        <w:tc>
          <w:tcPr>
            <w:tcW w:w="3473" w:type="dxa"/>
            <w:gridSpan w:val="2"/>
            <w:tcBorders>
              <w:bottom w:val="single" w:sz="4" w:space="0" w:color="auto"/>
            </w:tcBorders>
          </w:tcPr>
          <w:p w14:paraId="61B4161C" w14:textId="77777777" w:rsidR="00AC77E6" w:rsidRDefault="00AC77E6" w:rsidP="000F154F">
            <w:pPr>
              <w:pStyle w:val="Kuva-jataulukko-otsikko"/>
              <w:spacing w:line="240" w:lineRule="auto"/>
              <w:jc w:val="center"/>
              <w:rPr>
                <w:i w:val="0"/>
                <w:iCs w:val="0"/>
              </w:rPr>
            </w:pPr>
            <w:r>
              <w:rPr>
                <w:i w:val="0"/>
                <w:iCs w:val="0"/>
              </w:rPr>
              <w:t>Tila 2</w:t>
            </w:r>
          </w:p>
        </w:tc>
      </w:tr>
      <w:tr w:rsidR="00AC77E6" w14:paraId="4F3DE72E" w14:textId="77777777" w:rsidTr="000F154F">
        <w:tc>
          <w:tcPr>
            <w:tcW w:w="2037" w:type="dxa"/>
            <w:tcBorders>
              <w:top w:val="nil"/>
            </w:tcBorders>
          </w:tcPr>
          <w:p w14:paraId="0E2B156F" w14:textId="77777777" w:rsidR="00AC77E6" w:rsidRDefault="00AC77E6" w:rsidP="000F154F">
            <w:pPr>
              <w:pStyle w:val="Kuva-jataulukko-otsikko"/>
              <w:spacing w:line="240" w:lineRule="auto"/>
              <w:jc w:val="center"/>
              <w:rPr>
                <w:i w:val="0"/>
                <w:iCs w:val="0"/>
              </w:rPr>
            </w:pPr>
          </w:p>
        </w:tc>
        <w:tc>
          <w:tcPr>
            <w:tcW w:w="1863" w:type="dxa"/>
            <w:tcBorders>
              <w:top w:val="single" w:sz="4" w:space="0" w:color="auto"/>
            </w:tcBorders>
          </w:tcPr>
          <w:p w14:paraId="25E20D94" w14:textId="77777777" w:rsidR="00AC77E6" w:rsidRPr="009D28C8" w:rsidRDefault="00AC77E6" w:rsidP="000F154F">
            <w:pPr>
              <w:pStyle w:val="Kuva-jataulukko-otsikko"/>
              <w:spacing w:line="240" w:lineRule="auto"/>
              <w:jc w:val="center"/>
            </w:pPr>
            <w:r w:rsidRPr="009D28C8">
              <w:t>n</w:t>
            </w:r>
          </w:p>
        </w:tc>
        <w:tc>
          <w:tcPr>
            <w:tcW w:w="1653" w:type="dxa"/>
            <w:tcBorders>
              <w:top w:val="single" w:sz="4" w:space="0" w:color="auto"/>
            </w:tcBorders>
          </w:tcPr>
          <w:p w14:paraId="6C2FC0D4" w14:textId="77777777" w:rsidR="00AC77E6" w:rsidRDefault="00AC77E6" w:rsidP="000F154F">
            <w:pPr>
              <w:pStyle w:val="Kuva-jataulukko-otsikko"/>
              <w:spacing w:line="240" w:lineRule="auto"/>
              <w:jc w:val="center"/>
              <w:rPr>
                <w:i w:val="0"/>
                <w:iCs w:val="0"/>
              </w:rPr>
            </w:pPr>
            <w:r>
              <w:rPr>
                <w:i w:val="0"/>
                <w:iCs w:val="0"/>
              </w:rPr>
              <w:t>%</w:t>
            </w:r>
          </w:p>
        </w:tc>
        <w:tc>
          <w:tcPr>
            <w:tcW w:w="1789" w:type="dxa"/>
            <w:tcBorders>
              <w:top w:val="single" w:sz="4" w:space="0" w:color="auto"/>
            </w:tcBorders>
          </w:tcPr>
          <w:p w14:paraId="7F056B97" w14:textId="77777777" w:rsidR="00AC77E6" w:rsidRPr="009D28C8" w:rsidRDefault="00AC77E6" w:rsidP="000F154F">
            <w:pPr>
              <w:pStyle w:val="Kuva-jataulukko-otsikko"/>
              <w:spacing w:line="240" w:lineRule="auto"/>
              <w:jc w:val="center"/>
            </w:pPr>
            <w:r w:rsidRPr="009D28C8">
              <w:t>n</w:t>
            </w:r>
          </w:p>
        </w:tc>
        <w:tc>
          <w:tcPr>
            <w:tcW w:w="1684" w:type="dxa"/>
            <w:tcBorders>
              <w:top w:val="single" w:sz="4" w:space="0" w:color="auto"/>
            </w:tcBorders>
          </w:tcPr>
          <w:p w14:paraId="0DFD7353" w14:textId="77777777" w:rsidR="00AC77E6" w:rsidRDefault="00AC77E6" w:rsidP="000F154F">
            <w:pPr>
              <w:pStyle w:val="Kuva-jataulukko-otsikko"/>
              <w:spacing w:line="240" w:lineRule="auto"/>
              <w:jc w:val="center"/>
              <w:rPr>
                <w:i w:val="0"/>
                <w:iCs w:val="0"/>
              </w:rPr>
            </w:pPr>
            <w:r>
              <w:rPr>
                <w:i w:val="0"/>
                <w:iCs w:val="0"/>
              </w:rPr>
              <w:t>%</w:t>
            </w:r>
          </w:p>
        </w:tc>
      </w:tr>
      <w:tr w:rsidR="00AC77E6" w14:paraId="4B6C3ADD" w14:textId="77777777" w:rsidTr="000F154F">
        <w:tc>
          <w:tcPr>
            <w:tcW w:w="2037" w:type="dxa"/>
            <w:tcBorders>
              <w:bottom w:val="nil"/>
            </w:tcBorders>
          </w:tcPr>
          <w:p w14:paraId="14DABA1D" w14:textId="77777777" w:rsidR="00AC77E6" w:rsidRPr="006530F3" w:rsidRDefault="00AC77E6" w:rsidP="000F154F">
            <w:pPr>
              <w:pStyle w:val="Taulukkoteksti"/>
            </w:pPr>
            <w:r>
              <w:t>A</w:t>
            </w:r>
          </w:p>
        </w:tc>
        <w:tc>
          <w:tcPr>
            <w:tcW w:w="1863" w:type="dxa"/>
            <w:tcBorders>
              <w:bottom w:val="nil"/>
            </w:tcBorders>
          </w:tcPr>
          <w:p w14:paraId="26229B51" w14:textId="77777777" w:rsidR="00AC77E6" w:rsidRDefault="00AC77E6" w:rsidP="000F154F">
            <w:pPr>
              <w:pStyle w:val="Taulukkoteksti"/>
              <w:jc w:val="center"/>
            </w:pPr>
            <w:r>
              <w:t>5</w:t>
            </w:r>
          </w:p>
        </w:tc>
        <w:tc>
          <w:tcPr>
            <w:tcW w:w="1653" w:type="dxa"/>
            <w:tcBorders>
              <w:bottom w:val="nil"/>
            </w:tcBorders>
          </w:tcPr>
          <w:p w14:paraId="18AD2F6C" w14:textId="77777777" w:rsidR="00AC77E6" w:rsidRDefault="00AC77E6" w:rsidP="000F154F">
            <w:pPr>
              <w:pStyle w:val="Taulukkoteksti"/>
              <w:jc w:val="center"/>
            </w:pPr>
            <w:r>
              <w:t>25</w:t>
            </w:r>
          </w:p>
        </w:tc>
        <w:tc>
          <w:tcPr>
            <w:tcW w:w="1789" w:type="dxa"/>
            <w:tcBorders>
              <w:bottom w:val="nil"/>
            </w:tcBorders>
          </w:tcPr>
          <w:p w14:paraId="4700F02A" w14:textId="77777777" w:rsidR="00AC77E6" w:rsidRDefault="00AC77E6" w:rsidP="000F154F">
            <w:pPr>
              <w:pStyle w:val="Taulukkoteksti"/>
              <w:jc w:val="center"/>
            </w:pPr>
            <w:r>
              <w:t>5</w:t>
            </w:r>
          </w:p>
        </w:tc>
        <w:tc>
          <w:tcPr>
            <w:tcW w:w="1684" w:type="dxa"/>
            <w:tcBorders>
              <w:bottom w:val="nil"/>
            </w:tcBorders>
          </w:tcPr>
          <w:p w14:paraId="0A0A625D" w14:textId="77777777" w:rsidR="00AC77E6" w:rsidRDefault="00AC77E6" w:rsidP="000F154F">
            <w:pPr>
              <w:pStyle w:val="Kuva-jataulukko-otsikko"/>
              <w:spacing w:line="240" w:lineRule="auto"/>
              <w:jc w:val="center"/>
              <w:rPr>
                <w:i w:val="0"/>
                <w:iCs w:val="0"/>
              </w:rPr>
            </w:pPr>
            <w:r>
              <w:rPr>
                <w:i w:val="0"/>
                <w:iCs w:val="0"/>
              </w:rPr>
              <w:t>25</w:t>
            </w:r>
          </w:p>
        </w:tc>
      </w:tr>
      <w:tr w:rsidR="00AC77E6" w14:paraId="50626EFF" w14:textId="77777777" w:rsidTr="000F154F">
        <w:tc>
          <w:tcPr>
            <w:tcW w:w="2037" w:type="dxa"/>
            <w:tcBorders>
              <w:top w:val="nil"/>
              <w:bottom w:val="nil"/>
            </w:tcBorders>
          </w:tcPr>
          <w:p w14:paraId="121B0927" w14:textId="77777777" w:rsidR="00AC77E6" w:rsidRDefault="00AC77E6" w:rsidP="000F154F">
            <w:pPr>
              <w:pStyle w:val="Taulukkoteksti"/>
            </w:pPr>
            <w:r>
              <w:t>B</w:t>
            </w:r>
          </w:p>
        </w:tc>
        <w:tc>
          <w:tcPr>
            <w:tcW w:w="1863" w:type="dxa"/>
            <w:tcBorders>
              <w:top w:val="nil"/>
              <w:bottom w:val="nil"/>
            </w:tcBorders>
          </w:tcPr>
          <w:p w14:paraId="323AE0FB" w14:textId="77777777" w:rsidR="00AC77E6" w:rsidRDefault="00AC77E6" w:rsidP="000F154F">
            <w:pPr>
              <w:pStyle w:val="Taulukkoteksti"/>
              <w:jc w:val="center"/>
            </w:pPr>
            <w:r>
              <w:t>5</w:t>
            </w:r>
          </w:p>
        </w:tc>
        <w:tc>
          <w:tcPr>
            <w:tcW w:w="1653" w:type="dxa"/>
            <w:tcBorders>
              <w:top w:val="nil"/>
              <w:bottom w:val="nil"/>
            </w:tcBorders>
          </w:tcPr>
          <w:p w14:paraId="17D5BF6C" w14:textId="77777777" w:rsidR="00AC77E6" w:rsidRDefault="00AC77E6" w:rsidP="000F154F">
            <w:pPr>
              <w:pStyle w:val="Taulukkoteksti"/>
              <w:jc w:val="center"/>
            </w:pPr>
            <w:r>
              <w:t>25</w:t>
            </w:r>
          </w:p>
        </w:tc>
        <w:tc>
          <w:tcPr>
            <w:tcW w:w="1789" w:type="dxa"/>
            <w:tcBorders>
              <w:top w:val="nil"/>
              <w:bottom w:val="nil"/>
            </w:tcBorders>
          </w:tcPr>
          <w:p w14:paraId="7E1D5B96" w14:textId="77777777" w:rsidR="00AC77E6" w:rsidRDefault="00AC77E6" w:rsidP="000F154F">
            <w:pPr>
              <w:pStyle w:val="Taulukkoteksti"/>
              <w:jc w:val="center"/>
            </w:pPr>
            <w:r>
              <w:t>5</w:t>
            </w:r>
          </w:p>
        </w:tc>
        <w:tc>
          <w:tcPr>
            <w:tcW w:w="1684" w:type="dxa"/>
            <w:tcBorders>
              <w:top w:val="nil"/>
              <w:bottom w:val="nil"/>
            </w:tcBorders>
          </w:tcPr>
          <w:p w14:paraId="474F8307" w14:textId="77777777" w:rsidR="00AC77E6" w:rsidRDefault="00AC77E6" w:rsidP="000F154F">
            <w:pPr>
              <w:pStyle w:val="Kuva-jataulukko-otsikko"/>
              <w:spacing w:line="240" w:lineRule="auto"/>
              <w:jc w:val="center"/>
              <w:rPr>
                <w:i w:val="0"/>
                <w:iCs w:val="0"/>
              </w:rPr>
            </w:pPr>
            <w:r>
              <w:rPr>
                <w:i w:val="0"/>
                <w:iCs w:val="0"/>
              </w:rPr>
              <w:t>25</w:t>
            </w:r>
          </w:p>
        </w:tc>
      </w:tr>
      <w:tr w:rsidR="00AC77E6" w14:paraId="693D8340" w14:textId="77777777" w:rsidTr="000F154F">
        <w:tc>
          <w:tcPr>
            <w:tcW w:w="2037" w:type="dxa"/>
            <w:tcBorders>
              <w:top w:val="nil"/>
              <w:bottom w:val="nil"/>
            </w:tcBorders>
          </w:tcPr>
          <w:p w14:paraId="6B49031A" w14:textId="77777777" w:rsidR="00AC77E6" w:rsidRDefault="00AC77E6" w:rsidP="000F154F">
            <w:pPr>
              <w:pStyle w:val="Taulukkoteksti"/>
            </w:pPr>
            <w:r>
              <w:t>C</w:t>
            </w:r>
          </w:p>
        </w:tc>
        <w:tc>
          <w:tcPr>
            <w:tcW w:w="1863" w:type="dxa"/>
            <w:tcBorders>
              <w:top w:val="nil"/>
              <w:bottom w:val="nil"/>
            </w:tcBorders>
          </w:tcPr>
          <w:p w14:paraId="6B08EDCF" w14:textId="77777777" w:rsidR="00AC77E6" w:rsidRDefault="00AC77E6" w:rsidP="000F154F">
            <w:pPr>
              <w:pStyle w:val="Taulukkoteksti"/>
              <w:jc w:val="center"/>
            </w:pPr>
            <w:r>
              <w:t>5</w:t>
            </w:r>
          </w:p>
        </w:tc>
        <w:tc>
          <w:tcPr>
            <w:tcW w:w="1653" w:type="dxa"/>
            <w:tcBorders>
              <w:top w:val="nil"/>
              <w:bottom w:val="nil"/>
            </w:tcBorders>
          </w:tcPr>
          <w:p w14:paraId="509817A8" w14:textId="77777777" w:rsidR="00AC77E6" w:rsidRDefault="00AC77E6" w:rsidP="000F154F">
            <w:pPr>
              <w:pStyle w:val="Taulukkoteksti"/>
              <w:jc w:val="center"/>
            </w:pPr>
            <w:r>
              <w:t>25</w:t>
            </w:r>
          </w:p>
        </w:tc>
        <w:tc>
          <w:tcPr>
            <w:tcW w:w="1789" w:type="dxa"/>
            <w:tcBorders>
              <w:top w:val="nil"/>
              <w:bottom w:val="nil"/>
            </w:tcBorders>
          </w:tcPr>
          <w:p w14:paraId="75D072CD" w14:textId="77777777" w:rsidR="00AC77E6" w:rsidRDefault="00AC77E6" w:rsidP="000F154F">
            <w:pPr>
              <w:pStyle w:val="Taulukkoteksti"/>
              <w:jc w:val="center"/>
            </w:pPr>
            <w:r>
              <w:t>5</w:t>
            </w:r>
          </w:p>
        </w:tc>
        <w:tc>
          <w:tcPr>
            <w:tcW w:w="1684" w:type="dxa"/>
            <w:tcBorders>
              <w:top w:val="nil"/>
              <w:bottom w:val="nil"/>
            </w:tcBorders>
          </w:tcPr>
          <w:p w14:paraId="58D11C74" w14:textId="77777777" w:rsidR="00AC77E6" w:rsidRDefault="00AC77E6" w:rsidP="000F154F">
            <w:pPr>
              <w:pStyle w:val="Kuva-jataulukko-otsikko"/>
              <w:spacing w:line="240" w:lineRule="auto"/>
              <w:jc w:val="center"/>
              <w:rPr>
                <w:i w:val="0"/>
                <w:iCs w:val="0"/>
              </w:rPr>
            </w:pPr>
            <w:r>
              <w:rPr>
                <w:i w:val="0"/>
                <w:iCs w:val="0"/>
              </w:rPr>
              <w:t>25</w:t>
            </w:r>
          </w:p>
        </w:tc>
      </w:tr>
      <w:tr w:rsidR="00AC77E6" w14:paraId="6582A82E" w14:textId="77777777" w:rsidTr="000F154F">
        <w:tc>
          <w:tcPr>
            <w:tcW w:w="2037" w:type="dxa"/>
            <w:tcBorders>
              <w:top w:val="nil"/>
            </w:tcBorders>
          </w:tcPr>
          <w:p w14:paraId="77E12AC7" w14:textId="77777777" w:rsidR="00AC77E6" w:rsidRDefault="00AC77E6" w:rsidP="000F154F">
            <w:pPr>
              <w:pStyle w:val="Taulukkoteksti"/>
            </w:pPr>
            <w:r>
              <w:t>D</w:t>
            </w:r>
          </w:p>
        </w:tc>
        <w:tc>
          <w:tcPr>
            <w:tcW w:w="1863" w:type="dxa"/>
            <w:tcBorders>
              <w:top w:val="nil"/>
            </w:tcBorders>
          </w:tcPr>
          <w:p w14:paraId="14331027" w14:textId="77777777" w:rsidR="00AC77E6" w:rsidRDefault="00AC77E6" w:rsidP="000F154F">
            <w:pPr>
              <w:pStyle w:val="Taulukkoteksti"/>
              <w:jc w:val="center"/>
            </w:pPr>
            <w:r>
              <w:t>5</w:t>
            </w:r>
          </w:p>
        </w:tc>
        <w:tc>
          <w:tcPr>
            <w:tcW w:w="1653" w:type="dxa"/>
            <w:tcBorders>
              <w:top w:val="nil"/>
            </w:tcBorders>
          </w:tcPr>
          <w:p w14:paraId="05FF6563" w14:textId="77777777" w:rsidR="00AC77E6" w:rsidRDefault="00AC77E6" w:rsidP="000F154F">
            <w:pPr>
              <w:pStyle w:val="Taulukkoteksti"/>
              <w:jc w:val="center"/>
            </w:pPr>
            <w:r>
              <w:t>25</w:t>
            </w:r>
          </w:p>
        </w:tc>
        <w:tc>
          <w:tcPr>
            <w:tcW w:w="1789" w:type="dxa"/>
            <w:tcBorders>
              <w:top w:val="nil"/>
            </w:tcBorders>
          </w:tcPr>
          <w:p w14:paraId="31E149CD" w14:textId="77777777" w:rsidR="00AC77E6" w:rsidRDefault="00AC77E6" w:rsidP="000F154F">
            <w:pPr>
              <w:pStyle w:val="Taulukkoteksti"/>
              <w:jc w:val="center"/>
            </w:pPr>
            <w:r>
              <w:t>5</w:t>
            </w:r>
          </w:p>
        </w:tc>
        <w:tc>
          <w:tcPr>
            <w:tcW w:w="1684" w:type="dxa"/>
            <w:tcBorders>
              <w:top w:val="nil"/>
            </w:tcBorders>
          </w:tcPr>
          <w:p w14:paraId="2AD91836" w14:textId="77777777" w:rsidR="00AC77E6" w:rsidRDefault="00AC77E6" w:rsidP="000F154F">
            <w:pPr>
              <w:pStyle w:val="Kuva-jataulukko-otsikko"/>
              <w:spacing w:line="240" w:lineRule="auto"/>
              <w:jc w:val="center"/>
              <w:rPr>
                <w:i w:val="0"/>
                <w:iCs w:val="0"/>
              </w:rPr>
            </w:pPr>
            <w:r>
              <w:rPr>
                <w:i w:val="0"/>
                <w:iCs w:val="0"/>
              </w:rPr>
              <w:t>25</w:t>
            </w:r>
          </w:p>
        </w:tc>
      </w:tr>
    </w:tbl>
    <w:p w14:paraId="607AE15F" w14:textId="77777777" w:rsidR="00AC77E6" w:rsidRDefault="00AC77E6" w:rsidP="00AC77E6">
      <w:pPr>
        <w:pStyle w:val="1kappale"/>
        <w:rPr>
          <w:i/>
          <w:iCs/>
        </w:rPr>
      </w:pPr>
    </w:p>
    <w:p w14:paraId="6524F298" w14:textId="0FB8E26C" w:rsidR="00AC77E6" w:rsidRDefault="00AC77E6" w:rsidP="00C042C5">
      <w:pPr>
        <w:pStyle w:val="Taulukkoteksti"/>
      </w:pPr>
      <w:r w:rsidRPr="007B1354">
        <w:rPr>
          <w:i/>
          <w:iCs/>
        </w:rPr>
        <w:t xml:space="preserve">Huom. </w:t>
      </w:r>
      <w:r>
        <w:t xml:space="preserve">APA 7 </w:t>
      </w:r>
      <w:r w:rsidR="000165B7">
        <w:t>-</w:t>
      </w:r>
      <w:r>
        <w:t>ohjeiden mukaan taulukon numero ja otsikko tulevat taulukon yläpuolelle, kun taas huomiot tulevat taulukon alle.</w:t>
      </w:r>
      <w:r w:rsidR="00E616A6">
        <w:t xml:space="preserve"> Taulukon otsikon jälkeen ei tule pistettä. </w:t>
      </w:r>
      <w:r>
        <w:t xml:space="preserve">Taulukossa ei ole pystyviivoja, kun taas vaakaviivoja käytetään taulukon yllä ja alla sekä sarakeotsikkorivien alla. Taulukon sisäisessä tekstissä </w:t>
      </w:r>
      <w:r w:rsidR="00C042C5">
        <w:t xml:space="preserve">ja selitetekstissä </w:t>
      </w:r>
      <w:r>
        <w:t xml:space="preserve">käytetään </w:t>
      </w:r>
      <w:r w:rsidRPr="00E616A6">
        <w:rPr>
          <w:b/>
        </w:rPr>
        <w:t>Taulukkoteksti</w:t>
      </w:r>
      <w:r w:rsidR="00E616A6">
        <w:t xml:space="preserve"> -tekstityyliä</w:t>
      </w:r>
      <w:r w:rsidR="00C042C5">
        <w:t xml:space="preserve">. </w:t>
      </w:r>
      <w:r w:rsidR="006078FF">
        <w:t>Ilmaus ’Huom.’ kursivoidaan ja t</w:t>
      </w:r>
      <w:r w:rsidR="00CB02C4">
        <w:t>auluk</w:t>
      </w:r>
      <w:r w:rsidR="00E616A6">
        <w:t>on</w:t>
      </w:r>
      <w:r w:rsidR="00DE0170">
        <w:t xml:space="preserve"> </w:t>
      </w:r>
      <w:r w:rsidR="00E616A6" w:rsidRPr="00AF01D9">
        <w:t>ala- ja yläpuolelle jätetään yksi välilyönt</w:t>
      </w:r>
      <w:r w:rsidR="00E616A6">
        <w:t>i</w:t>
      </w:r>
      <w:r w:rsidR="007F0FDC">
        <w:t>,</w:t>
      </w:r>
      <w:r w:rsidR="0020601C">
        <w:t xml:space="preserve"> </w:t>
      </w:r>
      <w:r w:rsidR="007F0FDC">
        <w:t>jos</w:t>
      </w:r>
      <w:r w:rsidR="0020601C">
        <w:t xml:space="preserve"> </w:t>
      </w:r>
      <w:r w:rsidR="007F0FDC">
        <w:t xml:space="preserve">se on </w:t>
      </w:r>
      <w:r w:rsidR="0020601C">
        <w:t>sivuasettelullisesti mahdollista</w:t>
      </w:r>
      <w:r w:rsidR="00E616A6">
        <w:t xml:space="preserve">. </w:t>
      </w:r>
    </w:p>
    <w:p w14:paraId="557B9F70" w14:textId="77777777" w:rsidR="00AC77E6" w:rsidRPr="00BB4DEF" w:rsidRDefault="00AC77E6" w:rsidP="00AC77E6">
      <w:pPr>
        <w:pStyle w:val="Normaalikappale"/>
      </w:pPr>
    </w:p>
    <w:p w14:paraId="64791FAD" w14:textId="6E652EC8" w:rsidR="002256EF" w:rsidRDefault="00AC77E6" w:rsidP="00CB02C4">
      <w:pPr>
        <w:pStyle w:val="Normaalikappale"/>
        <w:ind w:firstLine="0"/>
      </w:pPr>
      <w:r>
        <w:t xml:space="preserve">Pääluvun </w:t>
      </w:r>
      <w:r w:rsidR="005B4B89">
        <w:t>tai</w:t>
      </w:r>
      <w:r>
        <w:t xml:space="preserve"> alaluvun </w:t>
      </w:r>
      <w:r w:rsidR="005B4B89">
        <w:t xml:space="preserve">ei </w:t>
      </w:r>
      <w:r>
        <w:t>ole ihanteellista loppua taulukkoon tai kuvioon</w:t>
      </w:r>
      <w:r w:rsidR="005B4B89">
        <w:t>, j</w:t>
      </w:r>
      <w:r>
        <w:t>oten on hyvä pyrkiä tuottamaan asiaan liittyviä huomiota ja sisältöä niin, että seuraavan luvun otsikkoa edeltää tekstikappale kuten tässä</w:t>
      </w:r>
      <w:r w:rsidR="002256EF">
        <w:t xml:space="preserve">kin </w:t>
      </w:r>
      <w:r w:rsidR="00E616A6">
        <w:t xml:space="preserve">kappaleessa on </w:t>
      </w:r>
      <w:r w:rsidR="002256EF">
        <w:t>esimerki</w:t>
      </w:r>
      <w:r w:rsidR="00E616A6">
        <w:t>ksi tehty</w:t>
      </w:r>
      <w:r w:rsidR="002256EF">
        <w:t xml:space="preserve"> lyhykäisyydessään</w:t>
      </w:r>
      <w:r w:rsidR="00E616A6">
        <w:t>.</w:t>
      </w:r>
    </w:p>
    <w:p w14:paraId="55150CE0" w14:textId="77777777" w:rsidR="004D0890" w:rsidRPr="008742C6" w:rsidRDefault="004D0890" w:rsidP="004D0890">
      <w:pPr>
        <w:pStyle w:val="Normaalikappale"/>
      </w:pPr>
      <w:r w:rsidRPr="008742C6">
        <w:rPr>
          <w:b/>
          <w:bCs/>
        </w:rPr>
        <w:t xml:space="preserve">Muistathan lisätä vaihtoehtoisen tekstin (Alt </w:t>
      </w:r>
      <w:proofErr w:type="spellStart"/>
      <w:r w:rsidRPr="008742C6">
        <w:rPr>
          <w:b/>
          <w:bCs/>
        </w:rPr>
        <w:t>Text</w:t>
      </w:r>
      <w:proofErr w:type="spellEnd"/>
      <w:r w:rsidRPr="008742C6">
        <w:rPr>
          <w:b/>
          <w:bCs/>
        </w:rPr>
        <w:t>)</w:t>
      </w:r>
      <w:r w:rsidRPr="008742C6">
        <w:t xml:space="preserve"> kuviin, kuvioihin, taulukoihin ja kaavioihin. Vaihtoehtoisen tekstin lisääminen kuvalle: valitse kuva ja napauta hiiren oikeaa näppäintä ja valitse Muokkaa vaihtoehtokuvausta (Office 365 Word-versio).</w:t>
      </w:r>
    </w:p>
    <w:p w14:paraId="13C34121" w14:textId="72E617B9" w:rsidR="00AC77E6" w:rsidRDefault="002256EF" w:rsidP="002256EF">
      <w:pPr>
        <w:pStyle w:val="Otsikko2"/>
      </w:pPr>
      <w:bookmarkStart w:id="12" w:name="_Toc176781913"/>
      <w:r>
        <w:lastRenderedPageBreak/>
        <w:t>Toinen alaotsikko</w:t>
      </w:r>
      <w:bookmarkEnd w:id="12"/>
    </w:p>
    <w:p w14:paraId="2DD7573A" w14:textId="01FA516E" w:rsidR="009811E4" w:rsidRDefault="009811E4" w:rsidP="009811E4">
      <w:pPr>
        <w:pStyle w:val="1kappale"/>
      </w:pPr>
      <w:r>
        <w:t xml:space="preserve">Alla on vielä esimerkkinä </w:t>
      </w:r>
      <w:r w:rsidR="00C97C95">
        <w:t>joitakin</w:t>
      </w:r>
      <w:r>
        <w:t xml:space="preserve"> taulukoita tehtynä APA 7:n ohjeistuksen mukaisesti idean saamiseksi siitä, miltä taulukoiden otsikoineen ja seliteteksteineen olisi hyvä näyttää.</w:t>
      </w:r>
      <w:r w:rsidR="00E616A6">
        <w:t xml:space="preserve"> O</w:t>
      </w:r>
      <w:r w:rsidR="00E616A6" w:rsidRPr="00E616A6">
        <w:t xml:space="preserve">hjeet koskien desimaalien ja lukujen raportointia on esitetty tarkemmin </w:t>
      </w:r>
      <w:bookmarkStart w:id="13" w:name="_Hlk176549078"/>
      <w:r w:rsidR="00E616A6" w:rsidRPr="00E616A6">
        <w:rPr>
          <w:i/>
          <w:iCs/>
        </w:rPr>
        <w:t>Jyväskylän yliopiston psykologian pro gradu- ja kandidaatin tutkielmien kirjoitusohjeistus</w:t>
      </w:r>
      <w:r w:rsidR="00E616A6">
        <w:t xml:space="preserve"> -dokumentissa.</w:t>
      </w:r>
    </w:p>
    <w:bookmarkEnd w:id="13"/>
    <w:p w14:paraId="393A113B" w14:textId="713C48A2" w:rsidR="009811E4" w:rsidRPr="007E4F07" w:rsidRDefault="009811E4" w:rsidP="009811E4">
      <w:pPr>
        <w:keepNext/>
        <w:spacing w:before="360" w:after="240" w:line="220" w:lineRule="exact"/>
        <w:ind w:firstLine="0"/>
        <w:rPr>
          <w:rFonts w:eastAsia="Calibri"/>
          <w:b/>
          <w:bCs/>
          <w:noProof/>
          <w:lang w:eastAsia="zh-CN"/>
        </w:rPr>
      </w:pPr>
      <w:r w:rsidRPr="007E4F07">
        <w:rPr>
          <w:rFonts w:eastAsia="Calibri"/>
          <w:b/>
          <w:bCs/>
          <w:noProof/>
          <w:lang w:eastAsia="en-US"/>
        </w:rPr>
        <w:t xml:space="preserve">Taulukko </w:t>
      </w:r>
      <w:r w:rsidR="005B4B89">
        <w:rPr>
          <w:rFonts w:eastAsia="Calibri"/>
          <w:b/>
          <w:bCs/>
          <w:noProof/>
          <w:lang w:eastAsia="en-US"/>
        </w:rPr>
        <w:t>2</w:t>
      </w:r>
    </w:p>
    <w:p w14:paraId="03B3D104" w14:textId="77777777" w:rsidR="009811E4" w:rsidRDefault="009811E4" w:rsidP="000165B7">
      <w:pPr>
        <w:pStyle w:val="Kuva-jataulukko-otsikko"/>
        <w:rPr>
          <w:rFonts w:eastAsia="Calibri"/>
          <w:noProof/>
          <w:lang w:eastAsia="en-US"/>
        </w:rPr>
      </w:pPr>
      <w:r w:rsidRPr="007E4F07">
        <w:rPr>
          <w:rFonts w:eastAsia="Calibri"/>
          <w:noProof/>
          <w:lang w:eastAsia="en-US"/>
        </w:rPr>
        <w:t>Miesten (n = 84) ja naisten (n = 342) väliset erot muuttujissa riippumattomien otosten t-testillä tarkasteltuna</w:t>
      </w:r>
    </w:p>
    <w:p w14:paraId="2EA3406A" w14:textId="77777777" w:rsidR="00C042C5" w:rsidRPr="007E4F07" w:rsidRDefault="00C042C5" w:rsidP="000165B7">
      <w:pPr>
        <w:pStyle w:val="Kuva-jataulukko-otsikko"/>
        <w:rPr>
          <w:rFonts w:eastAsia="Calibri"/>
          <w:noProof/>
          <w:lang w:eastAsia="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689"/>
        <w:gridCol w:w="905"/>
        <w:gridCol w:w="904"/>
        <w:gridCol w:w="906"/>
        <w:gridCol w:w="904"/>
        <w:gridCol w:w="906"/>
        <w:gridCol w:w="906"/>
        <w:gridCol w:w="906"/>
      </w:tblGrid>
      <w:tr w:rsidR="009811E4" w:rsidRPr="007E4F07" w14:paraId="2473F006" w14:textId="77777777" w:rsidTr="000F154F">
        <w:trPr>
          <w:trHeight w:val="119"/>
        </w:trPr>
        <w:tc>
          <w:tcPr>
            <w:tcW w:w="1489" w:type="pct"/>
            <w:tcBorders>
              <w:top w:val="single" w:sz="4" w:space="0" w:color="auto"/>
              <w:left w:val="nil"/>
              <w:bottom w:val="single" w:sz="4" w:space="0" w:color="auto"/>
              <w:right w:val="nil"/>
            </w:tcBorders>
          </w:tcPr>
          <w:p w14:paraId="24662BFF" w14:textId="77777777" w:rsidR="009811E4" w:rsidRPr="007E4F07" w:rsidRDefault="009811E4" w:rsidP="000F154F">
            <w:pPr>
              <w:spacing w:before="120" w:after="120" w:line="240" w:lineRule="auto"/>
              <w:ind w:firstLine="0"/>
              <w:rPr>
                <w:rFonts w:eastAsia="Calibri"/>
                <w:shd w:val="clear" w:color="auto" w:fill="FFFFFF"/>
                <w:lang w:eastAsia="en-US"/>
              </w:rPr>
            </w:pPr>
          </w:p>
        </w:tc>
        <w:tc>
          <w:tcPr>
            <w:tcW w:w="501" w:type="pct"/>
            <w:tcBorders>
              <w:top w:val="single" w:sz="4" w:space="0" w:color="auto"/>
              <w:left w:val="nil"/>
              <w:bottom w:val="single" w:sz="4" w:space="0" w:color="auto"/>
              <w:right w:val="nil"/>
            </w:tcBorders>
          </w:tcPr>
          <w:p w14:paraId="7EB2892F" w14:textId="77777777" w:rsidR="009811E4" w:rsidRPr="007E4F07" w:rsidRDefault="009811E4" w:rsidP="000F154F">
            <w:pPr>
              <w:spacing w:before="120" w:after="120" w:line="240" w:lineRule="auto"/>
              <w:ind w:firstLine="0"/>
              <w:rPr>
                <w:rFonts w:eastAsia="Calibri"/>
                <w:shd w:val="clear" w:color="auto" w:fill="FFFFFF"/>
                <w:lang w:val="en-US" w:eastAsia="en-US"/>
              </w:rPr>
            </w:pPr>
            <w:proofErr w:type="spellStart"/>
            <w:r w:rsidRPr="007E4F07">
              <w:rPr>
                <w:rFonts w:eastAsia="Calibri"/>
                <w:shd w:val="clear" w:color="auto" w:fill="FFFFFF"/>
                <w:lang w:val="en-US" w:eastAsia="en-US"/>
              </w:rPr>
              <w:t>Naiset</w:t>
            </w:r>
            <w:proofErr w:type="spellEnd"/>
          </w:p>
        </w:tc>
        <w:tc>
          <w:tcPr>
            <w:tcW w:w="501" w:type="pct"/>
            <w:tcBorders>
              <w:left w:val="nil"/>
              <w:bottom w:val="single" w:sz="4" w:space="0" w:color="auto"/>
              <w:right w:val="nil"/>
            </w:tcBorders>
          </w:tcPr>
          <w:p w14:paraId="2245CF14" w14:textId="77777777" w:rsidR="009811E4" w:rsidRPr="007E4F07" w:rsidRDefault="009811E4" w:rsidP="000F154F">
            <w:pPr>
              <w:spacing w:before="120" w:after="120" w:line="240" w:lineRule="auto"/>
              <w:ind w:firstLine="0"/>
              <w:rPr>
                <w:rFonts w:eastAsia="Calibri"/>
                <w:shd w:val="clear" w:color="auto" w:fill="FFFFFF"/>
                <w:lang w:val="en-US" w:eastAsia="en-US"/>
              </w:rPr>
            </w:pPr>
          </w:p>
        </w:tc>
        <w:tc>
          <w:tcPr>
            <w:tcW w:w="502" w:type="pct"/>
            <w:tcBorders>
              <w:left w:val="nil"/>
              <w:bottom w:val="single" w:sz="4" w:space="0" w:color="auto"/>
              <w:right w:val="nil"/>
            </w:tcBorders>
          </w:tcPr>
          <w:p w14:paraId="6B26079B" w14:textId="77777777" w:rsidR="009811E4" w:rsidRPr="007E4F07" w:rsidRDefault="009811E4" w:rsidP="000F154F">
            <w:pPr>
              <w:spacing w:before="120" w:after="120" w:line="240" w:lineRule="auto"/>
              <w:ind w:firstLine="0"/>
              <w:rPr>
                <w:rFonts w:eastAsia="Calibri"/>
                <w:shd w:val="clear" w:color="auto" w:fill="FFFFFF"/>
                <w:lang w:val="en-US" w:eastAsia="en-US"/>
              </w:rPr>
            </w:pPr>
            <w:proofErr w:type="spellStart"/>
            <w:r w:rsidRPr="007E4F07">
              <w:rPr>
                <w:rFonts w:eastAsia="Calibri"/>
                <w:shd w:val="clear" w:color="auto" w:fill="FFFFFF"/>
                <w:lang w:val="en-US" w:eastAsia="en-US"/>
              </w:rPr>
              <w:t>Miehet</w:t>
            </w:r>
            <w:proofErr w:type="spellEnd"/>
          </w:p>
        </w:tc>
        <w:tc>
          <w:tcPr>
            <w:tcW w:w="501" w:type="pct"/>
            <w:tcBorders>
              <w:left w:val="nil"/>
              <w:bottom w:val="single" w:sz="4" w:space="0" w:color="auto"/>
              <w:right w:val="nil"/>
            </w:tcBorders>
          </w:tcPr>
          <w:p w14:paraId="2CFEC13E" w14:textId="77777777" w:rsidR="009811E4" w:rsidRPr="007E4F07" w:rsidRDefault="009811E4" w:rsidP="000F154F">
            <w:pPr>
              <w:spacing w:before="120" w:after="120" w:line="240" w:lineRule="auto"/>
              <w:ind w:firstLine="0"/>
              <w:rPr>
                <w:rFonts w:eastAsia="Calibri"/>
                <w:shd w:val="clear" w:color="auto" w:fill="FFFFFF"/>
                <w:lang w:val="en-US" w:eastAsia="en-US"/>
              </w:rPr>
            </w:pPr>
          </w:p>
        </w:tc>
        <w:tc>
          <w:tcPr>
            <w:tcW w:w="502" w:type="pct"/>
            <w:tcBorders>
              <w:left w:val="nil"/>
              <w:bottom w:val="single" w:sz="4" w:space="0" w:color="auto"/>
              <w:right w:val="nil"/>
            </w:tcBorders>
          </w:tcPr>
          <w:p w14:paraId="44482BC8" w14:textId="77777777" w:rsidR="009811E4" w:rsidRPr="007E4F07" w:rsidRDefault="009811E4" w:rsidP="000F154F">
            <w:pPr>
              <w:spacing w:before="120" w:after="120" w:line="240" w:lineRule="auto"/>
              <w:ind w:firstLine="0"/>
              <w:rPr>
                <w:rFonts w:eastAsia="Calibri"/>
                <w:shd w:val="clear" w:color="auto" w:fill="FFFFFF"/>
                <w:lang w:val="en-US" w:eastAsia="en-US"/>
              </w:rPr>
            </w:pPr>
          </w:p>
        </w:tc>
        <w:tc>
          <w:tcPr>
            <w:tcW w:w="502" w:type="pct"/>
            <w:tcBorders>
              <w:left w:val="nil"/>
              <w:bottom w:val="single" w:sz="4" w:space="0" w:color="auto"/>
              <w:right w:val="nil"/>
            </w:tcBorders>
          </w:tcPr>
          <w:p w14:paraId="1FC483B5" w14:textId="77777777" w:rsidR="009811E4" w:rsidRPr="007E4F07" w:rsidRDefault="009811E4" w:rsidP="000F154F">
            <w:pPr>
              <w:spacing w:before="120" w:after="120" w:line="240" w:lineRule="auto"/>
              <w:ind w:firstLine="0"/>
              <w:rPr>
                <w:rFonts w:eastAsia="Calibri"/>
                <w:shd w:val="clear" w:color="auto" w:fill="FFFFFF"/>
                <w:lang w:val="en-US" w:eastAsia="en-US"/>
              </w:rPr>
            </w:pPr>
          </w:p>
        </w:tc>
        <w:tc>
          <w:tcPr>
            <w:tcW w:w="502" w:type="pct"/>
            <w:tcBorders>
              <w:left w:val="nil"/>
              <w:bottom w:val="single" w:sz="4" w:space="0" w:color="auto"/>
              <w:right w:val="nil"/>
            </w:tcBorders>
          </w:tcPr>
          <w:p w14:paraId="50FD6762" w14:textId="77777777" w:rsidR="009811E4" w:rsidRPr="007E4F07" w:rsidRDefault="009811E4" w:rsidP="000F154F">
            <w:pPr>
              <w:spacing w:before="120" w:after="120" w:line="240" w:lineRule="auto"/>
              <w:ind w:firstLine="0"/>
              <w:rPr>
                <w:rFonts w:eastAsia="Calibri"/>
                <w:shd w:val="clear" w:color="auto" w:fill="FFFFFF"/>
                <w:lang w:val="en-US" w:eastAsia="en-US"/>
              </w:rPr>
            </w:pPr>
          </w:p>
        </w:tc>
      </w:tr>
      <w:tr w:rsidR="009811E4" w:rsidRPr="007E4F07" w14:paraId="0ED2A7CE" w14:textId="77777777" w:rsidTr="000F154F">
        <w:trPr>
          <w:trHeight w:val="117"/>
        </w:trPr>
        <w:tc>
          <w:tcPr>
            <w:tcW w:w="1489" w:type="pct"/>
            <w:tcBorders>
              <w:top w:val="single" w:sz="4" w:space="0" w:color="auto"/>
              <w:left w:val="nil"/>
              <w:bottom w:val="nil"/>
              <w:right w:val="nil"/>
            </w:tcBorders>
          </w:tcPr>
          <w:p w14:paraId="0ECBCC5B" w14:textId="77777777" w:rsidR="009811E4" w:rsidRPr="007E4F07" w:rsidRDefault="009811E4" w:rsidP="005B4B89">
            <w:pPr>
              <w:pStyle w:val="Taulukkoteksti"/>
              <w:rPr>
                <w:rFonts w:eastAsia="Calibri"/>
                <w:shd w:val="clear" w:color="auto" w:fill="FFFFFF"/>
                <w:lang w:val="en-US" w:eastAsia="en-US"/>
              </w:rPr>
            </w:pPr>
          </w:p>
        </w:tc>
        <w:tc>
          <w:tcPr>
            <w:tcW w:w="501" w:type="pct"/>
            <w:tcBorders>
              <w:top w:val="single" w:sz="4" w:space="0" w:color="auto"/>
              <w:left w:val="nil"/>
              <w:bottom w:val="nil"/>
              <w:right w:val="nil"/>
            </w:tcBorders>
            <w:vAlign w:val="center"/>
          </w:tcPr>
          <w:p w14:paraId="3B6B7F0C" w14:textId="77777777" w:rsidR="009811E4" w:rsidRPr="007E4F07" w:rsidRDefault="009811E4" w:rsidP="005B4B89">
            <w:pPr>
              <w:pStyle w:val="Taulukkoteksti"/>
              <w:rPr>
                <w:rFonts w:eastAsia="Calibri"/>
                <w:i/>
                <w:iCs/>
                <w:shd w:val="clear" w:color="auto" w:fill="FFFFFF"/>
                <w:lang w:val="en-US" w:eastAsia="en-US"/>
              </w:rPr>
            </w:pPr>
            <w:r w:rsidRPr="007E4F07">
              <w:rPr>
                <w:rFonts w:eastAsia="Calibri"/>
                <w:i/>
                <w:iCs/>
                <w:shd w:val="clear" w:color="auto" w:fill="FFFFFF"/>
                <w:lang w:val="en-US" w:eastAsia="en-US"/>
              </w:rPr>
              <w:t>KA</w:t>
            </w:r>
          </w:p>
        </w:tc>
        <w:tc>
          <w:tcPr>
            <w:tcW w:w="501" w:type="pct"/>
            <w:tcBorders>
              <w:left w:val="nil"/>
              <w:bottom w:val="nil"/>
              <w:right w:val="nil"/>
            </w:tcBorders>
            <w:vAlign w:val="center"/>
          </w:tcPr>
          <w:p w14:paraId="25F5CDD9" w14:textId="77777777" w:rsidR="009811E4" w:rsidRPr="007E4F07" w:rsidRDefault="009811E4" w:rsidP="005B4B89">
            <w:pPr>
              <w:pStyle w:val="Taulukkoteksti"/>
              <w:rPr>
                <w:rFonts w:eastAsia="Calibri"/>
                <w:i/>
                <w:iCs/>
                <w:shd w:val="clear" w:color="auto" w:fill="FFFFFF"/>
                <w:lang w:val="en-US" w:eastAsia="en-US"/>
              </w:rPr>
            </w:pPr>
            <w:r w:rsidRPr="007E4F07">
              <w:rPr>
                <w:rFonts w:eastAsia="Calibri"/>
                <w:i/>
                <w:iCs/>
                <w:shd w:val="clear" w:color="auto" w:fill="FFFFFF"/>
                <w:lang w:val="en-US" w:eastAsia="en-US"/>
              </w:rPr>
              <w:t>KH</w:t>
            </w:r>
          </w:p>
        </w:tc>
        <w:tc>
          <w:tcPr>
            <w:tcW w:w="502" w:type="pct"/>
            <w:tcBorders>
              <w:left w:val="nil"/>
              <w:bottom w:val="nil"/>
              <w:right w:val="nil"/>
            </w:tcBorders>
            <w:vAlign w:val="center"/>
          </w:tcPr>
          <w:p w14:paraId="61E6B32E" w14:textId="77777777" w:rsidR="009811E4" w:rsidRPr="007E4F07" w:rsidRDefault="009811E4" w:rsidP="005B4B89">
            <w:pPr>
              <w:pStyle w:val="Taulukkoteksti"/>
              <w:rPr>
                <w:rFonts w:eastAsia="Calibri"/>
                <w:i/>
                <w:iCs/>
                <w:shd w:val="clear" w:color="auto" w:fill="FFFFFF"/>
                <w:lang w:val="en-US" w:eastAsia="en-US"/>
              </w:rPr>
            </w:pPr>
            <w:r w:rsidRPr="007E4F07">
              <w:rPr>
                <w:rFonts w:eastAsia="Calibri"/>
                <w:i/>
                <w:iCs/>
                <w:shd w:val="clear" w:color="auto" w:fill="FFFFFF"/>
                <w:lang w:val="en-US" w:eastAsia="en-US"/>
              </w:rPr>
              <w:t>KA</w:t>
            </w:r>
          </w:p>
        </w:tc>
        <w:tc>
          <w:tcPr>
            <w:tcW w:w="501" w:type="pct"/>
            <w:tcBorders>
              <w:left w:val="nil"/>
              <w:bottom w:val="nil"/>
              <w:right w:val="nil"/>
            </w:tcBorders>
            <w:vAlign w:val="center"/>
          </w:tcPr>
          <w:p w14:paraId="6A74D223" w14:textId="77777777" w:rsidR="009811E4" w:rsidRPr="007E4F07" w:rsidRDefault="009811E4" w:rsidP="005B4B89">
            <w:pPr>
              <w:pStyle w:val="Taulukkoteksti"/>
              <w:rPr>
                <w:rFonts w:eastAsia="Calibri"/>
                <w:i/>
                <w:iCs/>
                <w:shd w:val="clear" w:color="auto" w:fill="FFFFFF"/>
                <w:lang w:val="en-US" w:eastAsia="en-US"/>
              </w:rPr>
            </w:pPr>
            <w:r w:rsidRPr="007E4F07">
              <w:rPr>
                <w:rFonts w:eastAsia="Calibri"/>
                <w:i/>
                <w:iCs/>
                <w:shd w:val="clear" w:color="auto" w:fill="FFFFFF"/>
                <w:lang w:val="en-US" w:eastAsia="en-US"/>
              </w:rPr>
              <w:t>KH</w:t>
            </w:r>
          </w:p>
        </w:tc>
        <w:tc>
          <w:tcPr>
            <w:tcW w:w="502" w:type="pct"/>
            <w:tcBorders>
              <w:left w:val="nil"/>
              <w:bottom w:val="nil"/>
              <w:right w:val="nil"/>
            </w:tcBorders>
          </w:tcPr>
          <w:p w14:paraId="1EAE6E2C" w14:textId="77777777" w:rsidR="009811E4" w:rsidRPr="007E4F07" w:rsidRDefault="009811E4" w:rsidP="005B4B89">
            <w:pPr>
              <w:pStyle w:val="Taulukkoteksti"/>
              <w:rPr>
                <w:rFonts w:eastAsia="Calibri"/>
                <w:shd w:val="clear" w:color="auto" w:fill="FFFFFF"/>
                <w:lang w:val="en-US" w:eastAsia="en-US"/>
              </w:rPr>
            </w:pPr>
            <w:r w:rsidRPr="007E4F07">
              <w:rPr>
                <w:rFonts w:eastAsia="Calibri"/>
                <w:i/>
                <w:iCs/>
                <w:shd w:val="clear" w:color="auto" w:fill="FFFFFF"/>
                <w:lang w:val="en-US" w:eastAsia="en-US"/>
              </w:rPr>
              <w:t>t</w:t>
            </w:r>
          </w:p>
        </w:tc>
        <w:tc>
          <w:tcPr>
            <w:tcW w:w="502" w:type="pct"/>
            <w:tcBorders>
              <w:left w:val="nil"/>
              <w:bottom w:val="nil"/>
              <w:right w:val="nil"/>
            </w:tcBorders>
          </w:tcPr>
          <w:p w14:paraId="24C53F37" w14:textId="77777777" w:rsidR="009811E4" w:rsidRPr="007E4F07" w:rsidRDefault="009811E4" w:rsidP="005B4B89">
            <w:pPr>
              <w:pStyle w:val="Taulukkoteksti"/>
              <w:rPr>
                <w:rFonts w:eastAsia="Calibri"/>
                <w:shd w:val="clear" w:color="auto" w:fill="FFFFFF"/>
                <w:lang w:val="en-US" w:eastAsia="en-US"/>
              </w:rPr>
            </w:pPr>
            <w:r w:rsidRPr="007E4F07">
              <w:rPr>
                <w:rFonts w:eastAsia="Calibri"/>
                <w:i/>
                <w:iCs/>
                <w:shd w:val="clear" w:color="auto" w:fill="FFFFFF"/>
                <w:lang w:val="en-US" w:eastAsia="en-US"/>
              </w:rPr>
              <w:t>p</w:t>
            </w:r>
          </w:p>
        </w:tc>
        <w:tc>
          <w:tcPr>
            <w:tcW w:w="502" w:type="pct"/>
            <w:tcBorders>
              <w:left w:val="nil"/>
              <w:bottom w:val="nil"/>
              <w:right w:val="nil"/>
            </w:tcBorders>
          </w:tcPr>
          <w:p w14:paraId="3E16E16B" w14:textId="77777777" w:rsidR="009811E4" w:rsidRPr="007E4F07" w:rsidRDefault="009811E4" w:rsidP="005B4B89">
            <w:pPr>
              <w:pStyle w:val="Taulukkoteksti"/>
              <w:rPr>
                <w:rFonts w:eastAsia="Calibri"/>
                <w:shd w:val="clear" w:color="auto" w:fill="FFFFFF"/>
                <w:lang w:val="en-US" w:eastAsia="en-US"/>
              </w:rPr>
            </w:pPr>
            <w:r w:rsidRPr="007E4F07">
              <w:rPr>
                <w:rFonts w:eastAsia="Calibri"/>
                <w:shd w:val="clear" w:color="auto" w:fill="FFFFFF"/>
                <w:lang w:val="en-US" w:eastAsia="en-US"/>
              </w:rPr>
              <w:t xml:space="preserve">Cohen </w:t>
            </w:r>
            <w:r w:rsidRPr="007E4F07">
              <w:rPr>
                <w:rFonts w:eastAsia="Calibri"/>
                <w:i/>
                <w:iCs/>
                <w:shd w:val="clear" w:color="auto" w:fill="FFFFFF"/>
                <w:lang w:val="en-US" w:eastAsia="en-US"/>
              </w:rPr>
              <w:t>d</w:t>
            </w:r>
          </w:p>
        </w:tc>
      </w:tr>
      <w:tr w:rsidR="009811E4" w:rsidRPr="007E4F07" w14:paraId="45D6A3E3" w14:textId="77777777" w:rsidTr="000F154F">
        <w:trPr>
          <w:trHeight w:val="117"/>
        </w:trPr>
        <w:tc>
          <w:tcPr>
            <w:tcW w:w="1489" w:type="pct"/>
            <w:tcBorders>
              <w:top w:val="nil"/>
              <w:left w:val="nil"/>
              <w:bottom w:val="nil"/>
              <w:right w:val="nil"/>
            </w:tcBorders>
          </w:tcPr>
          <w:p w14:paraId="427C4CD2" w14:textId="77777777" w:rsidR="009811E4" w:rsidRPr="007E4F07" w:rsidRDefault="009811E4" w:rsidP="005B4B89">
            <w:pPr>
              <w:pStyle w:val="Taulukkoteksti"/>
              <w:rPr>
                <w:rFonts w:eastAsia="Calibri"/>
                <w:shd w:val="clear" w:color="auto" w:fill="FFFFFF"/>
                <w:lang w:val="en-US" w:eastAsia="en-US"/>
              </w:rPr>
            </w:pPr>
            <w:proofErr w:type="spellStart"/>
            <w:r w:rsidRPr="007E4F07">
              <w:rPr>
                <w:rFonts w:eastAsia="Calibri"/>
                <w:shd w:val="clear" w:color="auto" w:fill="FFFFFF"/>
                <w:lang w:val="en-US" w:eastAsia="en-US"/>
              </w:rPr>
              <w:t>Autonomia</w:t>
            </w:r>
            <w:proofErr w:type="spellEnd"/>
          </w:p>
        </w:tc>
        <w:tc>
          <w:tcPr>
            <w:tcW w:w="501" w:type="pct"/>
            <w:tcBorders>
              <w:top w:val="nil"/>
              <w:left w:val="nil"/>
              <w:bottom w:val="nil"/>
              <w:right w:val="nil"/>
            </w:tcBorders>
            <w:vAlign w:val="center"/>
          </w:tcPr>
          <w:p w14:paraId="359BFCF7" w14:textId="77777777" w:rsidR="009811E4" w:rsidRPr="007E4F07" w:rsidRDefault="009811E4" w:rsidP="005B4B89">
            <w:pPr>
              <w:pStyle w:val="Taulukkoteksti"/>
              <w:rPr>
                <w:rFonts w:eastAsia="Calibri"/>
                <w:shd w:val="clear" w:color="auto" w:fill="FFFFFF"/>
                <w:lang w:val="en-US" w:eastAsia="en-US"/>
              </w:rPr>
            </w:pPr>
            <w:r w:rsidRPr="007E4F07">
              <w:rPr>
                <w:rFonts w:eastAsia="Calibri"/>
                <w:shd w:val="clear" w:color="auto" w:fill="FFFFFF"/>
                <w:lang w:val="en-US" w:eastAsia="en-US"/>
              </w:rPr>
              <w:t>3.82</w:t>
            </w:r>
          </w:p>
        </w:tc>
        <w:tc>
          <w:tcPr>
            <w:tcW w:w="501" w:type="pct"/>
            <w:tcBorders>
              <w:top w:val="nil"/>
              <w:left w:val="nil"/>
              <w:bottom w:val="nil"/>
              <w:right w:val="nil"/>
            </w:tcBorders>
            <w:vAlign w:val="center"/>
          </w:tcPr>
          <w:p w14:paraId="3C44600E" w14:textId="77777777" w:rsidR="009811E4" w:rsidRPr="007E4F07" w:rsidRDefault="009811E4" w:rsidP="005B4B89">
            <w:pPr>
              <w:pStyle w:val="Taulukkoteksti"/>
              <w:rPr>
                <w:rFonts w:eastAsia="Calibri"/>
                <w:shd w:val="clear" w:color="auto" w:fill="FFFFFF"/>
                <w:lang w:val="en-US" w:eastAsia="en-US"/>
              </w:rPr>
            </w:pPr>
            <w:r w:rsidRPr="007E4F07">
              <w:rPr>
                <w:rFonts w:eastAsia="Calibri"/>
                <w:shd w:val="clear" w:color="auto" w:fill="FFFFFF"/>
                <w:lang w:val="en-US" w:eastAsia="en-US"/>
              </w:rPr>
              <w:t>0.63</w:t>
            </w:r>
          </w:p>
        </w:tc>
        <w:tc>
          <w:tcPr>
            <w:tcW w:w="502" w:type="pct"/>
            <w:tcBorders>
              <w:top w:val="nil"/>
              <w:left w:val="nil"/>
              <w:bottom w:val="nil"/>
              <w:right w:val="nil"/>
            </w:tcBorders>
            <w:vAlign w:val="center"/>
          </w:tcPr>
          <w:p w14:paraId="2625C823" w14:textId="77777777" w:rsidR="009811E4" w:rsidRPr="007E4F07" w:rsidRDefault="009811E4" w:rsidP="005B4B89">
            <w:pPr>
              <w:pStyle w:val="Taulukkoteksti"/>
              <w:rPr>
                <w:rFonts w:eastAsia="Calibri"/>
                <w:shd w:val="clear" w:color="auto" w:fill="FFFFFF"/>
                <w:lang w:val="en-US" w:eastAsia="en-US"/>
              </w:rPr>
            </w:pPr>
            <w:r w:rsidRPr="007E4F07">
              <w:rPr>
                <w:rFonts w:eastAsia="Calibri"/>
                <w:shd w:val="clear" w:color="auto" w:fill="FFFFFF"/>
                <w:lang w:val="en-US" w:eastAsia="en-US"/>
              </w:rPr>
              <w:t>3.84</w:t>
            </w:r>
          </w:p>
        </w:tc>
        <w:tc>
          <w:tcPr>
            <w:tcW w:w="501" w:type="pct"/>
            <w:tcBorders>
              <w:top w:val="nil"/>
              <w:left w:val="nil"/>
              <w:bottom w:val="nil"/>
              <w:right w:val="nil"/>
            </w:tcBorders>
            <w:vAlign w:val="center"/>
          </w:tcPr>
          <w:p w14:paraId="127BB265" w14:textId="77777777" w:rsidR="009811E4" w:rsidRPr="007E4F07" w:rsidRDefault="009811E4" w:rsidP="005B4B89">
            <w:pPr>
              <w:pStyle w:val="Taulukkoteksti"/>
              <w:rPr>
                <w:rFonts w:eastAsia="Calibri"/>
                <w:shd w:val="clear" w:color="auto" w:fill="FFFFFF"/>
                <w:lang w:val="en-US" w:eastAsia="en-US"/>
              </w:rPr>
            </w:pPr>
            <w:r w:rsidRPr="007E4F07">
              <w:rPr>
                <w:rFonts w:eastAsia="Calibri"/>
                <w:shd w:val="clear" w:color="auto" w:fill="FFFFFF"/>
                <w:lang w:val="en-US" w:eastAsia="en-US"/>
              </w:rPr>
              <w:t>0.63</w:t>
            </w:r>
          </w:p>
        </w:tc>
        <w:tc>
          <w:tcPr>
            <w:tcW w:w="502" w:type="pct"/>
            <w:tcBorders>
              <w:top w:val="nil"/>
              <w:left w:val="nil"/>
              <w:bottom w:val="nil"/>
              <w:right w:val="nil"/>
            </w:tcBorders>
            <w:vAlign w:val="center"/>
          </w:tcPr>
          <w:p w14:paraId="2E7791B4" w14:textId="77777777" w:rsidR="009811E4" w:rsidRPr="007E4F07" w:rsidRDefault="009811E4" w:rsidP="005B4B89">
            <w:pPr>
              <w:pStyle w:val="Taulukkoteksti"/>
              <w:rPr>
                <w:rFonts w:eastAsia="Calibri"/>
                <w:shd w:val="clear" w:color="auto" w:fill="FFFFFF"/>
                <w:lang w:val="en-US" w:eastAsia="en-US"/>
              </w:rPr>
            </w:pPr>
            <w:r w:rsidRPr="007E4F07">
              <w:rPr>
                <w:rFonts w:eastAsia="Calibri"/>
                <w:shd w:val="clear" w:color="auto" w:fill="FFFFFF"/>
                <w:lang w:val="en-US" w:eastAsia="en-US"/>
              </w:rPr>
              <w:t>-0.26</w:t>
            </w:r>
          </w:p>
        </w:tc>
        <w:tc>
          <w:tcPr>
            <w:tcW w:w="502" w:type="pct"/>
            <w:tcBorders>
              <w:top w:val="nil"/>
              <w:left w:val="nil"/>
              <w:bottom w:val="nil"/>
              <w:right w:val="nil"/>
            </w:tcBorders>
          </w:tcPr>
          <w:p w14:paraId="3C1D6508" w14:textId="77777777" w:rsidR="009811E4" w:rsidRPr="007E4F07" w:rsidRDefault="009811E4" w:rsidP="005B4B89">
            <w:pPr>
              <w:pStyle w:val="Taulukkoteksti"/>
              <w:rPr>
                <w:rFonts w:eastAsia="Calibri"/>
                <w:shd w:val="clear" w:color="auto" w:fill="FFFFFF"/>
                <w:lang w:val="en-US" w:eastAsia="en-US"/>
              </w:rPr>
            </w:pPr>
            <w:r w:rsidRPr="007E4F07">
              <w:rPr>
                <w:rFonts w:eastAsia="Calibri"/>
                <w:shd w:val="clear" w:color="auto" w:fill="FFFFFF"/>
                <w:lang w:val="en-US" w:eastAsia="en-US"/>
              </w:rPr>
              <w:t>.797</w:t>
            </w:r>
          </w:p>
        </w:tc>
        <w:tc>
          <w:tcPr>
            <w:tcW w:w="502" w:type="pct"/>
            <w:tcBorders>
              <w:top w:val="nil"/>
              <w:left w:val="nil"/>
              <w:bottom w:val="nil"/>
              <w:right w:val="nil"/>
            </w:tcBorders>
          </w:tcPr>
          <w:p w14:paraId="4EB9B80D" w14:textId="77777777" w:rsidR="009811E4" w:rsidRPr="007E4F07" w:rsidRDefault="009811E4" w:rsidP="005B4B89">
            <w:pPr>
              <w:pStyle w:val="Taulukkoteksti"/>
              <w:rPr>
                <w:rFonts w:eastAsia="Calibri"/>
                <w:shd w:val="clear" w:color="auto" w:fill="FFFFFF"/>
                <w:lang w:val="en-US" w:eastAsia="en-US"/>
              </w:rPr>
            </w:pPr>
            <w:r w:rsidRPr="007E4F07">
              <w:rPr>
                <w:rFonts w:eastAsia="Calibri"/>
                <w:shd w:val="clear" w:color="auto" w:fill="FFFFFF"/>
                <w:lang w:val="en-US" w:eastAsia="en-US"/>
              </w:rPr>
              <w:t>0.634</w:t>
            </w:r>
          </w:p>
        </w:tc>
      </w:tr>
      <w:tr w:rsidR="009811E4" w:rsidRPr="007E4F07" w14:paraId="0517FEB7" w14:textId="77777777" w:rsidTr="000F154F">
        <w:trPr>
          <w:trHeight w:val="117"/>
        </w:trPr>
        <w:tc>
          <w:tcPr>
            <w:tcW w:w="1489" w:type="pct"/>
            <w:tcBorders>
              <w:top w:val="nil"/>
              <w:left w:val="nil"/>
              <w:bottom w:val="nil"/>
              <w:right w:val="nil"/>
            </w:tcBorders>
          </w:tcPr>
          <w:p w14:paraId="565A1B26" w14:textId="77777777" w:rsidR="009811E4" w:rsidRPr="007E4F07" w:rsidRDefault="009811E4" w:rsidP="005B4B89">
            <w:pPr>
              <w:pStyle w:val="Taulukkoteksti"/>
              <w:rPr>
                <w:rFonts w:eastAsia="Calibri"/>
                <w:shd w:val="clear" w:color="auto" w:fill="FFFFFF"/>
                <w:lang w:val="en-US" w:eastAsia="en-US"/>
              </w:rPr>
            </w:pPr>
            <w:proofErr w:type="spellStart"/>
            <w:r w:rsidRPr="007E4F07">
              <w:rPr>
                <w:rFonts w:eastAsia="Calibri"/>
                <w:shd w:val="clear" w:color="auto" w:fill="FFFFFF"/>
                <w:lang w:val="en-US" w:eastAsia="en-US"/>
              </w:rPr>
              <w:t>Yhteenkuuluvuus</w:t>
            </w:r>
            <w:proofErr w:type="spellEnd"/>
          </w:p>
        </w:tc>
        <w:tc>
          <w:tcPr>
            <w:tcW w:w="501" w:type="pct"/>
            <w:tcBorders>
              <w:top w:val="nil"/>
              <w:left w:val="nil"/>
              <w:bottom w:val="nil"/>
              <w:right w:val="nil"/>
            </w:tcBorders>
            <w:vAlign w:val="center"/>
          </w:tcPr>
          <w:p w14:paraId="59D058EB" w14:textId="77777777" w:rsidR="009811E4" w:rsidRPr="007E4F07" w:rsidRDefault="009811E4" w:rsidP="005B4B89">
            <w:pPr>
              <w:pStyle w:val="Taulukkoteksti"/>
              <w:rPr>
                <w:rFonts w:eastAsia="Calibri"/>
                <w:shd w:val="clear" w:color="auto" w:fill="FFFFFF"/>
                <w:lang w:val="en-US" w:eastAsia="en-US"/>
              </w:rPr>
            </w:pPr>
            <w:r w:rsidRPr="007E4F07">
              <w:rPr>
                <w:rFonts w:eastAsia="Calibri"/>
                <w:shd w:val="clear" w:color="auto" w:fill="FFFFFF"/>
                <w:lang w:val="en-US" w:eastAsia="en-US"/>
              </w:rPr>
              <w:t>4.16</w:t>
            </w:r>
          </w:p>
        </w:tc>
        <w:tc>
          <w:tcPr>
            <w:tcW w:w="501" w:type="pct"/>
            <w:tcBorders>
              <w:top w:val="nil"/>
              <w:left w:val="nil"/>
              <w:bottom w:val="nil"/>
              <w:right w:val="nil"/>
            </w:tcBorders>
            <w:vAlign w:val="center"/>
          </w:tcPr>
          <w:p w14:paraId="28F02097" w14:textId="77777777" w:rsidR="009811E4" w:rsidRPr="007E4F07" w:rsidRDefault="009811E4" w:rsidP="005B4B89">
            <w:pPr>
              <w:pStyle w:val="Taulukkoteksti"/>
              <w:rPr>
                <w:rFonts w:eastAsia="Calibri"/>
                <w:shd w:val="clear" w:color="auto" w:fill="FFFFFF"/>
                <w:lang w:val="en-US" w:eastAsia="en-US"/>
              </w:rPr>
            </w:pPr>
            <w:r w:rsidRPr="007E4F07">
              <w:rPr>
                <w:rFonts w:eastAsia="Calibri"/>
                <w:shd w:val="clear" w:color="auto" w:fill="FFFFFF"/>
                <w:lang w:val="en-US" w:eastAsia="en-US"/>
              </w:rPr>
              <w:t>0.79</w:t>
            </w:r>
          </w:p>
        </w:tc>
        <w:tc>
          <w:tcPr>
            <w:tcW w:w="502" w:type="pct"/>
            <w:tcBorders>
              <w:top w:val="nil"/>
              <w:left w:val="nil"/>
              <w:bottom w:val="nil"/>
              <w:right w:val="nil"/>
            </w:tcBorders>
            <w:vAlign w:val="center"/>
          </w:tcPr>
          <w:p w14:paraId="1F1F05F1" w14:textId="77777777" w:rsidR="009811E4" w:rsidRPr="007E4F07" w:rsidRDefault="009811E4" w:rsidP="005B4B89">
            <w:pPr>
              <w:pStyle w:val="Taulukkoteksti"/>
              <w:rPr>
                <w:rFonts w:eastAsia="Calibri"/>
                <w:shd w:val="clear" w:color="auto" w:fill="FFFFFF"/>
                <w:lang w:val="en-US" w:eastAsia="en-US"/>
              </w:rPr>
            </w:pPr>
            <w:r w:rsidRPr="007E4F07">
              <w:rPr>
                <w:rFonts w:eastAsia="Calibri"/>
                <w:shd w:val="clear" w:color="auto" w:fill="FFFFFF"/>
                <w:lang w:val="en-US" w:eastAsia="en-US"/>
              </w:rPr>
              <w:t>4.23</w:t>
            </w:r>
          </w:p>
        </w:tc>
        <w:tc>
          <w:tcPr>
            <w:tcW w:w="501" w:type="pct"/>
            <w:tcBorders>
              <w:top w:val="nil"/>
              <w:left w:val="nil"/>
              <w:bottom w:val="nil"/>
              <w:right w:val="nil"/>
            </w:tcBorders>
            <w:vAlign w:val="center"/>
          </w:tcPr>
          <w:p w14:paraId="0433B42A" w14:textId="77777777" w:rsidR="009811E4" w:rsidRPr="007E4F07" w:rsidRDefault="009811E4" w:rsidP="005B4B89">
            <w:pPr>
              <w:pStyle w:val="Taulukkoteksti"/>
              <w:rPr>
                <w:rFonts w:eastAsia="Calibri"/>
                <w:shd w:val="clear" w:color="auto" w:fill="FFFFFF"/>
                <w:lang w:val="en-US" w:eastAsia="en-US"/>
              </w:rPr>
            </w:pPr>
            <w:r w:rsidRPr="007E4F07">
              <w:rPr>
                <w:rFonts w:eastAsia="Calibri"/>
                <w:shd w:val="clear" w:color="auto" w:fill="FFFFFF"/>
                <w:lang w:val="en-US" w:eastAsia="en-US"/>
              </w:rPr>
              <w:t>0.68</w:t>
            </w:r>
          </w:p>
        </w:tc>
        <w:tc>
          <w:tcPr>
            <w:tcW w:w="502" w:type="pct"/>
            <w:tcBorders>
              <w:top w:val="nil"/>
              <w:left w:val="nil"/>
              <w:bottom w:val="nil"/>
              <w:right w:val="nil"/>
            </w:tcBorders>
            <w:vAlign w:val="center"/>
          </w:tcPr>
          <w:p w14:paraId="4E9358EB" w14:textId="77777777" w:rsidR="009811E4" w:rsidRPr="007E4F07" w:rsidRDefault="009811E4" w:rsidP="005B4B89">
            <w:pPr>
              <w:pStyle w:val="Taulukkoteksti"/>
              <w:rPr>
                <w:rFonts w:eastAsia="Calibri"/>
                <w:shd w:val="clear" w:color="auto" w:fill="FFFFFF"/>
                <w:lang w:val="en-US" w:eastAsia="en-US"/>
              </w:rPr>
            </w:pPr>
            <w:r w:rsidRPr="007E4F07">
              <w:rPr>
                <w:rFonts w:eastAsia="Calibri"/>
                <w:shd w:val="clear" w:color="auto" w:fill="FFFFFF"/>
                <w:lang w:val="en-US" w:eastAsia="en-US"/>
              </w:rPr>
              <w:t>-0.74</w:t>
            </w:r>
          </w:p>
        </w:tc>
        <w:tc>
          <w:tcPr>
            <w:tcW w:w="502" w:type="pct"/>
            <w:tcBorders>
              <w:top w:val="nil"/>
              <w:left w:val="nil"/>
              <w:bottom w:val="nil"/>
              <w:right w:val="nil"/>
            </w:tcBorders>
          </w:tcPr>
          <w:p w14:paraId="05C708EA" w14:textId="77777777" w:rsidR="009811E4" w:rsidRPr="007E4F07" w:rsidRDefault="009811E4" w:rsidP="005B4B89">
            <w:pPr>
              <w:pStyle w:val="Taulukkoteksti"/>
              <w:rPr>
                <w:rFonts w:eastAsia="Calibri"/>
                <w:shd w:val="clear" w:color="auto" w:fill="FFFFFF"/>
                <w:lang w:val="en-US" w:eastAsia="en-US"/>
              </w:rPr>
            </w:pPr>
            <w:r w:rsidRPr="007E4F07">
              <w:rPr>
                <w:rFonts w:eastAsia="Calibri"/>
                <w:shd w:val="clear" w:color="auto" w:fill="FFFFFF"/>
                <w:lang w:val="en-US" w:eastAsia="en-US"/>
              </w:rPr>
              <w:t>.293</w:t>
            </w:r>
          </w:p>
        </w:tc>
        <w:tc>
          <w:tcPr>
            <w:tcW w:w="502" w:type="pct"/>
            <w:tcBorders>
              <w:top w:val="nil"/>
              <w:left w:val="nil"/>
              <w:bottom w:val="nil"/>
              <w:right w:val="nil"/>
            </w:tcBorders>
          </w:tcPr>
          <w:p w14:paraId="3FADAECF" w14:textId="77777777" w:rsidR="009811E4" w:rsidRPr="007E4F07" w:rsidRDefault="009811E4" w:rsidP="005B4B89">
            <w:pPr>
              <w:pStyle w:val="Taulukkoteksti"/>
              <w:rPr>
                <w:rFonts w:eastAsia="Calibri"/>
                <w:shd w:val="clear" w:color="auto" w:fill="FFFFFF"/>
                <w:lang w:val="en-US" w:eastAsia="en-US"/>
              </w:rPr>
            </w:pPr>
            <w:r w:rsidRPr="007E4F07">
              <w:rPr>
                <w:rFonts w:eastAsia="Calibri"/>
                <w:shd w:val="clear" w:color="auto" w:fill="FFFFFF"/>
                <w:lang w:val="en-US" w:eastAsia="en-US"/>
              </w:rPr>
              <w:t>0.769</w:t>
            </w:r>
          </w:p>
        </w:tc>
      </w:tr>
      <w:tr w:rsidR="009811E4" w:rsidRPr="007E4F07" w14:paraId="227084F7" w14:textId="77777777" w:rsidTr="000F154F">
        <w:trPr>
          <w:trHeight w:val="117"/>
        </w:trPr>
        <w:tc>
          <w:tcPr>
            <w:tcW w:w="1489" w:type="pct"/>
            <w:tcBorders>
              <w:top w:val="nil"/>
              <w:left w:val="nil"/>
              <w:right w:val="nil"/>
            </w:tcBorders>
          </w:tcPr>
          <w:p w14:paraId="049358D9" w14:textId="77777777" w:rsidR="009811E4" w:rsidRPr="007E4F07" w:rsidRDefault="009811E4" w:rsidP="005B4B89">
            <w:pPr>
              <w:pStyle w:val="Taulukkoteksti"/>
              <w:rPr>
                <w:rFonts w:eastAsia="Calibri"/>
                <w:shd w:val="clear" w:color="auto" w:fill="FFFFFF"/>
                <w:lang w:val="en-US" w:eastAsia="en-US"/>
              </w:rPr>
            </w:pPr>
            <w:proofErr w:type="spellStart"/>
            <w:r w:rsidRPr="007E4F07">
              <w:rPr>
                <w:rFonts w:eastAsia="Calibri"/>
                <w:shd w:val="clear" w:color="auto" w:fill="FFFFFF"/>
                <w:lang w:val="en-US" w:eastAsia="en-US"/>
              </w:rPr>
              <w:t>Kyvykkyys</w:t>
            </w:r>
            <w:proofErr w:type="spellEnd"/>
          </w:p>
        </w:tc>
        <w:tc>
          <w:tcPr>
            <w:tcW w:w="501" w:type="pct"/>
            <w:tcBorders>
              <w:top w:val="nil"/>
              <w:left w:val="nil"/>
              <w:right w:val="nil"/>
            </w:tcBorders>
            <w:vAlign w:val="center"/>
          </w:tcPr>
          <w:p w14:paraId="23C4304F" w14:textId="77777777" w:rsidR="009811E4" w:rsidRPr="007E4F07" w:rsidRDefault="009811E4" w:rsidP="005B4B89">
            <w:pPr>
              <w:pStyle w:val="Taulukkoteksti"/>
              <w:rPr>
                <w:rFonts w:eastAsia="Calibri"/>
                <w:shd w:val="clear" w:color="auto" w:fill="FFFFFF"/>
                <w:lang w:val="en-US" w:eastAsia="en-US"/>
              </w:rPr>
            </w:pPr>
            <w:r w:rsidRPr="007E4F07">
              <w:rPr>
                <w:rFonts w:eastAsia="Calibri"/>
                <w:shd w:val="clear" w:color="auto" w:fill="FFFFFF"/>
                <w:lang w:val="en-US" w:eastAsia="en-US"/>
              </w:rPr>
              <w:t>4.13</w:t>
            </w:r>
          </w:p>
        </w:tc>
        <w:tc>
          <w:tcPr>
            <w:tcW w:w="501" w:type="pct"/>
            <w:tcBorders>
              <w:top w:val="nil"/>
              <w:left w:val="nil"/>
              <w:right w:val="nil"/>
            </w:tcBorders>
            <w:vAlign w:val="center"/>
          </w:tcPr>
          <w:p w14:paraId="387E185F" w14:textId="77777777" w:rsidR="009811E4" w:rsidRPr="007E4F07" w:rsidRDefault="009811E4" w:rsidP="005B4B89">
            <w:pPr>
              <w:pStyle w:val="Taulukkoteksti"/>
              <w:rPr>
                <w:rFonts w:eastAsia="Calibri"/>
                <w:shd w:val="clear" w:color="auto" w:fill="FFFFFF"/>
                <w:lang w:val="en-US" w:eastAsia="en-US"/>
              </w:rPr>
            </w:pPr>
            <w:r w:rsidRPr="007E4F07">
              <w:rPr>
                <w:rFonts w:eastAsia="Calibri"/>
                <w:shd w:val="clear" w:color="auto" w:fill="FFFFFF"/>
                <w:lang w:val="en-US" w:eastAsia="en-US"/>
              </w:rPr>
              <w:t>0.66</w:t>
            </w:r>
          </w:p>
        </w:tc>
        <w:tc>
          <w:tcPr>
            <w:tcW w:w="502" w:type="pct"/>
            <w:tcBorders>
              <w:top w:val="nil"/>
              <w:left w:val="nil"/>
              <w:right w:val="nil"/>
            </w:tcBorders>
            <w:vAlign w:val="center"/>
          </w:tcPr>
          <w:p w14:paraId="5879CDE6" w14:textId="77777777" w:rsidR="009811E4" w:rsidRPr="007E4F07" w:rsidRDefault="009811E4" w:rsidP="005B4B89">
            <w:pPr>
              <w:pStyle w:val="Taulukkoteksti"/>
              <w:rPr>
                <w:rFonts w:eastAsia="Calibri"/>
                <w:shd w:val="clear" w:color="auto" w:fill="FFFFFF"/>
                <w:lang w:val="en-US" w:eastAsia="en-US"/>
              </w:rPr>
            </w:pPr>
            <w:r w:rsidRPr="007E4F07">
              <w:rPr>
                <w:rFonts w:eastAsia="Calibri"/>
                <w:shd w:val="clear" w:color="auto" w:fill="FFFFFF"/>
                <w:lang w:val="en-US" w:eastAsia="en-US"/>
              </w:rPr>
              <w:t>4.21</w:t>
            </w:r>
          </w:p>
        </w:tc>
        <w:tc>
          <w:tcPr>
            <w:tcW w:w="501" w:type="pct"/>
            <w:tcBorders>
              <w:top w:val="nil"/>
              <w:left w:val="nil"/>
              <w:right w:val="nil"/>
            </w:tcBorders>
            <w:vAlign w:val="center"/>
          </w:tcPr>
          <w:p w14:paraId="53DCE524" w14:textId="77777777" w:rsidR="009811E4" w:rsidRPr="007E4F07" w:rsidRDefault="009811E4" w:rsidP="005B4B89">
            <w:pPr>
              <w:pStyle w:val="Taulukkoteksti"/>
              <w:rPr>
                <w:rFonts w:eastAsia="Calibri"/>
                <w:shd w:val="clear" w:color="auto" w:fill="FFFFFF"/>
                <w:lang w:val="en-US" w:eastAsia="en-US"/>
              </w:rPr>
            </w:pPr>
            <w:r w:rsidRPr="007E4F07">
              <w:rPr>
                <w:rFonts w:eastAsia="Calibri"/>
                <w:shd w:val="clear" w:color="auto" w:fill="FFFFFF"/>
                <w:lang w:val="en-US" w:eastAsia="en-US"/>
              </w:rPr>
              <w:t>0.58</w:t>
            </w:r>
          </w:p>
        </w:tc>
        <w:tc>
          <w:tcPr>
            <w:tcW w:w="502" w:type="pct"/>
            <w:tcBorders>
              <w:top w:val="nil"/>
              <w:left w:val="nil"/>
              <w:right w:val="nil"/>
            </w:tcBorders>
            <w:vAlign w:val="center"/>
          </w:tcPr>
          <w:p w14:paraId="5C4F8831" w14:textId="77777777" w:rsidR="009811E4" w:rsidRPr="007E4F07" w:rsidRDefault="009811E4" w:rsidP="005B4B89">
            <w:pPr>
              <w:pStyle w:val="Taulukkoteksti"/>
              <w:rPr>
                <w:rFonts w:eastAsia="Calibri"/>
                <w:shd w:val="clear" w:color="auto" w:fill="FFFFFF"/>
                <w:lang w:val="en-US" w:eastAsia="en-US"/>
              </w:rPr>
            </w:pPr>
            <w:r w:rsidRPr="007E4F07">
              <w:rPr>
                <w:rFonts w:eastAsia="Calibri"/>
                <w:shd w:val="clear" w:color="auto" w:fill="FFFFFF"/>
                <w:lang w:val="en-US" w:eastAsia="en-US"/>
              </w:rPr>
              <w:t>-1.05</w:t>
            </w:r>
          </w:p>
        </w:tc>
        <w:tc>
          <w:tcPr>
            <w:tcW w:w="502" w:type="pct"/>
            <w:tcBorders>
              <w:top w:val="nil"/>
              <w:left w:val="nil"/>
              <w:right w:val="nil"/>
            </w:tcBorders>
          </w:tcPr>
          <w:p w14:paraId="7228B223" w14:textId="77777777" w:rsidR="009811E4" w:rsidRPr="007E4F07" w:rsidRDefault="009811E4" w:rsidP="005B4B89">
            <w:pPr>
              <w:pStyle w:val="Taulukkoteksti"/>
              <w:rPr>
                <w:rFonts w:eastAsia="Calibri"/>
                <w:shd w:val="clear" w:color="auto" w:fill="FFFFFF"/>
                <w:lang w:val="en-US" w:eastAsia="en-US"/>
              </w:rPr>
            </w:pPr>
            <w:r w:rsidRPr="007E4F07">
              <w:rPr>
                <w:rFonts w:eastAsia="Calibri"/>
                <w:shd w:val="clear" w:color="auto" w:fill="FFFFFF"/>
                <w:lang w:val="en-US" w:eastAsia="en-US"/>
              </w:rPr>
              <w:t>.293</w:t>
            </w:r>
          </w:p>
        </w:tc>
        <w:tc>
          <w:tcPr>
            <w:tcW w:w="502" w:type="pct"/>
            <w:tcBorders>
              <w:top w:val="nil"/>
              <w:left w:val="nil"/>
              <w:right w:val="nil"/>
            </w:tcBorders>
          </w:tcPr>
          <w:p w14:paraId="1E46EFF6" w14:textId="77777777" w:rsidR="009811E4" w:rsidRPr="007E4F07" w:rsidRDefault="009811E4" w:rsidP="005B4B89">
            <w:pPr>
              <w:pStyle w:val="Taulukkoteksti"/>
              <w:rPr>
                <w:rFonts w:eastAsia="Calibri"/>
                <w:shd w:val="clear" w:color="auto" w:fill="FFFFFF"/>
                <w:lang w:val="en-US" w:eastAsia="en-US"/>
              </w:rPr>
            </w:pPr>
            <w:r w:rsidRPr="007E4F07">
              <w:rPr>
                <w:rFonts w:eastAsia="Calibri"/>
                <w:shd w:val="clear" w:color="auto" w:fill="FFFFFF"/>
                <w:lang w:val="en-US" w:eastAsia="en-US"/>
              </w:rPr>
              <w:t>0.645</w:t>
            </w:r>
          </w:p>
        </w:tc>
      </w:tr>
    </w:tbl>
    <w:p w14:paraId="1B616535" w14:textId="77777777" w:rsidR="00C042C5" w:rsidRDefault="00C042C5" w:rsidP="009811E4">
      <w:pPr>
        <w:spacing w:after="120" w:line="240" w:lineRule="auto"/>
        <w:ind w:firstLine="0"/>
        <w:rPr>
          <w:rFonts w:eastAsia="Calibri"/>
          <w:i/>
          <w:iCs/>
          <w:shd w:val="clear" w:color="auto" w:fill="FFFFFF"/>
          <w:lang w:eastAsia="en-US"/>
        </w:rPr>
      </w:pPr>
    </w:p>
    <w:p w14:paraId="0E269CA2" w14:textId="670F3DD4" w:rsidR="009811E4" w:rsidRPr="009811E4" w:rsidRDefault="009811E4" w:rsidP="005B4B89">
      <w:pPr>
        <w:pStyle w:val="Taulukkoteksti"/>
        <w:rPr>
          <w:rFonts w:eastAsia="Calibri"/>
          <w:shd w:val="clear" w:color="auto" w:fill="FFFFFF"/>
          <w:lang w:eastAsia="en-US"/>
        </w:rPr>
      </w:pPr>
      <w:r w:rsidRPr="007E4F07">
        <w:rPr>
          <w:rFonts w:eastAsia="Calibri"/>
          <w:i/>
          <w:iCs/>
          <w:shd w:val="clear" w:color="auto" w:fill="FFFFFF"/>
          <w:lang w:eastAsia="en-US"/>
        </w:rPr>
        <w:t>Huom. KA</w:t>
      </w:r>
      <w:r w:rsidRPr="007E4F07">
        <w:rPr>
          <w:rFonts w:eastAsia="Calibri"/>
          <w:shd w:val="clear" w:color="auto" w:fill="FFFFFF"/>
          <w:lang w:eastAsia="en-US"/>
        </w:rPr>
        <w:t xml:space="preserve"> = keskiarvo, </w:t>
      </w:r>
      <w:r w:rsidRPr="007E4F07">
        <w:rPr>
          <w:rFonts w:eastAsia="Calibri"/>
          <w:i/>
          <w:iCs/>
          <w:shd w:val="clear" w:color="auto" w:fill="FFFFFF"/>
          <w:lang w:eastAsia="en-US"/>
        </w:rPr>
        <w:t>KH</w:t>
      </w:r>
      <w:r w:rsidRPr="007E4F07">
        <w:rPr>
          <w:rFonts w:eastAsia="Calibri"/>
          <w:shd w:val="clear" w:color="auto" w:fill="FFFFFF"/>
          <w:lang w:eastAsia="en-US"/>
        </w:rPr>
        <w:t xml:space="preserve"> = keskihajonta, </w:t>
      </w:r>
      <w:r w:rsidRPr="007E4F07">
        <w:rPr>
          <w:rFonts w:eastAsia="Calibri"/>
          <w:i/>
          <w:iCs/>
          <w:shd w:val="clear" w:color="auto" w:fill="FFFFFF"/>
          <w:lang w:eastAsia="en-US"/>
        </w:rPr>
        <w:t>t</w:t>
      </w:r>
      <w:r w:rsidRPr="007E4F07">
        <w:rPr>
          <w:rFonts w:eastAsia="Calibri"/>
          <w:shd w:val="clear" w:color="auto" w:fill="FFFFFF"/>
          <w:lang w:eastAsia="en-US"/>
        </w:rPr>
        <w:t xml:space="preserve"> = testisuureen arvo, </w:t>
      </w:r>
      <w:r w:rsidRPr="007E4F07">
        <w:rPr>
          <w:rFonts w:eastAsia="Calibri"/>
          <w:i/>
          <w:iCs/>
          <w:shd w:val="clear" w:color="auto" w:fill="FFFFFF"/>
          <w:lang w:eastAsia="en-US"/>
        </w:rPr>
        <w:t>p</w:t>
      </w:r>
      <w:r w:rsidRPr="007E4F07">
        <w:rPr>
          <w:rFonts w:eastAsia="Calibri"/>
          <w:shd w:val="clear" w:color="auto" w:fill="FFFFFF"/>
          <w:lang w:eastAsia="en-US"/>
        </w:rPr>
        <w:t xml:space="preserve"> = testisuureen p-arvo, Cohen </w:t>
      </w:r>
      <w:r w:rsidRPr="007E4F07">
        <w:rPr>
          <w:rFonts w:eastAsia="Calibri"/>
          <w:i/>
          <w:iCs/>
          <w:shd w:val="clear" w:color="auto" w:fill="FFFFFF"/>
          <w:lang w:eastAsia="en-US"/>
        </w:rPr>
        <w:t xml:space="preserve">d </w:t>
      </w:r>
      <w:r w:rsidRPr="007E4F07">
        <w:rPr>
          <w:rFonts w:eastAsia="Calibri"/>
          <w:shd w:val="clear" w:color="auto" w:fill="FFFFFF"/>
          <w:lang w:eastAsia="en-US"/>
        </w:rPr>
        <w:t>= efektikoko</w:t>
      </w:r>
    </w:p>
    <w:p w14:paraId="3643809D" w14:textId="77777777" w:rsidR="007F0FDC" w:rsidRDefault="007F0FDC" w:rsidP="009811E4">
      <w:pPr>
        <w:keepNext/>
        <w:spacing w:before="360" w:after="240" w:line="220" w:lineRule="exact"/>
        <w:ind w:firstLine="0"/>
        <w:rPr>
          <w:rFonts w:eastAsia="Calibri"/>
          <w:b/>
          <w:bCs/>
          <w:noProof/>
          <w:lang w:eastAsia="en-US"/>
        </w:rPr>
      </w:pPr>
    </w:p>
    <w:p w14:paraId="0EF5934A" w14:textId="42D31117" w:rsidR="009811E4" w:rsidRPr="003B57AA" w:rsidRDefault="009811E4" w:rsidP="009811E4">
      <w:pPr>
        <w:keepNext/>
        <w:spacing w:before="360" w:after="240" w:line="220" w:lineRule="exact"/>
        <w:ind w:firstLine="0"/>
        <w:rPr>
          <w:rFonts w:eastAsia="Calibri"/>
          <w:b/>
          <w:bCs/>
          <w:noProof/>
          <w:lang w:eastAsia="zh-CN"/>
        </w:rPr>
      </w:pPr>
      <w:r w:rsidRPr="003B57AA">
        <w:rPr>
          <w:rFonts w:eastAsia="Calibri"/>
          <w:b/>
          <w:bCs/>
          <w:noProof/>
          <w:lang w:eastAsia="en-US"/>
        </w:rPr>
        <w:t xml:space="preserve">Taulukko </w:t>
      </w:r>
      <w:r w:rsidR="005B4B89">
        <w:rPr>
          <w:rFonts w:eastAsia="Calibri"/>
          <w:b/>
          <w:bCs/>
          <w:noProof/>
          <w:lang w:eastAsia="en-US"/>
        </w:rPr>
        <w:t>3</w:t>
      </w:r>
    </w:p>
    <w:p w14:paraId="269FB4D6" w14:textId="56A9D808" w:rsidR="00C042C5" w:rsidRDefault="009811E4" w:rsidP="007F0FDC">
      <w:pPr>
        <w:pStyle w:val="Kuva-jataulukko-otsikko"/>
        <w:rPr>
          <w:rFonts w:eastAsia="Calibri"/>
          <w:noProof/>
          <w:lang w:eastAsia="en-US"/>
        </w:rPr>
      </w:pPr>
      <w:r w:rsidRPr="003B57AA">
        <w:rPr>
          <w:rFonts w:eastAsia="Calibri"/>
          <w:noProof/>
          <w:lang w:eastAsia="en-US"/>
        </w:rPr>
        <w:t>Keskiarvot (KA), keskihajonnat (KH) ja muuttujien väliset korrelaatiot (N = 437)</w:t>
      </w:r>
    </w:p>
    <w:p w14:paraId="1EE6ADA7" w14:textId="77777777" w:rsidR="007F0FDC" w:rsidRPr="007F0FDC" w:rsidRDefault="007F0FDC" w:rsidP="007F0FDC">
      <w:pPr>
        <w:pStyle w:val="Kuva-jataulukko-otsikko"/>
        <w:rPr>
          <w:rFonts w:eastAsia="Calibri"/>
          <w:noProof/>
          <w:lang w:eastAsia="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693"/>
        <w:gridCol w:w="906"/>
        <w:gridCol w:w="906"/>
        <w:gridCol w:w="906"/>
        <w:gridCol w:w="904"/>
        <w:gridCol w:w="904"/>
        <w:gridCol w:w="906"/>
        <w:gridCol w:w="901"/>
      </w:tblGrid>
      <w:tr w:rsidR="009811E4" w:rsidRPr="003B57AA" w14:paraId="4C76F0C2" w14:textId="77777777" w:rsidTr="000F154F">
        <w:trPr>
          <w:trHeight w:val="119"/>
        </w:trPr>
        <w:tc>
          <w:tcPr>
            <w:tcW w:w="1491" w:type="pct"/>
            <w:tcBorders>
              <w:top w:val="single" w:sz="4" w:space="0" w:color="auto"/>
              <w:left w:val="nil"/>
              <w:bottom w:val="single" w:sz="4" w:space="0" w:color="auto"/>
              <w:right w:val="nil"/>
            </w:tcBorders>
          </w:tcPr>
          <w:p w14:paraId="3787C043" w14:textId="77777777" w:rsidR="009811E4" w:rsidRPr="003B57AA" w:rsidRDefault="009811E4" w:rsidP="000F154F">
            <w:pPr>
              <w:spacing w:before="120" w:after="120" w:line="240" w:lineRule="auto"/>
              <w:ind w:firstLine="0"/>
              <w:rPr>
                <w:rFonts w:eastAsia="Calibri"/>
                <w:shd w:val="clear" w:color="auto" w:fill="FFFFFF"/>
                <w:lang w:eastAsia="en-US"/>
              </w:rPr>
            </w:pPr>
            <w:r w:rsidRPr="003B57AA">
              <w:rPr>
                <w:rFonts w:eastAsia="Calibri"/>
                <w:shd w:val="clear" w:color="auto" w:fill="FFFFFF"/>
                <w:lang w:eastAsia="en-US"/>
              </w:rPr>
              <w:t>Muuttuja</w:t>
            </w:r>
          </w:p>
        </w:tc>
        <w:tc>
          <w:tcPr>
            <w:tcW w:w="502" w:type="pct"/>
            <w:tcBorders>
              <w:top w:val="single" w:sz="4" w:space="0" w:color="auto"/>
              <w:left w:val="nil"/>
              <w:bottom w:val="single" w:sz="4" w:space="0" w:color="auto"/>
              <w:right w:val="nil"/>
            </w:tcBorders>
          </w:tcPr>
          <w:p w14:paraId="6DE7A094" w14:textId="77777777" w:rsidR="009811E4" w:rsidRPr="003B57AA" w:rsidRDefault="009811E4" w:rsidP="000F154F">
            <w:pPr>
              <w:spacing w:before="120" w:after="120" w:line="240" w:lineRule="auto"/>
              <w:ind w:firstLine="0"/>
              <w:rPr>
                <w:rFonts w:eastAsia="Calibri"/>
                <w:i/>
                <w:iCs/>
                <w:shd w:val="clear" w:color="auto" w:fill="FFFFFF"/>
                <w:lang w:eastAsia="en-US"/>
              </w:rPr>
            </w:pPr>
            <w:r w:rsidRPr="003B57AA">
              <w:rPr>
                <w:rFonts w:eastAsia="Calibri"/>
                <w:i/>
                <w:iCs/>
                <w:shd w:val="clear" w:color="auto" w:fill="FFFFFF"/>
                <w:lang w:eastAsia="en-US"/>
              </w:rPr>
              <w:t>n</w:t>
            </w:r>
          </w:p>
        </w:tc>
        <w:tc>
          <w:tcPr>
            <w:tcW w:w="502" w:type="pct"/>
            <w:tcBorders>
              <w:top w:val="single" w:sz="4" w:space="0" w:color="auto"/>
              <w:left w:val="nil"/>
              <w:bottom w:val="single" w:sz="4" w:space="0" w:color="auto"/>
              <w:right w:val="nil"/>
            </w:tcBorders>
          </w:tcPr>
          <w:p w14:paraId="6A085097" w14:textId="77777777" w:rsidR="009811E4" w:rsidRPr="003B57AA" w:rsidRDefault="009811E4" w:rsidP="000F154F">
            <w:pPr>
              <w:spacing w:before="120" w:after="120" w:line="240" w:lineRule="auto"/>
              <w:ind w:firstLine="0"/>
              <w:rPr>
                <w:rFonts w:eastAsia="Calibri"/>
                <w:i/>
                <w:iCs/>
                <w:shd w:val="clear" w:color="auto" w:fill="FFFFFF"/>
                <w:lang w:eastAsia="en-US"/>
              </w:rPr>
            </w:pPr>
            <w:r w:rsidRPr="003B57AA">
              <w:rPr>
                <w:rFonts w:eastAsia="Calibri"/>
                <w:i/>
                <w:iCs/>
                <w:shd w:val="clear" w:color="auto" w:fill="FFFFFF"/>
                <w:lang w:eastAsia="en-US"/>
              </w:rPr>
              <w:t>KA</w:t>
            </w:r>
          </w:p>
        </w:tc>
        <w:tc>
          <w:tcPr>
            <w:tcW w:w="502" w:type="pct"/>
            <w:tcBorders>
              <w:top w:val="single" w:sz="4" w:space="0" w:color="auto"/>
              <w:left w:val="nil"/>
              <w:bottom w:val="single" w:sz="4" w:space="0" w:color="auto"/>
              <w:right w:val="nil"/>
            </w:tcBorders>
          </w:tcPr>
          <w:p w14:paraId="5C089063" w14:textId="77777777" w:rsidR="009811E4" w:rsidRPr="003B57AA" w:rsidRDefault="009811E4" w:rsidP="000F154F">
            <w:pPr>
              <w:spacing w:before="120" w:after="120" w:line="240" w:lineRule="auto"/>
              <w:ind w:firstLine="0"/>
              <w:rPr>
                <w:rFonts w:eastAsia="Calibri"/>
                <w:i/>
                <w:iCs/>
                <w:shd w:val="clear" w:color="auto" w:fill="FFFFFF"/>
                <w:lang w:eastAsia="en-US"/>
              </w:rPr>
            </w:pPr>
            <w:r w:rsidRPr="003B57AA">
              <w:rPr>
                <w:rFonts w:eastAsia="Calibri"/>
                <w:i/>
                <w:iCs/>
                <w:shd w:val="clear" w:color="auto" w:fill="FFFFFF"/>
                <w:lang w:eastAsia="en-US"/>
              </w:rPr>
              <w:t>KH</w:t>
            </w:r>
          </w:p>
        </w:tc>
        <w:tc>
          <w:tcPr>
            <w:tcW w:w="501" w:type="pct"/>
            <w:tcBorders>
              <w:top w:val="single" w:sz="4" w:space="0" w:color="auto"/>
              <w:left w:val="nil"/>
              <w:bottom w:val="single" w:sz="4" w:space="0" w:color="auto"/>
              <w:right w:val="nil"/>
            </w:tcBorders>
          </w:tcPr>
          <w:p w14:paraId="4F981682" w14:textId="77777777" w:rsidR="009811E4" w:rsidRPr="003B57AA" w:rsidRDefault="009811E4" w:rsidP="000F154F">
            <w:pPr>
              <w:spacing w:before="120" w:after="120" w:line="240" w:lineRule="auto"/>
              <w:ind w:firstLine="0"/>
              <w:rPr>
                <w:rFonts w:eastAsia="Calibri"/>
                <w:shd w:val="clear" w:color="auto" w:fill="FFFFFF"/>
                <w:lang w:eastAsia="en-US"/>
              </w:rPr>
            </w:pPr>
            <w:r w:rsidRPr="003B57AA">
              <w:rPr>
                <w:rFonts w:eastAsia="Calibri"/>
                <w:shd w:val="clear" w:color="auto" w:fill="FFFFFF"/>
                <w:lang w:eastAsia="en-US"/>
              </w:rPr>
              <w:t>1</w:t>
            </w:r>
          </w:p>
        </w:tc>
        <w:tc>
          <w:tcPr>
            <w:tcW w:w="501" w:type="pct"/>
            <w:tcBorders>
              <w:left w:val="nil"/>
              <w:bottom w:val="single" w:sz="4" w:space="0" w:color="auto"/>
              <w:right w:val="nil"/>
            </w:tcBorders>
          </w:tcPr>
          <w:p w14:paraId="18A44C53" w14:textId="77777777" w:rsidR="009811E4" w:rsidRPr="003B57AA" w:rsidRDefault="009811E4" w:rsidP="000F154F">
            <w:pPr>
              <w:spacing w:before="120" w:after="120" w:line="240" w:lineRule="auto"/>
              <w:ind w:firstLine="0"/>
              <w:rPr>
                <w:rFonts w:eastAsia="Calibri"/>
                <w:shd w:val="clear" w:color="auto" w:fill="FFFFFF"/>
                <w:lang w:eastAsia="en-US"/>
              </w:rPr>
            </w:pPr>
            <w:r w:rsidRPr="003B57AA">
              <w:rPr>
                <w:rFonts w:eastAsia="Calibri"/>
                <w:shd w:val="clear" w:color="auto" w:fill="FFFFFF"/>
                <w:lang w:eastAsia="en-US"/>
              </w:rPr>
              <w:t>2</w:t>
            </w:r>
          </w:p>
        </w:tc>
        <w:tc>
          <w:tcPr>
            <w:tcW w:w="502" w:type="pct"/>
            <w:tcBorders>
              <w:left w:val="nil"/>
              <w:bottom w:val="single" w:sz="4" w:space="0" w:color="auto"/>
              <w:right w:val="nil"/>
            </w:tcBorders>
          </w:tcPr>
          <w:p w14:paraId="7210D07C" w14:textId="77777777" w:rsidR="009811E4" w:rsidRPr="003B57AA" w:rsidRDefault="009811E4" w:rsidP="000F154F">
            <w:pPr>
              <w:spacing w:before="120" w:after="120" w:line="240" w:lineRule="auto"/>
              <w:ind w:firstLine="0"/>
              <w:rPr>
                <w:rFonts w:eastAsia="Calibri"/>
                <w:shd w:val="clear" w:color="auto" w:fill="FFFFFF"/>
                <w:lang w:eastAsia="en-US"/>
              </w:rPr>
            </w:pPr>
            <w:r w:rsidRPr="003B57AA">
              <w:rPr>
                <w:rFonts w:eastAsia="Calibri"/>
                <w:shd w:val="clear" w:color="auto" w:fill="FFFFFF"/>
                <w:lang w:eastAsia="en-US"/>
              </w:rPr>
              <w:t>3</w:t>
            </w:r>
          </w:p>
        </w:tc>
        <w:tc>
          <w:tcPr>
            <w:tcW w:w="500" w:type="pct"/>
            <w:tcBorders>
              <w:left w:val="nil"/>
              <w:bottom w:val="single" w:sz="4" w:space="0" w:color="auto"/>
              <w:right w:val="nil"/>
            </w:tcBorders>
          </w:tcPr>
          <w:p w14:paraId="0A1B1811" w14:textId="77777777" w:rsidR="009811E4" w:rsidRPr="003B57AA" w:rsidRDefault="009811E4" w:rsidP="000F154F">
            <w:pPr>
              <w:spacing w:before="120" w:after="120" w:line="240" w:lineRule="auto"/>
              <w:ind w:firstLine="0"/>
              <w:rPr>
                <w:rFonts w:eastAsia="Calibri"/>
                <w:shd w:val="clear" w:color="auto" w:fill="FFFFFF"/>
                <w:lang w:eastAsia="en-US"/>
              </w:rPr>
            </w:pPr>
            <w:r w:rsidRPr="003B57AA">
              <w:rPr>
                <w:rFonts w:eastAsia="Calibri"/>
                <w:shd w:val="clear" w:color="auto" w:fill="FFFFFF"/>
                <w:lang w:eastAsia="en-US"/>
              </w:rPr>
              <w:t>4</w:t>
            </w:r>
          </w:p>
        </w:tc>
      </w:tr>
      <w:tr w:rsidR="009811E4" w:rsidRPr="003B57AA" w14:paraId="5B488DF6" w14:textId="77777777" w:rsidTr="000F154F">
        <w:trPr>
          <w:trHeight w:val="117"/>
        </w:trPr>
        <w:tc>
          <w:tcPr>
            <w:tcW w:w="1491" w:type="pct"/>
            <w:tcBorders>
              <w:top w:val="nil"/>
              <w:left w:val="nil"/>
              <w:bottom w:val="nil"/>
              <w:right w:val="nil"/>
            </w:tcBorders>
          </w:tcPr>
          <w:p w14:paraId="09FF1F3E" w14:textId="77777777" w:rsidR="009811E4" w:rsidRPr="003B57AA" w:rsidRDefault="009811E4" w:rsidP="005B4B89">
            <w:pPr>
              <w:pStyle w:val="Taulukkoteksti"/>
              <w:rPr>
                <w:rFonts w:eastAsia="Calibri"/>
                <w:shd w:val="clear" w:color="auto" w:fill="FFFFFF"/>
                <w:lang w:eastAsia="en-US"/>
              </w:rPr>
            </w:pPr>
            <w:r>
              <w:rPr>
                <w:rFonts w:eastAsia="Calibri"/>
                <w:shd w:val="clear" w:color="auto" w:fill="FFFFFF"/>
                <w:lang w:eastAsia="en-US"/>
              </w:rPr>
              <w:t>1</w:t>
            </w:r>
            <w:r w:rsidRPr="003B57AA">
              <w:rPr>
                <w:rFonts w:eastAsia="Calibri"/>
                <w:shd w:val="clear" w:color="auto" w:fill="FFFFFF"/>
                <w:lang w:eastAsia="en-US"/>
              </w:rPr>
              <w:t>. Autonomia</w:t>
            </w:r>
          </w:p>
        </w:tc>
        <w:tc>
          <w:tcPr>
            <w:tcW w:w="502" w:type="pct"/>
            <w:tcBorders>
              <w:top w:val="nil"/>
              <w:left w:val="nil"/>
              <w:bottom w:val="nil"/>
              <w:right w:val="nil"/>
            </w:tcBorders>
          </w:tcPr>
          <w:p w14:paraId="1B5E3C0E" w14:textId="77777777" w:rsidR="009811E4" w:rsidRPr="003B57AA" w:rsidRDefault="009811E4" w:rsidP="005B4B89">
            <w:pPr>
              <w:pStyle w:val="Taulukkoteksti"/>
              <w:rPr>
                <w:rFonts w:eastAsia="Calibri"/>
                <w:shd w:val="clear" w:color="auto" w:fill="FFFFFF"/>
                <w:lang w:eastAsia="en-US"/>
              </w:rPr>
            </w:pPr>
            <w:r w:rsidRPr="003B57AA">
              <w:rPr>
                <w:rFonts w:eastAsia="Calibri"/>
                <w:shd w:val="clear" w:color="auto" w:fill="FFFFFF"/>
                <w:lang w:eastAsia="en-US"/>
              </w:rPr>
              <w:t>434</w:t>
            </w:r>
          </w:p>
        </w:tc>
        <w:tc>
          <w:tcPr>
            <w:tcW w:w="502" w:type="pct"/>
            <w:tcBorders>
              <w:top w:val="nil"/>
              <w:left w:val="nil"/>
              <w:bottom w:val="nil"/>
              <w:right w:val="nil"/>
            </w:tcBorders>
          </w:tcPr>
          <w:p w14:paraId="0932B736" w14:textId="77777777" w:rsidR="009811E4" w:rsidRPr="003B57AA" w:rsidRDefault="009811E4" w:rsidP="005B4B89">
            <w:pPr>
              <w:pStyle w:val="Taulukkoteksti"/>
              <w:rPr>
                <w:rFonts w:eastAsia="Calibri"/>
                <w:shd w:val="clear" w:color="auto" w:fill="FFFFFF"/>
                <w:lang w:eastAsia="en-US"/>
              </w:rPr>
            </w:pPr>
            <w:r w:rsidRPr="003B57AA">
              <w:rPr>
                <w:rFonts w:eastAsia="Calibri"/>
                <w:shd w:val="clear" w:color="auto" w:fill="FFFFFF"/>
                <w:lang w:eastAsia="en-US"/>
              </w:rPr>
              <w:t>3.82</w:t>
            </w:r>
          </w:p>
        </w:tc>
        <w:tc>
          <w:tcPr>
            <w:tcW w:w="502" w:type="pct"/>
            <w:tcBorders>
              <w:top w:val="nil"/>
              <w:left w:val="nil"/>
              <w:bottom w:val="nil"/>
              <w:right w:val="nil"/>
            </w:tcBorders>
          </w:tcPr>
          <w:p w14:paraId="79AB4916" w14:textId="77777777" w:rsidR="009811E4" w:rsidRPr="003B57AA" w:rsidRDefault="009811E4" w:rsidP="005B4B89">
            <w:pPr>
              <w:pStyle w:val="Taulukkoteksti"/>
              <w:rPr>
                <w:rFonts w:eastAsia="Calibri"/>
                <w:shd w:val="clear" w:color="auto" w:fill="FFFFFF"/>
                <w:lang w:eastAsia="en-US"/>
              </w:rPr>
            </w:pPr>
            <w:r w:rsidRPr="003B57AA">
              <w:rPr>
                <w:rFonts w:eastAsia="Calibri"/>
                <w:shd w:val="clear" w:color="auto" w:fill="FFFFFF"/>
                <w:lang w:eastAsia="en-US"/>
              </w:rPr>
              <w:t>0.64</w:t>
            </w:r>
          </w:p>
        </w:tc>
        <w:tc>
          <w:tcPr>
            <w:tcW w:w="501" w:type="pct"/>
            <w:tcBorders>
              <w:top w:val="nil"/>
              <w:left w:val="nil"/>
              <w:bottom w:val="nil"/>
              <w:right w:val="nil"/>
            </w:tcBorders>
            <w:vAlign w:val="center"/>
          </w:tcPr>
          <w:p w14:paraId="3B1FD338" w14:textId="77777777" w:rsidR="009811E4" w:rsidRPr="003B57AA" w:rsidRDefault="009811E4" w:rsidP="005B4B89">
            <w:pPr>
              <w:pStyle w:val="Taulukkoteksti"/>
              <w:rPr>
                <w:rFonts w:eastAsia="Calibri"/>
                <w:shd w:val="clear" w:color="auto" w:fill="FFFFFF"/>
                <w:lang w:eastAsia="en-US"/>
              </w:rPr>
            </w:pPr>
            <w:r w:rsidRPr="003B57AA">
              <w:rPr>
                <w:rFonts w:eastAsia="Calibri"/>
                <w:shd w:val="clear" w:color="auto" w:fill="FFFFFF"/>
                <w:lang w:eastAsia="en-US"/>
              </w:rPr>
              <w:t>.03</w:t>
            </w:r>
          </w:p>
        </w:tc>
        <w:tc>
          <w:tcPr>
            <w:tcW w:w="501" w:type="pct"/>
            <w:tcBorders>
              <w:top w:val="nil"/>
              <w:left w:val="nil"/>
              <w:bottom w:val="nil"/>
              <w:right w:val="nil"/>
            </w:tcBorders>
            <w:vAlign w:val="center"/>
          </w:tcPr>
          <w:p w14:paraId="4EF6D97E" w14:textId="77777777" w:rsidR="009811E4" w:rsidRPr="003B57AA" w:rsidRDefault="009811E4" w:rsidP="005B4B89">
            <w:pPr>
              <w:pStyle w:val="Taulukkoteksti"/>
              <w:rPr>
                <w:rFonts w:eastAsia="Calibri"/>
                <w:shd w:val="clear" w:color="auto" w:fill="FFFFFF"/>
                <w:lang w:eastAsia="en-US"/>
              </w:rPr>
            </w:pPr>
            <w:r w:rsidRPr="003B57AA">
              <w:rPr>
                <w:rFonts w:eastAsia="Calibri"/>
                <w:shd w:val="clear" w:color="auto" w:fill="FFFFFF"/>
                <w:lang w:eastAsia="en-US"/>
              </w:rPr>
              <w:t>–</w:t>
            </w:r>
          </w:p>
        </w:tc>
        <w:tc>
          <w:tcPr>
            <w:tcW w:w="502" w:type="pct"/>
            <w:tcBorders>
              <w:top w:val="nil"/>
              <w:left w:val="nil"/>
              <w:bottom w:val="nil"/>
              <w:right w:val="nil"/>
            </w:tcBorders>
            <w:vAlign w:val="center"/>
          </w:tcPr>
          <w:p w14:paraId="6F02A1EB" w14:textId="77777777" w:rsidR="009811E4" w:rsidRPr="003B57AA" w:rsidRDefault="009811E4" w:rsidP="005B4B89">
            <w:pPr>
              <w:pStyle w:val="Taulukkoteksti"/>
              <w:rPr>
                <w:rFonts w:eastAsia="Calibri"/>
                <w:shd w:val="clear" w:color="auto" w:fill="FFFFFF"/>
                <w:lang w:eastAsia="en-US"/>
              </w:rPr>
            </w:pPr>
          </w:p>
        </w:tc>
        <w:tc>
          <w:tcPr>
            <w:tcW w:w="500" w:type="pct"/>
            <w:tcBorders>
              <w:top w:val="nil"/>
              <w:left w:val="nil"/>
              <w:bottom w:val="nil"/>
              <w:right w:val="nil"/>
            </w:tcBorders>
            <w:vAlign w:val="center"/>
          </w:tcPr>
          <w:p w14:paraId="530AAAD5" w14:textId="77777777" w:rsidR="009811E4" w:rsidRPr="003B57AA" w:rsidRDefault="009811E4" w:rsidP="005B4B89">
            <w:pPr>
              <w:pStyle w:val="Taulukkoteksti"/>
              <w:rPr>
                <w:rFonts w:eastAsia="Calibri"/>
                <w:shd w:val="clear" w:color="auto" w:fill="FFFFFF"/>
                <w:lang w:eastAsia="en-US"/>
              </w:rPr>
            </w:pPr>
          </w:p>
        </w:tc>
      </w:tr>
      <w:tr w:rsidR="009811E4" w:rsidRPr="003B57AA" w14:paraId="1D7F7DCF" w14:textId="77777777" w:rsidTr="000F154F">
        <w:trPr>
          <w:trHeight w:val="117"/>
        </w:trPr>
        <w:tc>
          <w:tcPr>
            <w:tcW w:w="1491" w:type="pct"/>
            <w:tcBorders>
              <w:top w:val="nil"/>
              <w:left w:val="nil"/>
              <w:bottom w:val="nil"/>
              <w:right w:val="nil"/>
            </w:tcBorders>
          </w:tcPr>
          <w:p w14:paraId="097AF561" w14:textId="77777777" w:rsidR="009811E4" w:rsidRPr="003B57AA" w:rsidRDefault="009811E4" w:rsidP="005B4B89">
            <w:pPr>
              <w:pStyle w:val="Taulukkoteksti"/>
              <w:rPr>
                <w:rFonts w:eastAsia="Calibri"/>
                <w:shd w:val="clear" w:color="auto" w:fill="FFFFFF"/>
                <w:lang w:eastAsia="en-US"/>
              </w:rPr>
            </w:pPr>
            <w:r>
              <w:rPr>
                <w:rFonts w:eastAsia="Calibri"/>
                <w:shd w:val="clear" w:color="auto" w:fill="FFFFFF"/>
                <w:lang w:eastAsia="en-US"/>
              </w:rPr>
              <w:t>2</w:t>
            </w:r>
            <w:r w:rsidRPr="003B57AA">
              <w:rPr>
                <w:rFonts w:eastAsia="Calibri"/>
                <w:shd w:val="clear" w:color="auto" w:fill="FFFFFF"/>
                <w:lang w:eastAsia="en-US"/>
              </w:rPr>
              <w:t>. Yhteenkuuluvuus</w:t>
            </w:r>
          </w:p>
        </w:tc>
        <w:tc>
          <w:tcPr>
            <w:tcW w:w="502" w:type="pct"/>
            <w:tcBorders>
              <w:top w:val="nil"/>
              <w:left w:val="nil"/>
              <w:bottom w:val="nil"/>
              <w:right w:val="nil"/>
            </w:tcBorders>
          </w:tcPr>
          <w:p w14:paraId="4D244A00" w14:textId="77777777" w:rsidR="009811E4" w:rsidRPr="003B57AA" w:rsidRDefault="009811E4" w:rsidP="005B4B89">
            <w:pPr>
              <w:pStyle w:val="Taulukkoteksti"/>
              <w:rPr>
                <w:rFonts w:eastAsia="Calibri"/>
                <w:shd w:val="clear" w:color="auto" w:fill="FFFFFF"/>
                <w:lang w:eastAsia="en-US"/>
              </w:rPr>
            </w:pPr>
            <w:r w:rsidRPr="003B57AA">
              <w:rPr>
                <w:rFonts w:eastAsia="Calibri"/>
                <w:shd w:val="clear" w:color="auto" w:fill="FFFFFF"/>
                <w:lang w:eastAsia="en-US"/>
              </w:rPr>
              <w:t>434</w:t>
            </w:r>
          </w:p>
        </w:tc>
        <w:tc>
          <w:tcPr>
            <w:tcW w:w="502" w:type="pct"/>
            <w:tcBorders>
              <w:top w:val="nil"/>
              <w:left w:val="nil"/>
              <w:bottom w:val="nil"/>
              <w:right w:val="nil"/>
            </w:tcBorders>
          </w:tcPr>
          <w:p w14:paraId="0437D1F2" w14:textId="77777777" w:rsidR="009811E4" w:rsidRPr="003B57AA" w:rsidRDefault="009811E4" w:rsidP="005B4B89">
            <w:pPr>
              <w:pStyle w:val="Taulukkoteksti"/>
              <w:rPr>
                <w:rFonts w:eastAsia="Calibri"/>
                <w:shd w:val="clear" w:color="auto" w:fill="FFFFFF"/>
                <w:lang w:eastAsia="en-US"/>
              </w:rPr>
            </w:pPr>
            <w:r w:rsidRPr="003B57AA">
              <w:rPr>
                <w:rFonts w:eastAsia="Calibri"/>
                <w:shd w:val="clear" w:color="auto" w:fill="FFFFFF"/>
                <w:lang w:eastAsia="en-US"/>
              </w:rPr>
              <w:t>4.14</w:t>
            </w:r>
          </w:p>
        </w:tc>
        <w:tc>
          <w:tcPr>
            <w:tcW w:w="502" w:type="pct"/>
            <w:tcBorders>
              <w:top w:val="nil"/>
              <w:left w:val="nil"/>
              <w:bottom w:val="nil"/>
              <w:right w:val="nil"/>
            </w:tcBorders>
          </w:tcPr>
          <w:p w14:paraId="6C7DF2A0" w14:textId="77777777" w:rsidR="009811E4" w:rsidRPr="003B57AA" w:rsidRDefault="009811E4" w:rsidP="005B4B89">
            <w:pPr>
              <w:pStyle w:val="Taulukkoteksti"/>
              <w:rPr>
                <w:rFonts w:eastAsia="Calibri"/>
                <w:shd w:val="clear" w:color="auto" w:fill="FFFFFF"/>
                <w:lang w:eastAsia="en-US"/>
              </w:rPr>
            </w:pPr>
            <w:r w:rsidRPr="003B57AA">
              <w:rPr>
                <w:rFonts w:eastAsia="Calibri"/>
                <w:shd w:val="clear" w:color="auto" w:fill="FFFFFF"/>
                <w:lang w:eastAsia="en-US"/>
              </w:rPr>
              <w:t>0.65</w:t>
            </w:r>
          </w:p>
        </w:tc>
        <w:tc>
          <w:tcPr>
            <w:tcW w:w="501" w:type="pct"/>
            <w:tcBorders>
              <w:top w:val="nil"/>
              <w:left w:val="nil"/>
              <w:bottom w:val="nil"/>
              <w:right w:val="nil"/>
            </w:tcBorders>
            <w:vAlign w:val="center"/>
          </w:tcPr>
          <w:p w14:paraId="36D1C96E" w14:textId="77777777" w:rsidR="009811E4" w:rsidRPr="003B57AA" w:rsidRDefault="009811E4" w:rsidP="005B4B89">
            <w:pPr>
              <w:pStyle w:val="Taulukkoteksti"/>
              <w:rPr>
                <w:rFonts w:eastAsia="Calibri"/>
                <w:shd w:val="clear" w:color="auto" w:fill="FFFFFF"/>
                <w:lang w:eastAsia="en-US"/>
              </w:rPr>
            </w:pPr>
            <w:r w:rsidRPr="003B57AA">
              <w:rPr>
                <w:rFonts w:eastAsia="Calibri"/>
                <w:shd w:val="clear" w:color="auto" w:fill="FFFFFF"/>
                <w:lang w:eastAsia="en-US"/>
              </w:rPr>
              <w:t>.12</w:t>
            </w:r>
            <w:r w:rsidRPr="005B4B89">
              <w:rPr>
                <w:rFonts w:eastAsia="Calibri"/>
                <w:shd w:val="clear" w:color="auto" w:fill="FFFFFF"/>
                <w:vertAlign w:val="superscript"/>
                <w:lang w:eastAsia="en-US"/>
              </w:rPr>
              <w:t>*</w:t>
            </w:r>
          </w:p>
        </w:tc>
        <w:tc>
          <w:tcPr>
            <w:tcW w:w="501" w:type="pct"/>
            <w:tcBorders>
              <w:top w:val="nil"/>
              <w:left w:val="nil"/>
              <w:bottom w:val="nil"/>
              <w:right w:val="nil"/>
            </w:tcBorders>
            <w:vAlign w:val="center"/>
          </w:tcPr>
          <w:p w14:paraId="29294A9E" w14:textId="77777777" w:rsidR="009811E4" w:rsidRPr="003B57AA" w:rsidRDefault="009811E4" w:rsidP="005B4B89">
            <w:pPr>
              <w:pStyle w:val="Taulukkoteksti"/>
              <w:rPr>
                <w:rFonts w:eastAsia="Calibri"/>
                <w:shd w:val="clear" w:color="auto" w:fill="FFFFFF"/>
                <w:lang w:eastAsia="en-US"/>
              </w:rPr>
            </w:pPr>
            <w:r w:rsidRPr="003B57AA">
              <w:rPr>
                <w:rFonts w:eastAsia="Calibri"/>
                <w:shd w:val="clear" w:color="auto" w:fill="FFFFFF"/>
                <w:lang w:eastAsia="en-US"/>
              </w:rPr>
              <w:t>.53</w:t>
            </w:r>
            <w:r w:rsidRPr="005B4B89">
              <w:rPr>
                <w:rFonts w:eastAsia="Calibri"/>
                <w:shd w:val="clear" w:color="auto" w:fill="FFFFFF"/>
                <w:vertAlign w:val="superscript"/>
                <w:lang w:eastAsia="en-US"/>
              </w:rPr>
              <w:t>***</w:t>
            </w:r>
          </w:p>
        </w:tc>
        <w:tc>
          <w:tcPr>
            <w:tcW w:w="502" w:type="pct"/>
            <w:tcBorders>
              <w:top w:val="nil"/>
              <w:left w:val="nil"/>
              <w:bottom w:val="nil"/>
              <w:right w:val="nil"/>
            </w:tcBorders>
            <w:vAlign w:val="center"/>
          </w:tcPr>
          <w:p w14:paraId="30205815" w14:textId="77777777" w:rsidR="009811E4" w:rsidRPr="003B57AA" w:rsidRDefault="009811E4" w:rsidP="005B4B89">
            <w:pPr>
              <w:pStyle w:val="Taulukkoteksti"/>
              <w:rPr>
                <w:rFonts w:eastAsia="Calibri"/>
                <w:shd w:val="clear" w:color="auto" w:fill="FFFFFF"/>
                <w:lang w:eastAsia="en-US"/>
              </w:rPr>
            </w:pPr>
            <w:r w:rsidRPr="003B57AA">
              <w:rPr>
                <w:rFonts w:eastAsia="Calibri"/>
                <w:shd w:val="clear" w:color="auto" w:fill="FFFFFF"/>
                <w:lang w:eastAsia="en-US"/>
              </w:rPr>
              <w:t>–</w:t>
            </w:r>
          </w:p>
        </w:tc>
        <w:tc>
          <w:tcPr>
            <w:tcW w:w="500" w:type="pct"/>
            <w:tcBorders>
              <w:top w:val="nil"/>
              <w:left w:val="nil"/>
              <w:bottom w:val="nil"/>
              <w:right w:val="nil"/>
            </w:tcBorders>
            <w:vAlign w:val="center"/>
          </w:tcPr>
          <w:p w14:paraId="63DFD872" w14:textId="77777777" w:rsidR="009811E4" w:rsidRPr="003B57AA" w:rsidRDefault="009811E4" w:rsidP="005B4B89">
            <w:pPr>
              <w:pStyle w:val="Taulukkoteksti"/>
              <w:rPr>
                <w:rFonts w:eastAsia="Calibri"/>
                <w:shd w:val="clear" w:color="auto" w:fill="FFFFFF"/>
                <w:lang w:eastAsia="en-US"/>
              </w:rPr>
            </w:pPr>
          </w:p>
        </w:tc>
      </w:tr>
      <w:tr w:rsidR="009811E4" w:rsidRPr="003B57AA" w14:paraId="3D9CC283" w14:textId="77777777" w:rsidTr="000F154F">
        <w:trPr>
          <w:trHeight w:val="117"/>
        </w:trPr>
        <w:tc>
          <w:tcPr>
            <w:tcW w:w="1491" w:type="pct"/>
            <w:tcBorders>
              <w:top w:val="nil"/>
              <w:left w:val="nil"/>
              <w:right w:val="nil"/>
            </w:tcBorders>
          </w:tcPr>
          <w:p w14:paraId="3F0A335C" w14:textId="77777777" w:rsidR="009811E4" w:rsidRPr="003B57AA" w:rsidRDefault="009811E4" w:rsidP="005B4B89">
            <w:pPr>
              <w:pStyle w:val="Taulukkoteksti"/>
              <w:rPr>
                <w:rFonts w:eastAsia="Calibri"/>
                <w:shd w:val="clear" w:color="auto" w:fill="FFFFFF"/>
                <w:lang w:eastAsia="en-US"/>
              </w:rPr>
            </w:pPr>
            <w:r>
              <w:rPr>
                <w:rFonts w:eastAsia="Calibri"/>
                <w:shd w:val="clear" w:color="auto" w:fill="FFFFFF"/>
                <w:lang w:eastAsia="en-US"/>
              </w:rPr>
              <w:t>3</w:t>
            </w:r>
            <w:r w:rsidRPr="003B57AA">
              <w:rPr>
                <w:rFonts w:eastAsia="Calibri"/>
                <w:shd w:val="clear" w:color="auto" w:fill="FFFFFF"/>
                <w:lang w:eastAsia="en-US"/>
              </w:rPr>
              <w:t>. Kyvykkyys</w:t>
            </w:r>
          </w:p>
        </w:tc>
        <w:tc>
          <w:tcPr>
            <w:tcW w:w="502" w:type="pct"/>
            <w:tcBorders>
              <w:top w:val="nil"/>
              <w:left w:val="nil"/>
              <w:right w:val="nil"/>
            </w:tcBorders>
          </w:tcPr>
          <w:p w14:paraId="05611D01" w14:textId="77777777" w:rsidR="009811E4" w:rsidRPr="003B57AA" w:rsidRDefault="009811E4" w:rsidP="005B4B89">
            <w:pPr>
              <w:pStyle w:val="Taulukkoteksti"/>
              <w:rPr>
                <w:rFonts w:eastAsia="Calibri"/>
                <w:shd w:val="clear" w:color="auto" w:fill="FFFFFF"/>
                <w:lang w:eastAsia="en-US"/>
              </w:rPr>
            </w:pPr>
            <w:r w:rsidRPr="003B57AA">
              <w:rPr>
                <w:rFonts w:eastAsia="Calibri"/>
                <w:shd w:val="clear" w:color="auto" w:fill="FFFFFF"/>
                <w:lang w:eastAsia="en-US"/>
              </w:rPr>
              <w:t>434</w:t>
            </w:r>
          </w:p>
        </w:tc>
        <w:tc>
          <w:tcPr>
            <w:tcW w:w="502" w:type="pct"/>
            <w:tcBorders>
              <w:top w:val="nil"/>
              <w:left w:val="nil"/>
              <w:right w:val="nil"/>
            </w:tcBorders>
          </w:tcPr>
          <w:p w14:paraId="79A254E6" w14:textId="77777777" w:rsidR="009811E4" w:rsidRPr="003B57AA" w:rsidRDefault="009811E4" w:rsidP="005B4B89">
            <w:pPr>
              <w:pStyle w:val="Taulukkoteksti"/>
              <w:rPr>
                <w:rFonts w:eastAsia="Calibri"/>
                <w:shd w:val="clear" w:color="auto" w:fill="FFFFFF"/>
                <w:lang w:eastAsia="en-US"/>
              </w:rPr>
            </w:pPr>
            <w:r w:rsidRPr="003B57AA">
              <w:rPr>
                <w:rFonts w:eastAsia="Calibri"/>
                <w:shd w:val="clear" w:color="auto" w:fill="FFFFFF"/>
                <w:lang w:eastAsia="en-US"/>
              </w:rPr>
              <w:t>4.16</w:t>
            </w:r>
          </w:p>
        </w:tc>
        <w:tc>
          <w:tcPr>
            <w:tcW w:w="502" w:type="pct"/>
            <w:tcBorders>
              <w:top w:val="nil"/>
              <w:left w:val="nil"/>
              <w:right w:val="nil"/>
            </w:tcBorders>
          </w:tcPr>
          <w:p w14:paraId="639FFBD4" w14:textId="77777777" w:rsidR="009811E4" w:rsidRPr="003B57AA" w:rsidRDefault="009811E4" w:rsidP="005B4B89">
            <w:pPr>
              <w:pStyle w:val="Taulukkoteksti"/>
              <w:rPr>
                <w:rFonts w:eastAsia="Calibri"/>
                <w:shd w:val="clear" w:color="auto" w:fill="FFFFFF"/>
                <w:lang w:eastAsia="en-US"/>
              </w:rPr>
            </w:pPr>
            <w:r w:rsidRPr="003B57AA">
              <w:rPr>
                <w:rFonts w:eastAsia="Calibri"/>
                <w:shd w:val="clear" w:color="auto" w:fill="FFFFFF"/>
                <w:lang w:eastAsia="en-US"/>
              </w:rPr>
              <w:t>0.77</w:t>
            </w:r>
          </w:p>
        </w:tc>
        <w:tc>
          <w:tcPr>
            <w:tcW w:w="501" w:type="pct"/>
            <w:tcBorders>
              <w:top w:val="nil"/>
              <w:left w:val="nil"/>
              <w:right w:val="nil"/>
            </w:tcBorders>
            <w:vAlign w:val="center"/>
          </w:tcPr>
          <w:p w14:paraId="0B8CF306" w14:textId="77777777" w:rsidR="009811E4" w:rsidRPr="003B57AA" w:rsidRDefault="009811E4" w:rsidP="005B4B89">
            <w:pPr>
              <w:pStyle w:val="Taulukkoteksti"/>
              <w:rPr>
                <w:rFonts w:eastAsia="Calibri"/>
                <w:shd w:val="clear" w:color="auto" w:fill="FFFFFF"/>
                <w:lang w:eastAsia="en-US"/>
              </w:rPr>
            </w:pPr>
            <w:r w:rsidRPr="003B57AA">
              <w:rPr>
                <w:rFonts w:eastAsia="Calibri"/>
                <w:shd w:val="clear" w:color="auto" w:fill="FFFFFF"/>
                <w:lang w:eastAsia="en-US"/>
              </w:rPr>
              <w:t>.05</w:t>
            </w:r>
          </w:p>
        </w:tc>
        <w:tc>
          <w:tcPr>
            <w:tcW w:w="501" w:type="pct"/>
            <w:tcBorders>
              <w:top w:val="nil"/>
              <w:left w:val="nil"/>
              <w:right w:val="nil"/>
            </w:tcBorders>
            <w:vAlign w:val="center"/>
          </w:tcPr>
          <w:p w14:paraId="3953DC16" w14:textId="77777777" w:rsidR="009811E4" w:rsidRPr="003B57AA" w:rsidRDefault="009811E4" w:rsidP="005B4B89">
            <w:pPr>
              <w:pStyle w:val="Taulukkoteksti"/>
              <w:rPr>
                <w:rFonts w:eastAsia="Calibri"/>
                <w:shd w:val="clear" w:color="auto" w:fill="FFFFFF"/>
                <w:lang w:eastAsia="en-US"/>
              </w:rPr>
            </w:pPr>
            <w:r w:rsidRPr="003B57AA">
              <w:rPr>
                <w:rFonts w:eastAsia="Calibri"/>
                <w:shd w:val="clear" w:color="auto" w:fill="FFFFFF"/>
                <w:lang w:eastAsia="en-US"/>
              </w:rPr>
              <w:t>.42</w:t>
            </w:r>
            <w:r w:rsidRPr="005B4B89">
              <w:rPr>
                <w:rFonts w:eastAsia="Calibri"/>
                <w:shd w:val="clear" w:color="auto" w:fill="FFFFFF"/>
                <w:vertAlign w:val="superscript"/>
                <w:lang w:eastAsia="en-US"/>
              </w:rPr>
              <w:t>***</w:t>
            </w:r>
          </w:p>
        </w:tc>
        <w:tc>
          <w:tcPr>
            <w:tcW w:w="502" w:type="pct"/>
            <w:tcBorders>
              <w:top w:val="nil"/>
              <w:left w:val="nil"/>
              <w:right w:val="nil"/>
            </w:tcBorders>
            <w:vAlign w:val="center"/>
          </w:tcPr>
          <w:p w14:paraId="612F0697" w14:textId="77777777" w:rsidR="009811E4" w:rsidRPr="003B57AA" w:rsidRDefault="009811E4" w:rsidP="005B4B89">
            <w:pPr>
              <w:pStyle w:val="Taulukkoteksti"/>
              <w:rPr>
                <w:rFonts w:eastAsia="Calibri"/>
                <w:shd w:val="clear" w:color="auto" w:fill="FFFFFF"/>
                <w:lang w:eastAsia="en-US"/>
              </w:rPr>
            </w:pPr>
            <w:r w:rsidRPr="003B57AA">
              <w:rPr>
                <w:rFonts w:eastAsia="Calibri"/>
                <w:shd w:val="clear" w:color="auto" w:fill="FFFFFF"/>
                <w:lang w:eastAsia="en-US"/>
              </w:rPr>
              <w:t>.35</w:t>
            </w:r>
            <w:r w:rsidRPr="005B4B89">
              <w:rPr>
                <w:rFonts w:eastAsia="Calibri"/>
                <w:shd w:val="clear" w:color="auto" w:fill="FFFFFF"/>
                <w:vertAlign w:val="superscript"/>
                <w:lang w:eastAsia="en-US"/>
              </w:rPr>
              <w:t>***</w:t>
            </w:r>
          </w:p>
        </w:tc>
        <w:tc>
          <w:tcPr>
            <w:tcW w:w="500" w:type="pct"/>
            <w:tcBorders>
              <w:top w:val="nil"/>
              <w:left w:val="nil"/>
              <w:right w:val="nil"/>
            </w:tcBorders>
            <w:vAlign w:val="center"/>
          </w:tcPr>
          <w:p w14:paraId="641CBD73" w14:textId="77777777" w:rsidR="009811E4" w:rsidRPr="003B57AA" w:rsidRDefault="009811E4" w:rsidP="005B4B89">
            <w:pPr>
              <w:pStyle w:val="Taulukkoteksti"/>
              <w:rPr>
                <w:rFonts w:eastAsia="Calibri"/>
                <w:shd w:val="clear" w:color="auto" w:fill="FFFFFF"/>
                <w:lang w:eastAsia="en-US"/>
              </w:rPr>
            </w:pPr>
            <w:r w:rsidRPr="003B57AA">
              <w:rPr>
                <w:rFonts w:eastAsia="Calibri"/>
                <w:shd w:val="clear" w:color="auto" w:fill="FFFFFF"/>
                <w:lang w:eastAsia="en-US"/>
              </w:rPr>
              <w:t>–</w:t>
            </w:r>
          </w:p>
        </w:tc>
      </w:tr>
    </w:tbl>
    <w:p w14:paraId="2AFE0B8E" w14:textId="77777777" w:rsidR="00C042C5" w:rsidRDefault="00C042C5" w:rsidP="009811E4">
      <w:pPr>
        <w:ind w:firstLine="0"/>
        <w:rPr>
          <w:rFonts w:eastAsia="Calibri"/>
          <w:i/>
          <w:iCs/>
          <w:shd w:val="clear" w:color="auto" w:fill="FFFFFF"/>
          <w:lang w:eastAsia="en-US"/>
        </w:rPr>
      </w:pPr>
    </w:p>
    <w:p w14:paraId="6BEA083A" w14:textId="7796FA37" w:rsidR="005B4B89" w:rsidRPr="005B4B89" w:rsidRDefault="009811E4" w:rsidP="005B4B89">
      <w:pPr>
        <w:pStyle w:val="Taulukkoteksti"/>
        <w:rPr>
          <w:rFonts w:eastAsia="Calibri"/>
          <w:shd w:val="clear" w:color="auto" w:fill="FFFFFF"/>
          <w:lang w:eastAsia="en-US"/>
        </w:rPr>
      </w:pPr>
      <w:r w:rsidRPr="007E4F07">
        <w:rPr>
          <w:rFonts w:eastAsia="Calibri"/>
          <w:i/>
          <w:iCs/>
          <w:shd w:val="clear" w:color="auto" w:fill="FFFFFF"/>
          <w:lang w:eastAsia="en-US"/>
        </w:rPr>
        <w:t>Huom. KA</w:t>
      </w:r>
      <w:r w:rsidRPr="007E4F07">
        <w:rPr>
          <w:rFonts w:eastAsia="Calibri"/>
          <w:shd w:val="clear" w:color="auto" w:fill="FFFFFF"/>
          <w:lang w:eastAsia="en-US"/>
        </w:rPr>
        <w:t xml:space="preserve"> = keskiarvo, </w:t>
      </w:r>
      <w:r w:rsidRPr="007E4F07">
        <w:rPr>
          <w:rFonts w:eastAsia="Calibri"/>
          <w:i/>
          <w:iCs/>
          <w:shd w:val="clear" w:color="auto" w:fill="FFFFFF"/>
          <w:lang w:eastAsia="en-US"/>
        </w:rPr>
        <w:t>KH</w:t>
      </w:r>
      <w:r w:rsidRPr="007E4F07">
        <w:rPr>
          <w:rFonts w:eastAsia="Calibri"/>
          <w:shd w:val="clear" w:color="auto" w:fill="FFFFFF"/>
          <w:lang w:eastAsia="en-US"/>
        </w:rPr>
        <w:t xml:space="preserve"> = keskihajonta</w:t>
      </w:r>
      <w:r>
        <w:rPr>
          <w:rFonts w:eastAsia="Calibri"/>
          <w:shd w:val="clear" w:color="auto" w:fill="FFFFFF"/>
          <w:lang w:eastAsia="en-US"/>
        </w:rPr>
        <w:t xml:space="preserve">, </w:t>
      </w:r>
      <w:r w:rsidRPr="003B57AA">
        <w:rPr>
          <w:rFonts w:eastAsia="Calibri"/>
          <w:i/>
          <w:iCs/>
          <w:shd w:val="clear" w:color="auto" w:fill="FFFFFF"/>
          <w:lang w:eastAsia="en-US"/>
        </w:rPr>
        <w:t>N</w:t>
      </w:r>
      <w:r>
        <w:rPr>
          <w:rFonts w:eastAsia="Calibri"/>
          <w:i/>
          <w:iCs/>
          <w:shd w:val="clear" w:color="auto" w:fill="FFFFFF"/>
          <w:lang w:eastAsia="en-US"/>
        </w:rPr>
        <w:t xml:space="preserve"> </w:t>
      </w:r>
      <w:r w:rsidRPr="003B57AA">
        <w:rPr>
          <w:rFonts w:eastAsia="Calibri"/>
          <w:shd w:val="clear" w:color="auto" w:fill="FFFFFF"/>
          <w:lang w:eastAsia="en-US"/>
        </w:rPr>
        <w:t>ja</w:t>
      </w:r>
      <w:r>
        <w:rPr>
          <w:rFonts w:eastAsia="Calibri"/>
          <w:i/>
          <w:iCs/>
          <w:shd w:val="clear" w:color="auto" w:fill="FFFFFF"/>
          <w:lang w:eastAsia="en-US"/>
        </w:rPr>
        <w:t xml:space="preserve"> </w:t>
      </w:r>
      <w:r w:rsidRPr="003B57AA">
        <w:rPr>
          <w:rFonts w:eastAsia="Calibri"/>
          <w:i/>
          <w:iCs/>
          <w:shd w:val="clear" w:color="auto" w:fill="FFFFFF"/>
          <w:lang w:eastAsia="en-US"/>
        </w:rPr>
        <w:t>n</w:t>
      </w:r>
      <w:r w:rsidRPr="003B57AA">
        <w:rPr>
          <w:rFonts w:eastAsia="Calibri"/>
          <w:shd w:val="clear" w:color="auto" w:fill="FFFFFF"/>
          <w:lang w:eastAsia="en-US"/>
        </w:rPr>
        <w:t xml:space="preserve"> = vastaajien määrä</w:t>
      </w:r>
      <w:r>
        <w:rPr>
          <w:rFonts w:eastAsia="Calibri"/>
          <w:shd w:val="clear" w:color="auto" w:fill="FFFFFF"/>
          <w:lang w:eastAsia="en-US"/>
        </w:rPr>
        <w:t xml:space="preserve">, </w:t>
      </w:r>
      <w:r w:rsidRPr="005B4B89">
        <w:rPr>
          <w:rFonts w:eastAsia="Calibri"/>
          <w:shd w:val="clear" w:color="auto" w:fill="FFFFFF"/>
          <w:vertAlign w:val="superscript"/>
          <w:lang w:eastAsia="en-US"/>
        </w:rPr>
        <w:t>*</w:t>
      </w:r>
      <w:r w:rsidRPr="003B57AA">
        <w:rPr>
          <w:rFonts w:eastAsia="Calibri"/>
          <w:shd w:val="clear" w:color="auto" w:fill="FFFFFF"/>
          <w:lang w:eastAsia="en-US"/>
        </w:rPr>
        <w:t xml:space="preserve"> </w:t>
      </w:r>
      <w:r w:rsidRPr="003B57AA">
        <w:rPr>
          <w:rFonts w:eastAsia="Calibri"/>
          <w:i/>
          <w:shd w:val="clear" w:color="auto" w:fill="FFFFFF"/>
          <w:lang w:eastAsia="en-US"/>
        </w:rPr>
        <w:t xml:space="preserve">p </w:t>
      </w:r>
      <w:r w:rsidRPr="003B57AA">
        <w:rPr>
          <w:rFonts w:eastAsia="Calibri"/>
          <w:shd w:val="clear" w:color="auto" w:fill="FFFFFF"/>
          <w:lang w:eastAsia="en-US"/>
        </w:rPr>
        <w:t>&lt; .05</w:t>
      </w:r>
      <w:r w:rsidRPr="003B57AA">
        <w:rPr>
          <w:rFonts w:eastAsia="Calibri"/>
          <w:i/>
          <w:shd w:val="clear" w:color="auto" w:fill="FFFFFF"/>
          <w:lang w:eastAsia="en-US"/>
        </w:rPr>
        <w:t>,</w:t>
      </w:r>
      <w:r w:rsidRPr="003B57AA">
        <w:rPr>
          <w:rFonts w:eastAsia="Calibri"/>
          <w:shd w:val="clear" w:color="auto" w:fill="FFFFFF"/>
          <w:lang w:eastAsia="en-US"/>
        </w:rPr>
        <w:t xml:space="preserve"> </w:t>
      </w:r>
      <w:r w:rsidRPr="005B4B89">
        <w:rPr>
          <w:rFonts w:eastAsia="Calibri"/>
          <w:shd w:val="clear" w:color="auto" w:fill="FFFFFF"/>
          <w:vertAlign w:val="superscript"/>
          <w:lang w:eastAsia="en-US"/>
        </w:rPr>
        <w:t>*</w:t>
      </w:r>
      <w:r w:rsidRPr="005B4B89">
        <w:rPr>
          <w:rFonts w:eastAsia="Calibri"/>
          <w:b/>
          <w:shd w:val="clear" w:color="auto" w:fill="FFFFFF"/>
          <w:vertAlign w:val="superscript"/>
          <w:lang w:eastAsia="en-US"/>
        </w:rPr>
        <w:t>*</w:t>
      </w:r>
      <w:r w:rsidRPr="005B4B89">
        <w:rPr>
          <w:rFonts w:eastAsia="Calibri"/>
          <w:shd w:val="clear" w:color="auto" w:fill="FFFFFF"/>
          <w:vertAlign w:val="superscript"/>
          <w:lang w:eastAsia="en-US"/>
        </w:rPr>
        <w:t>*</w:t>
      </w:r>
      <w:r w:rsidRPr="003B57AA">
        <w:rPr>
          <w:rFonts w:eastAsia="Calibri"/>
          <w:i/>
          <w:shd w:val="clear" w:color="auto" w:fill="FFFFFF"/>
          <w:lang w:eastAsia="en-US"/>
        </w:rPr>
        <w:t xml:space="preserve"> p</w:t>
      </w:r>
      <w:r w:rsidRPr="003B57AA">
        <w:rPr>
          <w:rFonts w:eastAsia="Calibri"/>
          <w:shd w:val="clear" w:color="auto" w:fill="FFFFFF"/>
          <w:lang w:eastAsia="en-US"/>
        </w:rPr>
        <w:t xml:space="preserve"> &lt;.001</w:t>
      </w:r>
    </w:p>
    <w:p w14:paraId="2189F275" w14:textId="77777777" w:rsidR="005B4B89" w:rsidRDefault="005B4B89" w:rsidP="009811E4">
      <w:pPr>
        <w:ind w:firstLine="0"/>
        <w:rPr>
          <w:rFonts w:eastAsia="Calibri"/>
          <w:color w:val="000000"/>
          <w:shd w:val="clear" w:color="auto" w:fill="FFFFFF"/>
          <w:lang w:eastAsia="en-US"/>
        </w:rPr>
      </w:pPr>
    </w:p>
    <w:p w14:paraId="0D545BD9" w14:textId="302B61BA" w:rsidR="005B4B89" w:rsidRDefault="005B4B89" w:rsidP="009811E4">
      <w:pPr>
        <w:ind w:firstLine="0"/>
        <w:rPr>
          <w:rFonts w:eastAsia="Calibri"/>
          <w:color w:val="000000"/>
          <w:shd w:val="clear" w:color="auto" w:fill="FFFFFF"/>
          <w:lang w:eastAsia="en-US"/>
        </w:rPr>
      </w:pPr>
      <w:r>
        <w:rPr>
          <w:rFonts w:eastAsia="Calibri"/>
          <w:color w:val="000000"/>
          <w:shd w:val="clear" w:color="auto" w:fill="FFFFFF"/>
          <w:lang w:eastAsia="en-US"/>
        </w:rPr>
        <w:t>Seuraava taulukko (</w:t>
      </w:r>
      <w:proofErr w:type="spellStart"/>
      <w:r>
        <w:rPr>
          <w:rFonts w:eastAsia="Calibri"/>
          <w:color w:val="000000"/>
          <w:shd w:val="clear" w:color="auto" w:fill="FFFFFF"/>
          <w:lang w:eastAsia="en-US"/>
        </w:rPr>
        <w:t>Table</w:t>
      </w:r>
      <w:proofErr w:type="spellEnd"/>
      <w:r>
        <w:rPr>
          <w:rFonts w:eastAsia="Calibri"/>
          <w:color w:val="000000"/>
          <w:shd w:val="clear" w:color="auto" w:fill="FFFFFF"/>
          <w:lang w:eastAsia="en-US"/>
        </w:rPr>
        <w:t xml:space="preserve"> 4) jakautuu kahdelle sivulle, joten sen kohdalla otetaan käyttöön otsikkorivin toisto</w:t>
      </w:r>
      <w:r w:rsidR="00CB7EF2">
        <w:rPr>
          <w:rFonts w:eastAsia="Calibri"/>
          <w:color w:val="000000"/>
          <w:shd w:val="clear" w:color="auto" w:fill="FFFFFF"/>
          <w:lang w:eastAsia="en-US"/>
        </w:rPr>
        <w:t>.</w:t>
      </w:r>
      <w:r w:rsidRPr="005B4B89">
        <w:t xml:space="preserve"> </w:t>
      </w:r>
      <w:r w:rsidR="00CB7EF2">
        <w:t>T</w:t>
      </w:r>
      <w:r>
        <w:t xml:space="preserve">aulukon ensimmäiselle riville asetetaan </w:t>
      </w:r>
      <w:r w:rsidRPr="00B8308D">
        <w:rPr>
          <w:b/>
          <w:bCs/>
        </w:rPr>
        <w:t>sarakkeiden otsikot</w:t>
      </w:r>
      <w:r>
        <w:t xml:space="preserve">. </w:t>
      </w:r>
      <w:r w:rsidRPr="00F71221">
        <w:t xml:space="preserve">Tämän jälkeen taulukon ominaisuuksista laitetaan päälle </w:t>
      </w:r>
      <w:r w:rsidRPr="00B8308D">
        <w:rPr>
          <w:b/>
          <w:bCs/>
        </w:rPr>
        <w:t>otsikkorivin toisto</w:t>
      </w:r>
      <w:r w:rsidR="007F0FDC">
        <w:rPr>
          <w:b/>
          <w:bCs/>
        </w:rPr>
        <w:t xml:space="preserve"> näin:</w:t>
      </w:r>
      <w:r w:rsidR="007F0FDC">
        <w:t xml:space="preserve"> </w:t>
      </w:r>
      <w:r>
        <w:t>Kun valitset otsikkorivin ja klikkaat hiiren kakkospainiketta, aukeaa valikko, josta löytyy</w:t>
      </w:r>
      <w:r w:rsidRPr="00F71221">
        <w:t xml:space="preserve"> </w:t>
      </w:r>
      <w:r w:rsidRPr="00B8308D">
        <w:rPr>
          <w:b/>
          <w:bCs/>
        </w:rPr>
        <w:t>Taulukon ominaisuudet</w:t>
      </w:r>
      <w:r>
        <w:t xml:space="preserve">. Sen välilehdeltä </w:t>
      </w:r>
      <w:r w:rsidRPr="00B8308D">
        <w:rPr>
          <w:b/>
          <w:bCs/>
        </w:rPr>
        <w:t>Rivi</w:t>
      </w:r>
      <w:r>
        <w:t xml:space="preserve"> voit valita, että kyseinen rivi toistetaan aina uuden sivun alussa</w:t>
      </w:r>
      <w:r w:rsidRPr="00F71221">
        <w:t>.</w:t>
      </w:r>
    </w:p>
    <w:p w14:paraId="4AFA8663" w14:textId="77777777" w:rsidR="005B4B89" w:rsidRDefault="005B4B89" w:rsidP="009811E4">
      <w:pPr>
        <w:ind w:firstLine="0"/>
        <w:rPr>
          <w:rFonts w:eastAsia="Calibri"/>
          <w:color w:val="000000"/>
          <w:shd w:val="clear" w:color="auto" w:fill="FFFFFF"/>
          <w:lang w:eastAsia="en-US"/>
        </w:rPr>
      </w:pPr>
    </w:p>
    <w:p w14:paraId="7C0128E4" w14:textId="64F5DD9F" w:rsidR="0011300A" w:rsidRPr="0021190C" w:rsidRDefault="0011300A" w:rsidP="0011300A">
      <w:pPr>
        <w:ind w:firstLine="0"/>
        <w:rPr>
          <w:rFonts w:eastAsia="Calibri"/>
          <w:color w:val="000000"/>
          <w:shd w:val="clear" w:color="auto" w:fill="FFFFFF"/>
          <w:lang w:val="en-US" w:eastAsia="en-US"/>
        </w:rPr>
      </w:pPr>
      <w:r w:rsidRPr="0021190C">
        <w:rPr>
          <w:rFonts w:eastAsia="Calibri"/>
          <w:b/>
          <w:bCs/>
          <w:color w:val="000000"/>
          <w:shd w:val="clear" w:color="auto" w:fill="FFFFFF"/>
          <w:lang w:val="en-US" w:eastAsia="en-US"/>
        </w:rPr>
        <w:t xml:space="preserve">Table </w:t>
      </w:r>
      <w:r w:rsidR="005B4B89" w:rsidRPr="0021190C">
        <w:rPr>
          <w:rFonts w:eastAsia="Calibri"/>
          <w:b/>
          <w:bCs/>
          <w:color w:val="000000"/>
          <w:shd w:val="clear" w:color="auto" w:fill="FFFFFF"/>
          <w:lang w:val="en-US" w:eastAsia="en-US"/>
        </w:rPr>
        <w:t>4</w:t>
      </w:r>
    </w:p>
    <w:p w14:paraId="61748E97" w14:textId="64F15658" w:rsidR="005B4B89" w:rsidRPr="00594AE0" w:rsidRDefault="0011300A" w:rsidP="007F0FDC">
      <w:pPr>
        <w:pStyle w:val="Kuva-jataulukko-otsikko"/>
        <w:rPr>
          <w:rFonts w:eastAsia="Calibri"/>
          <w:lang w:val="en-US"/>
        </w:rPr>
      </w:pPr>
      <w:r w:rsidRPr="00594AE0">
        <w:rPr>
          <w:rFonts w:eastAsia="Calibri"/>
          <w:lang w:val="en-US"/>
        </w:rPr>
        <w:t>Master Narrative Voices: Struggle and Success and Emancipation</w:t>
      </w:r>
    </w:p>
    <w:p w14:paraId="2CF4399A" w14:textId="77777777" w:rsidR="007F0FDC" w:rsidRPr="00594AE0" w:rsidRDefault="007F0FDC" w:rsidP="007F0FDC">
      <w:pPr>
        <w:pStyle w:val="Kuva-jataulukko-otsikko"/>
        <w:rPr>
          <w:rFonts w:eastAsia="Calibri"/>
          <w:lang w:val="en-US"/>
        </w:rPr>
      </w:pPr>
    </w:p>
    <w:tbl>
      <w:tblPr>
        <w:tblW w:w="5000" w:type="pct"/>
        <w:shd w:val="clear" w:color="auto" w:fill="FFFFFF"/>
        <w:tblCellMar>
          <w:left w:w="0" w:type="dxa"/>
          <w:right w:w="0" w:type="dxa"/>
        </w:tblCellMar>
        <w:tblLook w:val="04A0" w:firstRow="1" w:lastRow="0" w:firstColumn="1" w:lastColumn="0" w:noHBand="0" w:noVBand="1"/>
      </w:tblPr>
      <w:tblGrid>
        <w:gridCol w:w="3222"/>
        <w:gridCol w:w="5804"/>
      </w:tblGrid>
      <w:tr w:rsidR="0011300A" w:rsidRPr="0011300A" w14:paraId="778230CF" w14:textId="77777777" w:rsidTr="005B4B89">
        <w:trPr>
          <w:tblHeader/>
        </w:trPr>
        <w:tc>
          <w:tcPr>
            <w:tcW w:w="0" w:type="auto"/>
            <w:tcBorders>
              <w:top w:val="single" w:sz="6" w:space="0" w:color="000000"/>
              <w:bottom w:val="single" w:sz="6" w:space="0" w:color="000000"/>
            </w:tcBorders>
            <w:shd w:val="clear" w:color="auto" w:fill="FFFFFF"/>
            <w:tcMar>
              <w:top w:w="150" w:type="dxa"/>
              <w:left w:w="150" w:type="dxa"/>
              <w:bottom w:w="0" w:type="dxa"/>
              <w:right w:w="75" w:type="dxa"/>
            </w:tcMar>
            <w:vAlign w:val="bottom"/>
            <w:hideMark/>
          </w:tcPr>
          <w:p w14:paraId="0BAF83E6" w14:textId="77777777" w:rsidR="0011300A" w:rsidRPr="0011300A" w:rsidRDefault="0011300A" w:rsidP="005B4B89">
            <w:pPr>
              <w:pStyle w:val="Taulukkoteksti"/>
              <w:rPr>
                <w:rFonts w:eastAsia="Calibri"/>
                <w:shd w:val="clear" w:color="auto" w:fill="FFFFFF"/>
                <w:lang w:eastAsia="en-US"/>
              </w:rPr>
            </w:pPr>
            <w:proofErr w:type="spellStart"/>
            <w:r w:rsidRPr="0011300A">
              <w:rPr>
                <w:rFonts w:eastAsia="Calibri"/>
                <w:shd w:val="clear" w:color="auto" w:fill="FFFFFF"/>
                <w:lang w:eastAsia="en-US"/>
              </w:rPr>
              <w:t>Discourse</w:t>
            </w:r>
            <w:proofErr w:type="spellEnd"/>
            <w:r w:rsidRPr="0011300A">
              <w:rPr>
                <w:rFonts w:eastAsia="Calibri"/>
                <w:shd w:val="clear" w:color="auto" w:fill="FFFFFF"/>
                <w:lang w:eastAsia="en-US"/>
              </w:rPr>
              <w:t xml:space="preserve"> and dimension</w:t>
            </w:r>
          </w:p>
        </w:tc>
        <w:tc>
          <w:tcPr>
            <w:tcW w:w="0" w:type="auto"/>
            <w:tcBorders>
              <w:top w:val="single" w:sz="6" w:space="0" w:color="000000"/>
              <w:bottom w:val="single" w:sz="6" w:space="0" w:color="000000"/>
            </w:tcBorders>
            <w:shd w:val="clear" w:color="auto" w:fill="FFFFFF"/>
            <w:tcMar>
              <w:top w:w="150" w:type="dxa"/>
              <w:left w:w="150" w:type="dxa"/>
              <w:bottom w:w="0" w:type="dxa"/>
              <w:right w:w="75" w:type="dxa"/>
            </w:tcMar>
            <w:vAlign w:val="bottom"/>
            <w:hideMark/>
          </w:tcPr>
          <w:p w14:paraId="6763B777" w14:textId="77777777" w:rsidR="0011300A" w:rsidRPr="0011300A" w:rsidRDefault="0011300A" w:rsidP="005B4B89">
            <w:pPr>
              <w:pStyle w:val="Taulukkoteksti"/>
              <w:rPr>
                <w:rFonts w:eastAsia="Calibri"/>
                <w:shd w:val="clear" w:color="auto" w:fill="FFFFFF"/>
                <w:lang w:eastAsia="en-US"/>
              </w:rPr>
            </w:pPr>
            <w:proofErr w:type="spellStart"/>
            <w:r w:rsidRPr="0011300A">
              <w:rPr>
                <w:rFonts w:eastAsia="Calibri"/>
                <w:shd w:val="clear" w:color="auto" w:fill="FFFFFF"/>
                <w:lang w:eastAsia="en-US"/>
              </w:rPr>
              <w:t>Example</w:t>
            </w:r>
            <w:proofErr w:type="spellEnd"/>
            <w:r w:rsidRPr="0011300A">
              <w:rPr>
                <w:rFonts w:eastAsia="Calibri"/>
                <w:shd w:val="clear" w:color="auto" w:fill="FFFFFF"/>
                <w:lang w:eastAsia="en-US"/>
              </w:rPr>
              <w:t xml:space="preserve"> </w:t>
            </w:r>
            <w:proofErr w:type="spellStart"/>
            <w:r w:rsidRPr="0011300A">
              <w:rPr>
                <w:rFonts w:eastAsia="Calibri"/>
                <w:shd w:val="clear" w:color="auto" w:fill="FFFFFF"/>
                <w:lang w:eastAsia="en-US"/>
              </w:rPr>
              <w:t>quote</w:t>
            </w:r>
            <w:proofErr w:type="spellEnd"/>
          </w:p>
        </w:tc>
      </w:tr>
      <w:tr w:rsidR="0011300A" w:rsidRPr="005B4B89" w14:paraId="0A405034" w14:textId="77777777" w:rsidTr="0011300A">
        <w:tc>
          <w:tcPr>
            <w:tcW w:w="0" w:type="auto"/>
            <w:shd w:val="clear" w:color="auto" w:fill="FFFFFF"/>
            <w:tcMar>
              <w:top w:w="150" w:type="dxa"/>
              <w:left w:w="150" w:type="dxa"/>
              <w:bottom w:w="0" w:type="dxa"/>
              <w:right w:w="75" w:type="dxa"/>
            </w:tcMar>
            <w:vAlign w:val="bottom"/>
            <w:hideMark/>
          </w:tcPr>
          <w:p w14:paraId="58977A92" w14:textId="77777777" w:rsidR="0011300A" w:rsidRPr="005B4B89" w:rsidRDefault="0011300A" w:rsidP="005B4B89">
            <w:pPr>
              <w:pStyle w:val="Taulukkoteksti"/>
              <w:rPr>
                <w:rFonts w:eastAsia="Calibri"/>
                <w:lang w:val="en-GB"/>
              </w:rPr>
            </w:pPr>
            <w:r w:rsidRPr="005B4B89">
              <w:rPr>
                <w:rFonts w:eastAsia="Calibri"/>
                <w:lang w:val="en-GB"/>
              </w:rPr>
              <w:t>Struggle and success </w:t>
            </w:r>
            <w:r w:rsidRPr="005B4B89">
              <w:rPr>
                <w:rFonts w:eastAsia="Calibri"/>
                <w:vertAlign w:val="superscript"/>
                <w:lang w:val="en-GB"/>
              </w:rPr>
              <w:t>a</w:t>
            </w:r>
          </w:p>
        </w:tc>
        <w:tc>
          <w:tcPr>
            <w:tcW w:w="0" w:type="auto"/>
            <w:shd w:val="clear" w:color="auto" w:fill="FFFFFF"/>
            <w:tcMar>
              <w:top w:w="150" w:type="dxa"/>
              <w:left w:w="150" w:type="dxa"/>
              <w:bottom w:w="0" w:type="dxa"/>
              <w:right w:w="75" w:type="dxa"/>
            </w:tcMar>
            <w:vAlign w:val="bottom"/>
            <w:hideMark/>
          </w:tcPr>
          <w:p w14:paraId="4646192B" w14:textId="77777777" w:rsidR="0011300A" w:rsidRPr="005B4B89" w:rsidRDefault="0011300A" w:rsidP="005B4B89">
            <w:pPr>
              <w:pStyle w:val="Taulukkoteksti"/>
              <w:rPr>
                <w:rFonts w:eastAsia="Calibri"/>
                <w:lang w:val="en-GB"/>
              </w:rPr>
            </w:pPr>
            <w:r w:rsidRPr="005B4B89">
              <w:rPr>
                <w:rFonts w:eastAsia="Calibri"/>
                <w:lang w:val="en-GB"/>
              </w:rPr>
              <w:t> </w:t>
            </w:r>
          </w:p>
        </w:tc>
      </w:tr>
      <w:tr w:rsidR="0011300A" w:rsidRPr="005B4B89" w14:paraId="125D51E8" w14:textId="77777777" w:rsidTr="0011300A">
        <w:tc>
          <w:tcPr>
            <w:tcW w:w="0" w:type="auto"/>
            <w:shd w:val="clear" w:color="auto" w:fill="FFFFFF"/>
            <w:tcMar>
              <w:top w:w="150" w:type="dxa"/>
              <w:left w:w="150" w:type="dxa"/>
              <w:bottom w:w="0" w:type="dxa"/>
              <w:right w:w="75" w:type="dxa"/>
            </w:tcMar>
            <w:vAlign w:val="bottom"/>
            <w:hideMark/>
          </w:tcPr>
          <w:p w14:paraId="60519C9A" w14:textId="77777777" w:rsidR="0011300A" w:rsidRPr="005B4B89" w:rsidRDefault="0011300A" w:rsidP="005B4B89">
            <w:pPr>
              <w:pStyle w:val="Taulukkoteksti"/>
              <w:rPr>
                <w:rFonts w:eastAsia="Calibri"/>
                <w:lang w:val="en-GB"/>
              </w:rPr>
            </w:pPr>
            <w:r w:rsidRPr="005B4B89">
              <w:rPr>
                <w:rFonts w:eastAsia="Calibri"/>
                <w:lang w:val="en-GB"/>
              </w:rPr>
              <w:t>  Self-actualization as member of a larger gay community is the end goal of healthy sexual identity development, or “coming out”</w:t>
            </w:r>
          </w:p>
        </w:tc>
        <w:tc>
          <w:tcPr>
            <w:tcW w:w="0" w:type="auto"/>
            <w:shd w:val="clear" w:color="auto" w:fill="FFFFFF"/>
            <w:tcMar>
              <w:top w:w="150" w:type="dxa"/>
              <w:left w:w="150" w:type="dxa"/>
              <w:bottom w:w="0" w:type="dxa"/>
              <w:right w:w="75" w:type="dxa"/>
            </w:tcMar>
            <w:vAlign w:val="bottom"/>
            <w:hideMark/>
          </w:tcPr>
          <w:p w14:paraId="35F1A540" w14:textId="77777777" w:rsidR="0011300A" w:rsidRPr="005B4B89" w:rsidRDefault="0011300A" w:rsidP="005B4B89">
            <w:pPr>
              <w:pStyle w:val="Taulukkoteksti"/>
              <w:rPr>
                <w:rFonts w:eastAsia="Calibri"/>
                <w:lang w:val="en-GB"/>
              </w:rPr>
            </w:pPr>
            <w:r w:rsidRPr="005B4B89">
              <w:rPr>
                <w:rFonts w:eastAsia="Calibri"/>
                <w:lang w:val="en-GB"/>
              </w:rPr>
              <w:t>“My path of gayness ... going from denial to saying, well this is it, and then the process of coming out, and the process of just sort of, looking around and seeing, well where do I stand in the world, and sort of having, uh, political feelings.” (Carl, age 50)</w:t>
            </w:r>
          </w:p>
        </w:tc>
      </w:tr>
      <w:tr w:rsidR="0011300A" w:rsidRPr="005B4B89" w14:paraId="4B337240" w14:textId="77777777" w:rsidTr="0011300A">
        <w:tc>
          <w:tcPr>
            <w:tcW w:w="0" w:type="auto"/>
            <w:shd w:val="clear" w:color="auto" w:fill="FFFFFF"/>
            <w:tcMar>
              <w:top w:w="150" w:type="dxa"/>
              <w:left w:w="150" w:type="dxa"/>
              <w:bottom w:w="0" w:type="dxa"/>
              <w:right w:w="75" w:type="dxa"/>
            </w:tcMar>
            <w:vAlign w:val="bottom"/>
            <w:hideMark/>
          </w:tcPr>
          <w:p w14:paraId="211BF9F7" w14:textId="77777777" w:rsidR="0011300A" w:rsidRPr="005B4B89" w:rsidRDefault="0011300A" w:rsidP="005B4B89">
            <w:pPr>
              <w:pStyle w:val="Taulukkoteksti"/>
              <w:rPr>
                <w:rFonts w:eastAsia="Calibri"/>
                <w:lang w:val="en-GB"/>
              </w:rPr>
            </w:pPr>
            <w:r w:rsidRPr="005B4B89">
              <w:rPr>
                <w:rFonts w:eastAsia="Calibri"/>
                <w:lang w:val="en-GB"/>
              </w:rPr>
              <w:t>  Maintaining healthy sexual identity entails vigilance against internalization of societal discrimination</w:t>
            </w:r>
          </w:p>
        </w:tc>
        <w:tc>
          <w:tcPr>
            <w:tcW w:w="0" w:type="auto"/>
            <w:shd w:val="clear" w:color="auto" w:fill="FFFFFF"/>
            <w:tcMar>
              <w:top w:w="150" w:type="dxa"/>
              <w:left w:w="150" w:type="dxa"/>
              <w:bottom w:w="0" w:type="dxa"/>
              <w:right w:w="75" w:type="dxa"/>
            </w:tcMar>
            <w:vAlign w:val="bottom"/>
            <w:hideMark/>
          </w:tcPr>
          <w:p w14:paraId="4951338D" w14:textId="77777777" w:rsidR="0011300A" w:rsidRPr="005B4B89" w:rsidRDefault="0011300A" w:rsidP="005B4B89">
            <w:pPr>
              <w:pStyle w:val="Taulukkoteksti"/>
              <w:rPr>
                <w:rFonts w:eastAsia="Calibri"/>
                <w:lang w:val="en-GB"/>
              </w:rPr>
            </w:pPr>
            <w:r w:rsidRPr="005B4B89">
              <w:rPr>
                <w:rFonts w:eastAsia="Calibri"/>
                <w:lang w:val="en-GB"/>
              </w:rPr>
              <w:t>“When I'm like thinking of criticisms of more mainstream gay culture, I try to ... make sure it's coming from an appropriate place and not like a place of self-loathing.” (Patrick, age 20)</w:t>
            </w:r>
          </w:p>
        </w:tc>
      </w:tr>
      <w:tr w:rsidR="0011300A" w:rsidRPr="005B4B89" w14:paraId="47152B21" w14:textId="77777777" w:rsidTr="0011300A">
        <w:tc>
          <w:tcPr>
            <w:tcW w:w="0" w:type="auto"/>
            <w:shd w:val="clear" w:color="auto" w:fill="FFFFFF"/>
            <w:tcMar>
              <w:top w:w="150" w:type="dxa"/>
              <w:left w:w="150" w:type="dxa"/>
              <w:bottom w:w="0" w:type="dxa"/>
              <w:right w:w="75" w:type="dxa"/>
            </w:tcMar>
            <w:vAlign w:val="bottom"/>
            <w:hideMark/>
          </w:tcPr>
          <w:p w14:paraId="0FB2ECC6" w14:textId="77777777" w:rsidR="0011300A" w:rsidRPr="005B4B89" w:rsidRDefault="0011300A" w:rsidP="005B4B89">
            <w:pPr>
              <w:pStyle w:val="Taulukkoteksti"/>
              <w:rPr>
                <w:rFonts w:eastAsia="Calibri"/>
                <w:lang w:val="en-GB"/>
              </w:rPr>
            </w:pPr>
            <w:r w:rsidRPr="005B4B89">
              <w:rPr>
                <w:rFonts w:eastAsia="Calibri"/>
                <w:lang w:val="en-GB"/>
              </w:rPr>
              <w:t>Emancipation </w:t>
            </w:r>
            <w:r w:rsidRPr="005B4B89">
              <w:rPr>
                <w:rFonts w:eastAsia="Calibri"/>
                <w:vertAlign w:val="superscript"/>
                <w:lang w:val="en-GB"/>
              </w:rPr>
              <w:t>b</w:t>
            </w:r>
          </w:p>
        </w:tc>
        <w:tc>
          <w:tcPr>
            <w:tcW w:w="0" w:type="auto"/>
            <w:shd w:val="clear" w:color="auto" w:fill="FFFFFF"/>
            <w:tcMar>
              <w:top w:w="150" w:type="dxa"/>
              <w:left w:w="150" w:type="dxa"/>
              <w:bottom w:w="0" w:type="dxa"/>
              <w:right w:w="75" w:type="dxa"/>
            </w:tcMar>
            <w:vAlign w:val="bottom"/>
            <w:hideMark/>
          </w:tcPr>
          <w:p w14:paraId="5E323481" w14:textId="77777777" w:rsidR="0011300A" w:rsidRPr="005B4B89" w:rsidRDefault="0011300A" w:rsidP="005B4B89">
            <w:pPr>
              <w:pStyle w:val="Taulukkoteksti"/>
              <w:rPr>
                <w:rFonts w:eastAsia="Calibri"/>
                <w:lang w:val="en-GB"/>
              </w:rPr>
            </w:pPr>
            <w:r w:rsidRPr="005B4B89">
              <w:rPr>
                <w:rFonts w:eastAsia="Calibri"/>
                <w:lang w:val="en-GB"/>
              </w:rPr>
              <w:t> </w:t>
            </w:r>
          </w:p>
        </w:tc>
      </w:tr>
      <w:tr w:rsidR="0011300A" w:rsidRPr="005B4B89" w14:paraId="3DBD5B38" w14:textId="77777777" w:rsidTr="0011300A">
        <w:tc>
          <w:tcPr>
            <w:tcW w:w="0" w:type="auto"/>
            <w:shd w:val="clear" w:color="auto" w:fill="FFFFFF"/>
            <w:tcMar>
              <w:top w:w="150" w:type="dxa"/>
              <w:left w:w="150" w:type="dxa"/>
              <w:bottom w:w="0" w:type="dxa"/>
              <w:right w:w="75" w:type="dxa"/>
            </w:tcMar>
            <w:vAlign w:val="bottom"/>
            <w:hideMark/>
          </w:tcPr>
          <w:p w14:paraId="12246AE8" w14:textId="77777777" w:rsidR="0011300A" w:rsidRPr="005B4B89" w:rsidRDefault="0011300A" w:rsidP="005B4B89">
            <w:pPr>
              <w:pStyle w:val="Taulukkoteksti"/>
              <w:rPr>
                <w:rFonts w:eastAsia="Calibri"/>
                <w:lang w:val="en-GB"/>
              </w:rPr>
            </w:pPr>
            <w:r w:rsidRPr="005B4B89">
              <w:rPr>
                <w:rFonts w:eastAsia="Calibri"/>
                <w:lang w:val="en-GB"/>
              </w:rPr>
              <w:t>  Open exploration of an individually fluid sexual self is the goal of healthy sexual identity development</w:t>
            </w:r>
          </w:p>
        </w:tc>
        <w:tc>
          <w:tcPr>
            <w:tcW w:w="0" w:type="auto"/>
            <w:shd w:val="clear" w:color="auto" w:fill="FFFFFF"/>
            <w:tcMar>
              <w:top w:w="150" w:type="dxa"/>
              <w:left w:w="150" w:type="dxa"/>
              <w:bottom w:w="0" w:type="dxa"/>
              <w:right w:w="75" w:type="dxa"/>
            </w:tcMar>
            <w:vAlign w:val="bottom"/>
            <w:hideMark/>
          </w:tcPr>
          <w:p w14:paraId="1A25F890" w14:textId="77777777" w:rsidR="0011300A" w:rsidRPr="005B4B89" w:rsidRDefault="0011300A" w:rsidP="005B4B89">
            <w:pPr>
              <w:pStyle w:val="Taulukkoteksti"/>
              <w:rPr>
                <w:rFonts w:eastAsia="Calibri"/>
                <w:lang w:val="en-GB"/>
              </w:rPr>
            </w:pPr>
            <w:r w:rsidRPr="005B4B89">
              <w:rPr>
                <w:rFonts w:eastAsia="Calibri"/>
                <w:lang w:val="en-GB"/>
              </w:rPr>
              <w:t>“[For heterosexuals] the man penetrates the female, whereas with gay people, I feel like there is this potential for really playing around with that model a lot, you know, and just experimenting and exploring.” (Orion, age 31)</w:t>
            </w:r>
          </w:p>
        </w:tc>
      </w:tr>
      <w:tr w:rsidR="0011300A" w:rsidRPr="005B4B89" w14:paraId="2004CE2E" w14:textId="77777777" w:rsidTr="0011300A">
        <w:tc>
          <w:tcPr>
            <w:tcW w:w="0" w:type="auto"/>
            <w:tcBorders>
              <w:bottom w:val="single" w:sz="6" w:space="0" w:color="auto"/>
            </w:tcBorders>
            <w:shd w:val="clear" w:color="auto" w:fill="FFFFFF"/>
            <w:tcMar>
              <w:top w:w="150" w:type="dxa"/>
              <w:left w:w="150" w:type="dxa"/>
              <w:bottom w:w="0" w:type="dxa"/>
              <w:right w:w="75" w:type="dxa"/>
            </w:tcMar>
            <w:vAlign w:val="bottom"/>
            <w:hideMark/>
          </w:tcPr>
          <w:p w14:paraId="246141F2" w14:textId="77777777" w:rsidR="0011300A" w:rsidRPr="005B4B89" w:rsidRDefault="0011300A" w:rsidP="005B4B89">
            <w:pPr>
              <w:pStyle w:val="Taulukkoteksti"/>
              <w:rPr>
                <w:rFonts w:eastAsia="Calibri"/>
                <w:lang w:val="en-GB"/>
              </w:rPr>
            </w:pPr>
            <w:r w:rsidRPr="005B4B89">
              <w:rPr>
                <w:rFonts w:eastAsia="Calibri"/>
                <w:lang w:val="en-GB"/>
              </w:rPr>
              <w:t>  Questioning discrete, monolithic categories of sexual identity</w:t>
            </w:r>
            <w:r w:rsidRPr="005B4B89">
              <w:rPr>
                <w:rFonts w:eastAsia="Calibri"/>
                <w:lang w:val="en-GB"/>
              </w:rPr>
              <w:br/>
            </w:r>
            <w:r w:rsidRPr="005B4B89">
              <w:rPr>
                <w:rFonts w:eastAsia="Calibri"/>
                <w:lang w:val="en-GB"/>
              </w:rPr>
              <w:br/>
              <w:t> </w:t>
            </w:r>
          </w:p>
        </w:tc>
        <w:tc>
          <w:tcPr>
            <w:tcW w:w="0" w:type="auto"/>
            <w:tcBorders>
              <w:bottom w:val="single" w:sz="6" w:space="0" w:color="auto"/>
            </w:tcBorders>
            <w:shd w:val="clear" w:color="auto" w:fill="FFFFFF"/>
            <w:tcMar>
              <w:top w:w="150" w:type="dxa"/>
              <w:left w:w="150" w:type="dxa"/>
              <w:bottom w:w="0" w:type="dxa"/>
              <w:right w:w="75" w:type="dxa"/>
            </w:tcMar>
            <w:vAlign w:val="bottom"/>
            <w:hideMark/>
          </w:tcPr>
          <w:p w14:paraId="422BA925" w14:textId="77777777" w:rsidR="0011300A" w:rsidRPr="005B4B89" w:rsidRDefault="0011300A" w:rsidP="005B4B89">
            <w:pPr>
              <w:pStyle w:val="Taulukkoteksti"/>
              <w:rPr>
                <w:rFonts w:eastAsia="Calibri"/>
                <w:lang w:val="en-GB"/>
              </w:rPr>
            </w:pPr>
            <w:r w:rsidRPr="005B4B89">
              <w:rPr>
                <w:rFonts w:eastAsia="Calibri"/>
                <w:lang w:val="en-GB"/>
              </w:rPr>
              <w:t>“LGBTQI, you know, and added on so many letters. Um, and it does start to raise the question about what the terms mean and whether ... any term can adequately be descriptive.” (Bill, age 50)  </w:t>
            </w:r>
          </w:p>
        </w:tc>
      </w:tr>
    </w:tbl>
    <w:p w14:paraId="19B26938" w14:textId="189B3353" w:rsidR="0045773D" w:rsidRPr="005B4B89" w:rsidRDefault="0011300A" w:rsidP="0011300A">
      <w:pPr>
        <w:pStyle w:val="1kappale"/>
        <w:spacing w:line="240" w:lineRule="auto"/>
        <w:rPr>
          <w:rStyle w:val="TaulukkotekstiChar"/>
          <w:rFonts w:eastAsia="Arial"/>
          <w:lang w:val="en-GB"/>
        </w:rPr>
      </w:pPr>
      <w:r w:rsidRPr="005B4B89">
        <w:rPr>
          <w:shd w:val="clear" w:color="auto" w:fill="FFFFFF"/>
          <w:lang w:val="en-GB" w:eastAsia="en-US"/>
        </w:rPr>
        <w:br/>
      </w:r>
      <w:r w:rsidRPr="005B4B89">
        <w:rPr>
          <w:shd w:val="clear" w:color="auto" w:fill="FFFFFF"/>
          <w:vertAlign w:val="superscript"/>
          <w:lang w:val="en-GB" w:eastAsia="en-US"/>
        </w:rPr>
        <w:t>a</w:t>
      </w:r>
      <w:r w:rsidRPr="005B4B89">
        <w:rPr>
          <w:shd w:val="clear" w:color="auto" w:fill="FFFFFF"/>
          <w:lang w:val="en-GB" w:eastAsia="en-US"/>
        </w:rPr>
        <w:t> </w:t>
      </w:r>
      <w:proofErr w:type="gramStart"/>
      <w:r w:rsidRPr="005B4B89">
        <w:rPr>
          <w:rStyle w:val="TaulukkotekstiChar"/>
          <w:rFonts w:eastAsia="Arial"/>
          <w:lang w:val="en-GB"/>
        </w:rPr>
        <w:t>The</w:t>
      </w:r>
      <w:proofErr w:type="gramEnd"/>
      <w:r w:rsidRPr="005B4B89">
        <w:rPr>
          <w:rStyle w:val="TaulukkotekstiChar"/>
          <w:rFonts w:eastAsia="Arial"/>
          <w:lang w:val="en-GB"/>
        </w:rPr>
        <w:t xml:space="preserve"> struggle and success master narrative states that same-sex desire/</w:t>
      </w:r>
      <w:r w:rsidR="005B4B89">
        <w:rPr>
          <w:rStyle w:val="TaulukkotekstiChar"/>
          <w:rFonts w:eastAsia="Arial"/>
          <w:lang w:val="en-GB"/>
        </w:rPr>
        <w:t xml:space="preserve"> </w:t>
      </w:r>
      <w:r w:rsidRPr="005B4B89">
        <w:rPr>
          <w:rStyle w:val="TaulukkotekstiChar"/>
          <w:rFonts w:eastAsia="Arial"/>
          <w:lang w:val="en-GB"/>
        </w:rPr>
        <w:t>behavio</w:t>
      </w:r>
      <w:r w:rsidR="005B4B89">
        <w:rPr>
          <w:rStyle w:val="TaulukkotekstiChar"/>
          <w:rFonts w:eastAsia="Arial"/>
          <w:lang w:val="en-GB"/>
        </w:rPr>
        <w:t>u</w:t>
      </w:r>
      <w:r w:rsidRPr="005B4B89">
        <w:rPr>
          <w:rStyle w:val="TaulukkotekstiChar"/>
          <w:rFonts w:eastAsia="Arial"/>
          <w:lang w:val="en-GB"/>
        </w:rPr>
        <w:t>r is a natural if relatively uncommon developmental variant distinguishable from heterosexuality. Healthy sexual development entails “coming out” as well as joining a larger gay community in a shared struggle to overcome societal discrimination and be socially recognized as normal.</w:t>
      </w:r>
      <w:r w:rsidRPr="005B4B89">
        <w:rPr>
          <w:rStyle w:val="TaulukkotekstiChar"/>
          <w:rFonts w:eastAsia="Arial"/>
          <w:lang w:val="en-GB"/>
        </w:rPr>
        <w:br/>
      </w:r>
      <w:r w:rsidRPr="005B4B89">
        <w:rPr>
          <w:rStyle w:val="TaulukkotekstiChar"/>
          <w:rFonts w:eastAsia="Arial"/>
          <w:lang w:val="en-GB"/>
        </w:rPr>
        <w:br/>
        <w:t>b The emancipation master narrative states that discrete, monolithic, and mutually exclusive categories of homosexuality and heterosexuality are social constructions, conceptually suspect in their ability to fully capture the idiosyncrasies of sexual subjectivities, desires, and behavio</w:t>
      </w:r>
      <w:r w:rsidR="005B4B89">
        <w:rPr>
          <w:rStyle w:val="TaulukkotekstiChar"/>
          <w:rFonts w:eastAsia="Arial"/>
          <w:lang w:val="en-GB"/>
        </w:rPr>
        <w:t>u</w:t>
      </w:r>
      <w:r w:rsidRPr="005B4B89">
        <w:rPr>
          <w:rStyle w:val="TaulukkotekstiChar"/>
          <w:rFonts w:eastAsia="Arial"/>
          <w:lang w:val="en-GB"/>
        </w:rPr>
        <w:t>rs. This circumscription of sexual self within culturally contingent and hegemonic sexual identity categories must be resisted.</w:t>
      </w:r>
    </w:p>
    <w:p w14:paraId="7A4F85E9" w14:textId="07734ACA" w:rsidR="006F58C6" w:rsidRDefault="004D0890" w:rsidP="006F58C6">
      <w:pPr>
        <w:pStyle w:val="Otsikko1"/>
      </w:pPr>
      <w:r>
        <w:t>Pohdinta</w:t>
      </w:r>
    </w:p>
    <w:p w14:paraId="0CD807E9" w14:textId="53AA8A24" w:rsidR="00B945B3" w:rsidRDefault="00F106BF" w:rsidP="00F106BF">
      <w:pPr>
        <w:pStyle w:val="1kappale"/>
      </w:pPr>
      <w:r>
        <w:t xml:space="preserve">Pohdinnan aloittaa melko usein yhden kappaleen pituinen ingressiteksti, jossa lukijalle esimerkiksi palautetaan mieleen tutkimuksen tarkoitus ja tavoite sekä tuodaan esiin tulosten </w:t>
      </w:r>
      <w:r>
        <w:lastRenderedPageBreak/>
        <w:t>yleiskuva. Tämän jälkeen p</w:t>
      </w:r>
      <w:r w:rsidR="00B945B3">
        <w:t>ohdinnassakin voi käyttää otsikkotasoja tekstin jäsentelyyn. Monesti oma alaluku luodaan ainakin tutkimuksen rajoituksille ja johtopäätöksille.</w:t>
      </w:r>
    </w:p>
    <w:p w14:paraId="34DCCA34" w14:textId="38EA3CBC" w:rsidR="00F106BF" w:rsidRDefault="00F106BF" w:rsidP="00F106BF">
      <w:pPr>
        <w:pStyle w:val="Otsikko2"/>
      </w:pPr>
      <w:bookmarkStart w:id="14" w:name="_Toc176781915"/>
      <w:r>
        <w:t>Mahdollinen, ei pakollinen ensimmäinen alaotsikko</w:t>
      </w:r>
      <w:bookmarkEnd w:id="14"/>
      <w:r>
        <w:t xml:space="preserve">  </w:t>
      </w:r>
    </w:p>
    <w:p w14:paraId="24387A79" w14:textId="70194CE2" w:rsidR="00DE555D" w:rsidRDefault="00F106BF" w:rsidP="00F106BF">
      <w:pPr>
        <w:pStyle w:val="Normaalikappale"/>
        <w:ind w:firstLine="0"/>
      </w:pPr>
      <w:r>
        <w:t>Tekstiä tulee tähän …</w:t>
      </w:r>
    </w:p>
    <w:p w14:paraId="32E349E2" w14:textId="77777777" w:rsidR="00F106BF" w:rsidRDefault="00F106BF" w:rsidP="00F106BF">
      <w:pPr>
        <w:pStyle w:val="Otsikko2"/>
      </w:pPr>
      <w:bookmarkStart w:id="15" w:name="_Toc176781916"/>
      <w:r>
        <w:t>Mahdollinen, ei pakollinen toinen alaotsikko</w:t>
      </w:r>
      <w:bookmarkEnd w:id="15"/>
    </w:p>
    <w:p w14:paraId="36BA84F0" w14:textId="44FA56DD" w:rsidR="00F106BF" w:rsidRDefault="00F106BF" w:rsidP="00F106BF">
      <w:pPr>
        <w:pStyle w:val="1kappale"/>
      </w:pPr>
      <w:r>
        <w:t xml:space="preserve">Tekstiä tulee tähän … </w:t>
      </w:r>
    </w:p>
    <w:p w14:paraId="767E6BB7" w14:textId="292D0E25" w:rsidR="00F106BF" w:rsidRDefault="00F106BF" w:rsidP="00F106BF">
      <w:pPr>
        <w:pStyle w:val="Otsikko2"/>
      </w:pPr>
      <w:bookmarkStart w:id="16" w:name="_Toc176781917"/>
      <w:r>
        <w:t>Mahdollinen, ei pakollinen kolmas alaotsikko</w:t>
      </w:r>
      <w:bookmarkEnd w:id="16"/>
      <w:r>
        <w:t xml:space="preserve">  </w:t>
      </w:r>
    </w:p>
    <w:p w14:paraId="6CC0AD05" w14:textId="41272821" w:rsidR="00F106BF" w:rsidRPr="007B4ACF" w:rsidRDefault="00F518CD" w:rsidP="00F106BF">
      <w:pPr>
        <w:pStyle w:val="Normaalikappale"/>
        <w:ind w:firstLine="0"/>
      </w:pPr>
      <w:r>
        <w:t>Pohdinnan viimeisen kappaleen jälkeen</w:t>
      </w:r>
      <w:r w:rsidR="00594AE0">
        <w:t xml:space="preserve"> tehdään tarvittaessa sivun vaihto. Näin TEKIJÖIDEN HUOMIOT tekoälyn käyttämisestä tutkielmassa ja</w:t>
      </w:r>
      <w:r>
        <w:t xml:space="preserve"> </w:t>
      </w:r>
      <w:r w:rsidR="00594AE0">
        <w:t xml:space="preserve">yhdessä </w:t>
      </w:r>
      <w:r>
        <w:t>lähdeluettelo</w:t>
      </w:r>
      <w:r w:rsidR="00594AE0">
        <w:t>n kanssa, joka tulee</w:t>
      </w:r>
      <w:r>
        <w:t xml:space="preserve"> otsikolla LÄHTEET</w:t>
      </w:r>
      <w:r w:rsidR="00594AE0">
        <w:t>,</w:t>
      </w:r>
      <w:r>
        <w:t xml:space="preserve"> alka</w:t>
      </w:r>
      <w:r w:rsidR="00594AE0">
        <w:t>vat</w:t>
      </w:r>
      <w:r>
        <w:t xml:space="preserve"> omalta sivultaan</w:t>
      </w:r>
      <w:r w:rsidR="00594AE0">
        <w:t>.</w:t>
      </w:r>
    </w:p>
    <w:p w14:paraId="7D145D4C" w14:textId="159B1A47" w:rsidR="00594AE0" w:rsidRDefault="004D0890" w:rsidP="007F0FDC">
      <w:pPr>
        <w:pStyle w:val="Otsikko1"/>
        <w:numPr>
          <w:ilvl w:val="0"/>
          <w:numId w:val="0"/>
        </w:numPr>
      </w:pPr>
      <w:bookmarkStart w:id="17" w:name="_Hlk202181489"/>
      <w:bookmarkStart w:id="18" w:name="_Toc176781918"/>
      <w:r>
        <w:t>Tekijöiden huomiot</w:t>
      </w:r>
    </w:p>
    <w:p w14:paraId="33E40A15" w14:textId="1044D3FB" w:rsidR="00594AE0" w:rsidRDefault="00CD7458" w:rsidP="00594AE0">
      <w:pPr>
        <w:pStyle w:val="1kappale"/>
      </w:pPr>
      <w:r>
        <w:t>E</w:t>
      </w:r>
      <w:r w:rsidRPr="00CD7458">
        <w:t xml:space="preserve">llei ohjaaja </w:t>
      </w:r>
      <w:r>
        <w:t xml:space="preserve">ole antanut </w:t>
      </w:r>
      <w:r w:rsidRPr="00CD7458">
        <w:t>muita tarkempia ohjeita</w:t>
      </w:r>
      <w:r>
        <w:t xml:space="preserve"> kirjataan tähän kohtaan, </w:t>
      </w:r>
      <w:r w:rsidRPr="00CD7458">
        <w:t>miten ja mihin tarkoitukseen tekoälyä on tutkielmassa</w:t>
      </w:r>
      <w:r>
        <w:t xml:space="preserve"> käytetty tai </w:t>
      </w:r>
      <w:r w:rsidRPr="00CD7458">
        <w:t>jos tekoälyä ei ole missään muodossa käyt</w:t>
      </w:r>
      <w:r>
        <w:t>etty. Kirjaukset voi tehdä esimerkiksi kuten alla mutta ilman luettelomerkkiä eli normaalina leipätekstinä.</w:t>
      </w:r>
    </w:p>
    <w:p w14:paraId="682726C8" w14:textId="77777777" w:rsidR="00CD7458" w:rsidRDefault="00CD7458" w:rsidP="00594AE0">
      <w:pPr>
        <w:pStyle w:val="1kappale"/>
      </w:pPr>
    </w:p>
    <w:p w14:paraId="592C9EBA" w14:textId="68686A95" w:rsidR="00CD7458" w:rsidRDefault="00594AE0" w:rsidP="00594AE0">
      <w:pPr>
        <w:pStyle w:val="1kappale"/>
        <w:numPr>
          <w:ilvl w:val="0"/>
          <w:numId w:val="35"/>
        </w:numPr>
      </w:pPr>
      <w:r w:rsidRPr="00594AE0">
        <w:t xml:space="preserve">Tässä tutkielmassa emme ole käyttäneet tekstiä tuottavaa tekoälyä (kielimallit, esim. </w:t>
      </w:r>
      <w:proofErr w:type="spellStart"/>
      <w:r w:rsidRPr="00594AE0">
        <w:t>ChatGPT</w:t>
      </w:r>
      <w:proofErr w:type="spellEnd"/>
      <w:r w:rsidRPr="00594AE0">
        <w:t>)</w:t>
      </w:r>
      <w:r>
        <w:t xml:space="preserve"> emmekä ole muutoinkaan hyödyntäneet </w:t>
      </w:r>
      <w:r w:rsidRPr="00594AE0">
        <w:t>tekoälyä</w:t>
      </w:r>
      <w:r>
        <w:t>/</w:t>
      </w:r>
      <w:r w:rsidRPr="00594AE0">
        <w:t xml:space="preserve">koneoppimisen algoritmeja </w:t>
      </w:r>
      <w:r>
        <w:t xml:space="preserve">kirjallisuushakuihin, </w:t>
      </w:r>
      <w:r w:rsidRPr="00594AE0">
        <w:t xml:space="preserve">aineiston analysointiin </w:t>
      </w:r>
      <w:r>
        <w:t>tai m</w:t>
      </w:r>
      <w:r w:rsidR="00CD7458">
        <w:t>ihinkään muuhunkaan osana tutkielman tekemisen ja sen raportoinnin prosessia.</w:t>
      </w:r>
    </w:p>
    <w:p w14:paraId="14FD6493" w14:textId="56A965C3" w:rsidR="00CD7458" w:rsidRDefault="00594AE0" w:rsidP="00594AE0">
      <w:pPr>
        <w:pStyle w:val="1kappale"/>
      </w:pPr>
      <w:r>
        <w:t>TAI</w:t>
      </w:r>
    </w:p>
    <w:p w14:paraId="516220BE" w14:textId="302E3320" w:rsidR="00594AE0" w:rsidRPr="00594AE0" w:rsidRDefault="00594AE0" w:rsidP="00CD7458">
      <w:pPr>
        <w:pStyle w:val="1kappale"/>
        <w:numPr>
          <w:ilvl w:val="0"/>
          <w:numId w:val="35"/>
        </w:numPr>
      </w:pPr>
      <w:r w:rsidRPr="00594AE0">
        <w:t xml:space="preserve">Tässä tutkielmassa olemme hyödyntäneet tekstiä tuottavaa tekoälyä (kielimallit, esim. </w:t>
      </w:r>
      <w:proofErr w:type="spellStart"/>
      <w:r w:rsidRPr="00594AE0">
        <w:t>ChatGPT</w:t>
      </w:r>
      <w:proofErr w:type="spellEnd"/>
      <w:r w:rsidRPr="00594AE0">
        <w:t>)</w:t>
      </w:r>
      <w:r>
        <w:t xml:space="preserve"> </w:t>
      </w:r>
      <w:r w:rsidRPr="00594AE0">
        <w:t>siten, että</w:t>
      </w:r>
      <w:r w:rsidR="00CD7458">
        <w:t xml:space="preserve"> … [tähän jatkoksi tulee kuvaus siitä, missä osissa tutkielman tekemisen ja sen raportoinnin prosessia ja miten tekoälyä on hyödynnetty]. </w:t>
      </w:r>
    </w:p>
    <w:bookmarkEnd w:id="17"/>
    <w:bookmarkEnd w:id="18"/>
    <w:p w14:paraId="089D6434" w14:textId="675CF980" w:rsidR="006F58C6" w:rsidRDefault="004D0890" w:rsidP="007F0FDC">
      <w:pPr>
        <w:pStyle w:val="Otsikko1"/>
        <w:numPr>
          <w:ilvl w:val="0"/>
          <w:numId w:val="0"/>
        </w:numPr>
      </w:pPr>
      <w:r>
        <w:lastRenderedPageBreak/>
        <w:t>Lähteet</w:t>
      </w:r>
    </w:p>
    <w:p w14:paraId="77015D57" w14:textId="4D8C38B9" w:rsidR="00DD1431" w:rsidRDefault="00040B7E" w:rsidP="00DD1431">
      <w:pPr>
        <w:pStyle w:val="1kappale"/>
      </w:pPr>
      <w:r>
        <w:t xml:space="preserve">Hyödynnä </w:t>
      </w:r>
      <w:r w:rsidRPr="008E487B">
        <w:rPr>
          <w:b/>
          <w:bCs/>
        </w:rPr>
        <w:t>Lähdeluettelo</w:t>
      </w:r>
      <w:r w:rsidR="008E487B">
        <w:t>-tekstityyliä</w:t>
      </w:r>
      <w:r>
        <w:t xml:space="preserve">. </w:t>
      </w:r>
      <w:r w:rsidR="00F71221">
        <w:t xml:space="preserve">Lisää ohjeita erilaisten lähteiden merkitsemiseen löydät </w:t>
      </w:r>
      <w:r w:rsidR="008E487B" w:rsidRPr="008E487B">
        <w:rPr>
          <w:i/>
          <w:iCs/>
        </w:rPr>
        <w:t>Jyväskylän yliopiston psykologian pro gradu- ja kandidaatin tutkielmien kirjoitusohjeistus</w:t>
      </w:r>
      <w:r w:rsidR="008E487B" w:rsidRPr="008E487B">
        <w:t xml:space="preserve"> -dokumentis</w:t>
      </w:r>
      <w:r w:rsidR="008E487B">
        <w:t>ta</w:t>
      </w:r>
      <w:r w:rsidR="00F71221">
        <w:t>.</w:t>
      </w:r>
      <w:r w:rsidR="00DB6A27">
        <w:t xml:space="preserve"> Muista poistaa tä</w:t>
      </w:r>
      <w:r w:rsidR="00F518CD">
        <w:t>m</w:t>
      </w:r>
      <w:r w:rsidR="00DB6A27">
        <w:t>ä ohjeteksti ja korvata myös alla olevat esimerkit omilla lähteilläsi.</w:t>
      </w:r>
    </w:p>
    <w:p w14:paraId="4FED4FF3" w14:textId="77777777" w:rsidR="0045773D" w:rsidRPr="0045773D" w:rsidRDefault="0045773D" w:rsidP="0045773D">
      <w:pPr>
        <w:pStyle w:val="Normaalikappale"/>
      </w:pPr>
    </w:p>
    <w:p w14:paraId="3119C4B9" w14:textId="2A234E4E" w:rsidR="00DB6A27" w:rsidRPr="00EB0513" w:rsidRDefault="00DB6A27" w:rsidP="00F518CD">
      <w:pPr>
        <w:pStyle w:val="Lhdeluettelo"/>
        <w:rPr>
          <w:lang w:val="en-US"/>
        </w:rPr>
      </w:pPr>
      <w:r w:rsidRPr="00EB0513">
        <w:rPr>
          <w:lang w:val="en-US"/>
        </w:rPr>
        <w:t xml:space="preserve">American Psychological Association (2020). </w:t>
      </w:r>
      <w:r w:rsidRPr="00EB0513">
        <w:rPr>
          <w:i/>
          <w:iCs/>
          <w:lang w:val="en-US"/>
        </w:rPr>
        <w:t xml:space="preserve">Publication </w:t>
      </w:r>
      <w:r w:rsidRPr="008E487B">
        <w:rPr>
          <w:lang w:val="en-US"/>
        </w:rPr>
        <w:t>manual</w:t>
      </w:r>
      <w:r w:rsidRPr="00EB0513">
        <w:rPr>
          <w:i/>
          <w:iCs/>
          <w:lang w:val="en-US"/>
        </w:rPr>
        <w:t xml:space="preserve"> of the American Psycho-logical Association 2020: The official guide to APA style</w:t>
      </w:r>
      <w:r w:rsidRPr="00EB0513">
        <w:rPr>
          <w:lang w:val="en-US"/>
        </w:rPr>
        <w:t xml:space="preserve"> (7. </w:t>
      </w:r>
      <w:proofErr w:type="spellStart"/>
      <w:r w:rsidRPr="00EB0513">
        <w:rPr>
          <w:lang w:val="en-US"/>
        </w:rPr>
        <w:t>painos</w:t>
      </w:r>
      <w:proofErr w:type="spellEnd"/>
      <w:r w:rsidRPr="00EB0513">
        <w:rPr>
          <w:lang w:val="en-US"/>
        </w:rPr>
        <w:t>). American Psy-</w:t>
      </w:r>
      <w:proofErr w:type="spellStart"/>
      <w:r w:rsidRPr="00EB0513">
        <w:rPr>
          <w:lang w:val="en-US"/>
        </w:rPr>
        <w:t>chological</w:t>
      </w:r>
      <w:proofErr w:type="spellEnd"/>
      <w:r w:rsidRPr="00EB0513">
        <w:rPr>
          <w:lang w:val="en-US"/>
        </w:rPr>
        <w:t xml:space="preserve"> Association. </w:t>
      </w:r>
      <w:hyperlink r:id="rId14" w:history="1">
        <w:r w:rsidRPr="00EB0513">
          <w:rPr>
            <w:rStyle w:val="Hyperlinkki"/>
            <w:lang w:val="en-US"/>
          </w:rPr>
          <w:t>https://apastyle.apa.org/</w:t>
        </w:r>
      </w:hyperlink>
      <w:r w:rsidRPr="00EB0513">
        <w:rPr>
          <w:lang w:val="en-US"/>
        </w:rPr>
        <w:t xml:space="preserve">  </w:t>
      </w:r>
    </w:p>
    <w:p w14:paraId="440D84B9" w14:textId="77777777" w:rsidR="00DB6A27" w:rsidRPr="00DB6A27" w:rsidRDefault="00DB6A27" w:rsidP="00DB6A27">
      <w:pPr>
        <w:pStyle w:val="Lhdeluettelo"/>
      </w:pPr>
      <w:r w:rsidRPr="00EB0513">
        <w:rPr>
          <w:lang w:val="en-US"/>
        </w:rPr>
        <w:t xml:space="preserve">Bem, D. J. (2021). Writing </w:t>
      </w:r>
      <w:proofErr w:type="gramStart"/>
      <w:r w:rsidRPr="00EB0513">
        <w:rPr>
          <w:lang w:val="en-US"/>
        </w:rPr>
        <w:t>the</w:t>
      </w:r>
      <w:proofErr w:type="gramEnd"/>
      <w:r w:rsidRPr="00EB0513">
        <w:rPr>
          <w:lang w:val="en-US"/>
        </w:rPr>
        <w:t xml:space="preserve"> empirical journal article. </w:t>
      </w:r>
      <w:proofErr w:type="spellStart"/>
      <w:r w:rsidRPr="00EB0513">
        <w:rPr>
          <w:lang w:val="en-US"/>
        </w:rPr>
        <w:t>Teoksessa</w:t>
      </w:r>
      <w:proofErr w:type="spellEnd"/>
      <w:r w:rsidRPr="00EB0513">
        <w:rPr>
          <w:lang w:val="en-US"/>
        </w:rPr>
        <w:t xml:space="preserve"> M. P. Zanna &amp; J. M. Darley (</w:t>
      </w:r>
      <w:proofErr w:type="spellStart"/>
      <w:r w:rsidRPr="00EB0513">
        <w:rPr>
          <w:lang w:val="en-US"/>
        </w:rPr>
        <w:t>toim</w:t>
      </w:r>
      <w:proofErr w:type="spellEnd"/>
      <w:r w:rsidRPr="00EB0513">
        <w:rPr>
          <w:lang w:val="en-US"/>
        </w:rPr>
        <w:t xml:space="preserve">.), </w:t>
      </w:r>
      <w:r w:rsidRPr="00EB0513">
        <w:rPr>
          <w:i/>
          <w:iCs/>
          <w:lang w:val="en-US"/>
        </w:rPr>
        <w:t>The Compleat Academic: A practical guide for the beginning social scientist</w:t>
      </w:r>
      <w:r w:rsidRPr="00EB0513">
        <w:rPr>
          <w:lang w:val="en-US"/>
        </w:rPr>
        <w:t xml:space="preserve"> (s. 171–201). </w:t>
      </w:r>
      <w:r w:rsidRPr="00DB6A27">
        <w:t xml:space="preserve">Psychology Press. </w:t>
      </w:r>
    </w:p>
    <w:p w14:paraId="3917792C" w14:textId="77777777" w:rsidR="00DB6A27" w:rsidRDefault="00DB6A27" w:rsidP="00DB6A27">
      <w:pPr>
        <w:pStyle w:val="Lhdeluettelo"/>
      </w:pPr>
      <w:r w:rsidRPr="000C6C67">
        <w:t>Kohonen, I., Kuula-</w:t>
      </w:r>
      <w:proofErr w:type="spellStart"/>
      <w:r w:rsidRPr="000C6C67">
        <w:t>Luumi</w:t>
      </w:r>
      <w:proofErr w:type="spellEnd"/>
      <w:r w:rsidRPr="000C6C67">
        <w:t xml:space="preserve">, A. &amp; </w:t>
      </w:r>
      <w:proofErr w:type="spellStart"/>
      <w:r w:rsidRPr="000C6C67">
        <w:t>Spoof</w:t>
      </w:r>
      <w:proofErr w:type="spellEnd"/>
      <w:r w:rsidRPr="000C6C67">
        <w:t xml:space="preserve">, S. </w:t>
      </w:r>
      <w:r>
        <w:t>(</w:t>
      </w:r>
      <w:r w:rsidRPr="000C6C67">
        <w:t>2019</w:t>
      </w:r>
      <w:r>
        <w:t>)</w:t>
      </w:r>
      <w:r w:rsidRPr="000C6C67">
        <w:t xml:space="preserve">. </w:t>
      </w:r>
      <w:r w:rsidRPr="000C6C67">
        <w:rPr>
          <w:i/>
          <w:iCs/>
        </w:rPr>
        <w:t>Ihmiseen kohdistuvan tutkimuksen eettiset periaatteet ja ihmistieteiden eettinen ennakkoarviointi Suomessa: Tutkimuseettisen neuvottelukunnan ohje 2019.</w:t>
      </w:r>
      <w:r w:rsidRPr="000C6C67">
        <w:t xml:space="preserve"> Tutkimuseettinen</w:t>
      </w:r>
      <w:r>
        <w:t xml:space="preserve"> </w:t>
      </w:r>
      <w:r w:rsidRPr="000C6C67">
        <w:t>neuvottelukunta.</w:t>
      </w:r>
      <w:r>
        <w:t xml:space="preserve"> </w:t>
      </w:r>
      <w:hyperlink r:id="rId15" w:history="1">
        <w:r w:rsidRPr="00BC5A06">
          <w:rPr>
            <w:rStyle w:val="Hyperlinkki"/>
          </w:rPr>
          <w:t>https://tenk.fi/sites/default/files/2021-01/Ihmistieteiden_eettisen_ennakkoarvioinnin_ohje_2020.pdf</w:t>
        </w:r>
      </w:hyperlink>
      <w:r>
        <w:t xml:space="preserve"> </w:t>
      </w:r>
    </w:p>
    <w:p w14:paraId="54906074" w14:textId="77777777" w:rsidR="00DB6A27" w:rsidRPr="00DB6A27" w:rsidRDefault="00DB6A27" w:rsidP="00DB6A27">
      <w:pPr>
        <w:pStyle w:val="Lhdeluettelo"/>
        <w:rPr>
          <w:lang w:val="en-US"/>
        </w:rPr>
      </w:pPr>
      <w:r w:rsidRPr="00820669">
        <w:t xml:space="preserve">Känsäkoski, M., &amp; Mononen, R. (2024). Matematiikka-ahdistus ja sen yhteys matematiikan osaamiseen kolmannella luokalla. </w:t>
      </w:r>
      <w:r w:rsidRPr="00DB6A27">
        <w:rPr>
          <w:i/>
          <w:iCs/>
          <w:lang w:val="en-US"/>
        </w:rPr>
        <w:t>Psykologia, 59</w:t>
      </w:r>
      <w:r w:rsidRPr="00DB6A27">
        <w:rPr>
          <w:lang w:val="en-US"/>
        </w:rPr>
        <w:t>(1), 57–73.</w:t>
      </w:r>
    </w:p>
    <w:p w14:paraId="41D12951" w14:textId="77777777" w:rsidR="00DB6A27" w:rsidRDefault="00DB6A27" w:rsidP="00DB6A27">
      <w:pPr>
        <w:pStyle w:val="Lhdeluettelo"/>
      </w:pPr>
      <w:r w:rsidRPr="00D91530">
        <w:rPr>
          <w:lang w:val="en-US"/>
        </w:rPr>
        <w:t xml:space="preserve">Laursen, B., &amp; Hoff, E. (2006). Person-centered and variable-centered approaches to longitudinal data. </w:t>
      </w:r>
      <w:proofErr w:type="spellStart"/>
      <w:r w:rsidRPr="00EB0513">
        <w:rPr>
          <w:i/>
          <w:iCs/>
        </w:rPr>
        <w:t>Merrill-Palmer</w:t>
      </w:r>
      <w:proofErr w:type="spellEnd"/>
      <w:r w:rsidRPr="00EB0513">
        <w:rPr>
          <w:i/>
          <w:iCs/>
        </w:rPr>
        <w:t xml:space="preserve"> </w:t>
      </w:r>
      <w:proofErr w:type="spellStart"/>
      <w:r w:rsidRPr="00EB0513">
        <w:rPr>
          <w:i/>
          <w:iCs/>
        </w:rPr>
        <w:t>Quarterly</w:t>
      </w:r>
      <w:proofErr w:type="spellEnd"/>
      <w:r w:rsidRPr="00EB0513">
        <w:rPr>
          <w:i/>
          <w:iCs/>
        </w:rPr>
        <w:t>, 52</w:t>
      </w:r>
      <w:r w:rsidRPr="00EB0513">
        <w:t xml:space="preserve">(3), 377–389. </w:t>
      </w:r>
      <w:hyperlink r:id="rId16" w:history="1">
        <w:r w:rsidRPr="004212A9">
          <w:rPr>
            <w:rStyle w:val="Hyperlinkki"/>
          </w:rPr>
          <w:t>https://doi.org/10.1353/mpq.2006.0029</w:t>
        </w:r>
      </w:hyperlink>
      <w:r w:rsidRPr="004212A9">
        <w:t xml:space="preserve"> </w:t>
      </w:r>
    </w:p>
    <w:p w14:paraId="76C9D805" w14:textId="77777777" w:rsidR="00BF128C" w:rsidRDefault="00BF128C" w:rsidP="00BF128C">
      <w:pPr>
        <w:spacing w:after="160" w:line="259" w:lineRule="auto"/>
        <w:ind w:firstLine="0"/>
        <w:jc w:val="left"/>
      </w:pPr>
    </w:p>
    <w:p w14:paraId="4CA50D8F" w14:textId="77777777" w:rsidR="00CC71C4" w:rsidRDefault="00CC71C4">
      <w:pPr>
        <w:spacing w:after="160" w:line="259" w:lineRule="auto"/>
        <w:ind w:firstLine="0"/>
        <w:jc w:val="left"/>
        <w:rPr>
          <w:rFonts w:eastAsia="Calibri"/>
          <w:b/>
          <w:sz w:val="28"/>
          <w:szCs w:val="28"/>
          <w:lang w:eastAsia="en-US"/>
        </w:rPr>
      </w:pPr>
      <w:r>
        <w:rPr>
          <w:rFonts w:eastAsia="Calibri"/>
          <w:b/>
          <w:sz w:val="28"/>
          <w:szCs w:val="28"/>
          <w:lang w:eastAsia="en-US"/>
        </w:rPr>
        <w:br w:type="page"/>
      </w:r>
    </w:p>
    <w:p w14:paraId="6327D561" w14:textId="6F70922F" w:rsidR="00DE555D" w:rsidRPr="00BF128C" w:rsidRDefault="00DE555D" w:rsidP="00BF128C">
      <w:pPr>
        <w:spacing w:after="160" w:line="259" w:lineRule="auto"/>
        <w:ind w:firstLine="0"/>
        <w:jc w:val="left"/>
      </w:pPr>
      <w:r w:rsidRPr="00115FC1">
        <w:rPr>
          <w:rFonts w:eastAsia="Calibri"/>
          <w:b/>
          <w:sz w:val="28"/>
          <w:szCs w:val="28"/>
          <w:lang w:eastAsia="en-US"/>
        </w:rPr>
        <w:lastRenderedPageBreak/>
        <w:t>Muotoiluohjeet pro gradu- ja kandidaatintutkielmiin, mikäli et käytä valmista mallipohjaa</w:t>
      </w:r>
    </w:p>
    <w:p w14:paraId="0A31D936" w14:textId="77777777" w:rsidR="00DE555D" w:rsidRPr="00DE555D" w:rsidRDefault="00DE555D" w:rsidP="00DE555D">
      <w:pPr>
        <w:spacing w:line="240" w:lineRule="auto"/>
        <w:ind w:firstLine="0"/>
        <w:jc w:val="left"/>
        <w:rPr>
          <w:rFonts w:eastAsia="Calibri"/>
          <w:lang w:eastAsia="en-US"/>
        </w:rPr>
      </w:pPr>
    </w:p>
    <w:p w14:paraId="1949625F" w14:textId="77777777" w:rsidR="0075180E" w:rsidRDefault="0075180E" w:rsidP="00DE555D">
      <w:pPr>
        <w:tabs>
          <w:tab w:val="left" w:pos="1276"/>
        </w:tabs>
        <w:spacing w:line="240" w:lineRule="auto"/>
        <w:ind w:firstLine="0"/>
        <w:jc w:val="left"/>
        <w:rPr>
          <w:rFonts w:eastAsia="Calibri"/>
          <w:bCs/>
          <w:iCs/>
          <w:lang w:eastAsia="en-US"/>
        </w:rPr>
      </w:pPr>
    </w:p>
    <w:p w14:paraId="00B5F3BF" w14:textId="77777777" w:rsidR="005E3050" w:rsidRPr="00DE555D" w:rsidRDefault="005E3050" w:rsidP="005E3050">
      <w:pPr>
        <w:spacing w:line="240" w:lineRule="auto"/>
        <w:ind w:left="1276" w:hanging="1276"/>
        <w:jc w:val="left"/>
        <w:rPr>
          <w:rFonts w:eastAsia="Calibri"/>
          <w:b/>
          <w:iCs/>
          <w:lang w:eastAsia="en-US"/>
        </w:rPr>
      </w:pPr>
      <w:r w:rsidRPr="00DE555D">
        <w:rPr>
          <w:rFonts w:eastAsia="Calibri"/>
          <w:b/>
          <w:iCs/>
          <w:lang w:eastAsia="en-US"/>
        </w:rPr>
        <w:t xml:space="preserve">Marginaalit: </w:t>
      </w:r>
    </w:p>
    <w:p w14:paraId="0B4EE18D" w14:textId="77777777" w:rsidR="008E487B" w:rsidRDefault="005E3050" w:rsidP="005E3050">
      <w:pPr>
        <w:spacing w:line="240" w:lineRule="auto"/>
        <w:ind w:left="1276" w:firstLine="0"/>
        <w:jc w:val="left"/>
        <w:rPr>
          <w:rFonts w:eastAsia="Calibri"/>
          <w:bCs/>
          <w:iCs/>
          <w:lang w:eastAsia="en-US"/>
        </w:rPr>
      </w:pPr>
      <w:r>
        <w:rPr>
          <w:rFonts w:eastAsia="Calibri"/>
          <w:bCs/>
          <w:iCs/>
          <w:lang w:eastAsia="en-US"/>
        </w:rPr>
        <w:t>y</w:t>
      </w:r>
      <w:r w:rsidRPr="00DE555D">
        <w:rPr>
          <w:rFonts w:eastAsia="Calibri"/>
          <w:bCs/>
          <w:iCs/>
          <w:lang w:eastAsia="en-US"/>
        </w:rPr>
        <w:t>lhäällä 2,5</w:t>
      </w:r>
      <w:r>
        <w:rPr>
          <w:rFonts w:eastAsia="Calibri"/>
          <w:bCs/>
          <w:iCs/>
          <w:lang w:eastAsia="en-US"/>
        </w:rPr>
        <w:t>4</w:t>
      </w:r>
      <w:r w:rsidRPr="00DE555D">
        <w:rPr>
          <w:rFonts w:eastAsia="Calibri"/>
          <w:bCs/>
          <w:iCs/>
          <w:lang w:eastAsia="en-US"/>
        </w:rPr>
        <w:t xml:space="preserve"> cm</w:t>
      </w:r>
    </w:p>
    <w:p w14:paraId="662D51A9" w14:textId="77777777" w:rsidR="008E487B" w:rsidRDefault="005E3050" w:rsidP="005E3050">
      <w:pPr>
        <w:spacing w:line="240" w:lineRule="auto"/>
        <w:ind w:left="1276" w:firstLine="0"/>
        <w:jc w:val="left"/>
        <w:rPr>
          <w:rFonts w:eastAsia="Calibri"/>
          <w:bCs/>
          <w:iCs/>
          <w:lang w:eastAsia="en-US"/>
        </w:rPr>
      </w:pPr>
      <w:r w:rsidRPr="00DE555D">
        <w:rPr>
          <w:rFonts w:eastAsia="Calibri"/>
          <w:bCs/>
          <w:iCs/>
          <w:lang w:eastAsia="en-US"/>
        </w:rPr>
        <w:t>alhaalla 2,5</w:t>
      </w:r>
      <w:r>
        <w:rPr>
          <w:rFonts w:eastAsia="Calibri"/>
          <w:bCs/>
          <w:iCs/>
          <w:lang w:eastAsia="en-US"/>
        </w:rPr>
        <w:t>4</w:t>
      </w:r>
      <w:r w:rsidRPr="00DE555D">
        <w:rPr>
          <w:rFonts w:eastAsia="Calibri"/>
          <w:bCs/>
          <w:iCs/>
          <w:lang w:eastAsia="en-US"/>
        </w:rPr>
        <w:t xml:space="preserve"> cm</w:t>
      </w:r>
    </w:p>
    <w:p w14:paraId="738B2B4E" w14:textId="77777777" w:rsidR="008E487B" w:rsidRDefault="005E3050" w:rsidP="005E3050">
      <w:pPr>
        <w:spacing w:line="240" w:lineRule="auto"/>
        <w:ind w:left="1276" w:firstLine="0"/>
        <w:jc w:val="left"/>
        <w:rPr>
          <w:rFonts w:eastAsia="Calibri"/>
          <w:bCs/>
          <w:iCs/>
          <w:lang w:eastAsia="en-US"/>
        </w:rPr>
      </w:pPr>
      <w:r w:rsidRPr="00DE555D">
        <w:rPr>
          <w:rFonts w:eastAsia="Calibri"/>
          <w:bCs/>
          <w:iCs/>
          <w:lang w:eastAsia="en-US"/>
        </w:rPr>
        <w:t>vasen 2,5</w:t>
      </w:r>
      <w:r>
        <w:rPr>
          <w:rFonts w:eastAsia="Calibri"/>
          <w:bCs/>
          <w:iCs/>
          <w:lang w:eastAsia="en-US"/>
        </w:rPr>
        <w:t>4</w:t>
      </w:r>
      <w:r w:rsidRPr="00DE555D">
        <w:rPr>
          <w:rFonts w:eastAsia="Calibri"/>
          <w:bCs/>
          <w:iCs/>
          <w:lang w:eastAsia="en-US"/>
        </w:rPr>
        <w:t xml:space="preserve"> cm</w:t>
      </w:r>
    </w:p>
    <w:p w14:paraId="5F549B49" w14:textId="46D4FA17" w:rsidR="005E3050" w:rsidRDefault="005E3050" w:rsidP="005E3050">
      <w:pPr>
        <w:spacing w:line="240" w:lineRule="auto"/>
        <w:ind w:left="1276" w:firstLine="0"/>
        <w:jc w:val="left"/>
        <w:rPr>
          <w:rFonts w:eastAsia="Calibri"/>
          <w:bCs/>
          <w:iCs/>
          <w:lang w:eastAsia="en-US"/>
        </w:rPr>
      </w:pPr>
      <w:r w:rsidRPr="00DE555D">
        <w:rPr>
          <w:rFonts w:eastAsia="Calibri"/>
          <w:bCs/>
          <w:iCs/>
          <w:lang w:eastAsia="en-US"/>
        </w:rPr>
        <w:t>oikea 2,5</w:t>
      </w:r>
      <w:r>
        <w:rPr>
          <w:rFonts w:eastAsia="Calibri"/>
          <w:bCs/>
          <w:iCs/>
          <w:lang w:eastAsia="en-US"/>
        </w:rPr>
        <w:t>4</w:t>
      </w:r>
      <w:r w:rsidRPr="00DE555D">
        <w:rPr>
          <w:rFonts w:eastAsia="Calibri"/>
          <w:bCs/>
          <w:iCs/>
          <w:lang w:eastAsia="en-US"/>
        </w:rPr>
        <w:t xml:space="preserve"> cm</w:t>
      </w:r>
    </w:p>
    <w:p w14:paraId="3614106F" w14:textId="77777777" w:rsidR="00CC19FC" w:rsidRDefault="00CC19FC" w:rsidP="00DE555D">
      <w:pPr>
        <w:tabs>
          <w:tab w:val="left" w:pos="1701"/>
        </w:tabs>
        <w:spacing w:line="240" w:lineRule="auto"/>
        <w:ind w:firstLine="0"/>
        <w:jc w:val="left"/>
        <w:rPr>
          <w:rFonts w:eastAsia="Calibri"/>
          <w:b/>
          <w:iCs/>
          <w:lang w:eastAsia="en-US"/>
        </w:rPr>
      </w:pPr>
    </w:p>
    <w:p w14:paraId="18E2092C" w14:textId="65813C76" w:rsidR="00DE555D" w:rsidRPr="00DE555D" w:rsidRDefault="00DE555D" w:rsidP="00DE555D">
      <w:pPr>
        <w:tabs>
          <w:tab w:val="left" w:pos="1701"/>
        </w:tabs>
        <w:spacing w:line="240" w:lineRule="auto"/>
        <w:ind w:firstLine="0"/>
        <w:jc w:val="left"/>
        <w:rPr>
          <w:rFonts w:eastAsia="Calibri"/>
          <w:b/>
          <w:iCs/>
          <w:lang w:eastAsia="en-US"/>
        </w:rPr>
      </w:pPr>
      <w:r w:rsidRPr="00DE555D">
        <w:rPr>
          <w:rFonts w:eastAsia="Calibri"/>
          <w:b/>
          <w:iCs/>
          <w:lang w:eastAsia="en-US"/>
        </w:rPr>
        <w:t>Kirjasintyyppi</w:t>
      </w:r>
      <w:r w:rsidR="008E487B">
        <w:rPr>
          <w:rFonts w:eastAsia="Calibri"/>
          <w:b/>
          <w:iCs/>
          <w:lang w:eastAsia="en-US"/>
        </w:rPr>
        <w:t xml:space="preserve"> eli fontti</w:t>
      </w:r>
      <w:r w:rsidR="00CC19FC">
        <w:rPr>
          <w:rFonts w:eastAsia="Calibri"/>
          <w:b/>
          <w:iCs/>
          <w:lang w:eastAsia="en-US"/>
        </w:rPr>
        <w:t xml:space="preserve"> kaikkialla</w:t>
      </w:r>
      <w:r w:rsidRPr="00DE555D">
        <w:rPr>
          <w:rFonts w:eastAsia="Calibri"/>
          <w:b/>
          <w:iCs/>
          <w:lang w:eastAsia="en-US"/>
        </w:rPr>
        <w:t xml:space="preserve">: </w:t>
      </w:r>
      <w:r w:rsidRPr="00DE555D">
        <w:rPr>
          <w:rFonts w:eastAsia="Calibri"/>
          <w:b/>
          <w:iCs/>
          <w:lang w:eastAsia="en-US"/>
        </w:rPr>
        <w:tab/>
      </w:r>
    </w:p>
    <w:p w14:paraId="3286AD15" w14:textId="3EFF7956" w:rsidR="00DE555D" w:rsidRPr="00DE555D" w:rsidRDefault="00DE555D" w:rsidP="00DE555D">
      <w:pPr>
        <w:tabs>
          <w:tab w:val="left" w:pos="1276"/>
        </w:tabs>
        <w:spacing w:line="240" w:lineRule="auto"/>
        <w:ind w:firstLine="0"/>
        <w:jc w:val="left"/>
        <w:rPr>
          <w:rFonts w:eastAsia="Calibri"/>
          <w:bCs/>
          <w:iCs/>
          <w:lang w:eastAsia="en-US"/>
        </w:rPr>
      </w:pPr>
      <w:r w:rsidRPr="00DE555D">
        <w:rPr>
          <w:rFonts w:eastAsia="Calibri"/>
          <w:bCs/>
          <w:iCs/>
          <w:lang w:eastAsia="en-US"/>
        </w:rPr>
        <w:tab/>
      </w:r>
      <w:r w:rsidR="0075180E">
        <w:rPr>
          <w:rFonts w:eastAsia="Calibri"/>
          <w:bCs/>
          <w:iCs/>
          <w:lang w:eastAsia="en-US"/>
        </w:rPr>
        <w:t>Times New Roman</w:t>
      </w:r>
      <w:r w:rsidRPr="00DE555D">
        <w:rPr>
          <w:rFonts w:eastAsia="Calibri"/>
          <w:bCs/>
          <w:iCs/>
          <w:lang w:eastAsia="en-US"/>
        </w:rPr>
        <w:t xml:space="preserve"> </w:t>
      </w:r>
    </w:p>
    <w:p w14:paraId="73AADF22" w14:textId="77777777" w:rsidR="00DE555D" w:rsidRPr="00DE555D" w:rsidRDefault="00DE555D" w:rsidP="00DE555D">
      <w:pPr>
        <w:spacing w:line="240" w:lineRule="auto"/>
        <w:ind w:firstLine="0"/>
        <w:jc w:val="left"/>
        <w:rPr>
          <w:rFonts w:eastAsia="Calibri"/>
          <w:bCs/>
          <w:iCs/>
          <w:lang w:eastAsia="en-US"/>
        </w:rPr>
      </w:pPr>
    </w:p>
    <w:p w14:paraId="7D3F19C1" w14:textId="3CA2B443" w:rsidR="00DE555D" w:rsidRPr="00DE555D" w:rsidRDefault="00DE555D" w:rsidP="00DE555D">
      <w:pPr>
        <w:spacing w:line="240" w:lineRule="auto"/>
        <w:ind w:firstLine="0"/>
        <w:jc w:val="left"/>
        <w:rPr>
          <w:rFonts w:eastAsia="Calibri"/>
          <w:b/>
          <w:iCs/>
          <w:lang w:eastAsia="en-US"/>
        </w:rPr>
      </w:pPr>
      <w:r w:rsidRPr="00DE555D">
        <w:rPr>
          <w:rFonts w:eastAsia="Calibri"/>
          <w:b/>
          <w:iCs/>
          <w:lang w:eastAsia="en-US"/>
        </w:rPr>
        <w:t>Piste</w:t>
      </w:r>
      <w:r w:rsidR="008E487B">
        <w:rPr>
          <w:rFonts w:eastAsia="Calibri"/>
          <w:b/>
          <w:iCs/>
          <w:lang w:eastAsia="en-US"/>
        </w:rPr>
        <w:t>- eli fontti</w:t>
      </w:r>
      <w:r w:rsidRPr="00DE555D">
        <w:rPr>
          <w:rFonts w:eastAsia="Calibri"/>
          <w:b/>
          <w:iCs/>
          <w:lang w:eastAsia="en-US"/>
        </w:rPr>
        <w:t>koot</w:t>
      </w:r>
      <w:r w:rsidR="0075180E" w:rsidRPr="00996606">
        <w:rPr>
          <w:rFonts w:eastAsia="Calibri"/>
          <w:b/>
          <w:iCs/>
          <w:lang w:eastAsia="en-US"/>
        </w:rPr>
        <w:t xml:space="preserve"> kansilehdessä</w:t>
      </w:r>
      <w:r w:rsidRPr="00DE555D">
        <w:rPr>
          <w:rFonts w:eastAsia="Calibri"/>
          <w:b/>
          <w:iCs/>
          <w:lang w:eastAsia="en-US"/>
        </w:rPr>
        <w:t xml:space="preserve">: </w:t>
      </w:r>
      <w:r w:rsidRPr="00DE555D">
        <w:rPr>
          <w:rFonts w:eastAsia="Calibri"/>
          <w:b/>
          <w:iCs/>
          <w:lang w:eastAsia="en-US"/>
        </w:rPr>
        <w:tab/>
      </w:r>
    </w:p>
    <w:p w14:paraId="4213F7F0" w14:textId="2E8BDE0E" w:rsidR="00DE555D" w:rsidRPr="00DE555D" w:rsidRDefault="00DE555D" w:rsidP="00DE555D">
      <w:pPr>
        <w:spacing w:line="240" w:lineRule="auto"/>
        <w:ind w:firstLine="1304"/>
        <w:jc w:val="left"/>
        <w:rPr>
          <w:rFonts w:eastAsia="Calibri"/>
          <w:bCs/>
          <w:iCs/>
          <w:lang w:eastAsia="en-US"/>
        </w:rPr>
      </w:pPr>
      <w:r w:rsidRPr="00DE555D">
        <w:rPr>
          <w:rFonts w:eastAsia="Calibri"/>
          <w:bCs/>
          <w:iCs/>
          <w:lang w:eastAsia="en-US"/>
        </w:rPr>
        <w:t>Työn nimi 16 (</w:t>
      </w:r>
      <w:r w:rsidR="00996606">
        <w:rPr>
          <w:rFonts w:eastAsia="Calibri"/>
          <w:bCs/>
          <w:iCs/>
          <w:lang w:eastAsia="en-US"/>
        </w:rPr>
        <w:t xml:space="preserve">lihavoituna ja </w:t>
      </w:r>
      <w:r w:rsidRPr="00DE555D">
        <w:rPr>
          <w:rFonts w:eastAsia="Calibri"/>
          <w:bCs/>
          <w:iCs/>
          <w:lang w:eastAsia="en-US"/>
        </w:rPr>
        <w:t>keskitys)</w:t>
      </w:r>
    </w:p>
    <w:p w14:paraId="203158BD" w14:textId="2994633C" w:rsidR="00DE555D" w:rsidRPr="00DE555D" w:rsidRDefault="00DE555D" w:rsidP="00DE555D">
      <w:pPr>
        <w:spacing w:line="240" w:lineRule="auto"/>
        <w:ind w:firstLine="1304"/>
        <w:jc w:val="left"/>
        <w:rPr>
          <w:rFonts w:eastAsia="Calibri"/>
          <w:bCs/>
          <w:iCs/>
          <w:lang w:eastAsia="en-US"/>
        </w:rPr>
      </w:pPr>
      <w:r w:rsidRPr="00DE555D">
        <w:rPr>
          <w:rFonts w:eastAsia="Calibri"/>
          <w:bCs/>
          <w:iCs/>
          <w:lang w:eastAsia="en-US"/>
        </w:rPr>
        <w:t>Muu</w:t>
      </w:r>
      <w:r w:rsidR="00996606">
        <w:rPr>
          <w:rFonts w:eastAsia="Calibri"/>
          <w:bCs/>
          <w:iCs/>
          <w:lang w:eastAsia="en-US"/>
        </w:rPr>
        <w:t>t tiedot</w:t>
      </w:r>
      <w:r w:rsidRPr="00DE555D">
        <w:rPr>
          <w:rFonts w:eastAsia="Calibri"/>
          <w:bCs/>
          <w:iCs/>
          <w:lang w:eastAsia="en-US"/>
        </w:rPr>
        <w:t xml:space="preserve"> 12 (oikean reunan tasaus)</w:t>
      </w:r>
    </w:p>
    <w:p w14:paraId="20260B2D" w14:textId="77777777" w:rsidR="00DE555D" w:rsidRDefault="00DE555D" w:rsidP="0075180E">
      <w:pPr>
        <w:spacing w:line="240" w:lineRule="auto"/>
        <w:ind w:firstLine="0"/>
        <w:jc w:val="left"/>
        <w:rPr>
          <w:rFonts w:eastAsia="Calibri"/>
          <w:bCs/>
          <w:iCs/>
          <w:lang w:eastAsia="en-US"/>
        </w:rPr>
      </w:pPr>
    </w:p>
    <w:p w14:paraId="6E877FE2" w14:textId="297A4BC4" w:rsidR="00DE555D" w:rsidRPr="00DE555D" w:rsidRDefault="0075180E" w:rsidP="0075180E">
      <w:pPr>
        <w:spacing w:line="240" w:lineRule="auto"/>
        <w:ind w:firstLine="0"/>
        <w:jc w:val="left"/>
        <w:rPr>
          <w:rFonts w:eastAsia="Calibri"/>
          <w:b/>
          <w:iCs/>
          <w:lang w:eastAsia="en-US"/>
        </w:rPr>
      </w:pPr>
      <w:r w:rsidRPr="00DE555D">
        <w:rPr>
          <w:rFonts w:eastAsia="Calibri"/>
          <w:b/>
          <w:iCs/>
          <w:lang w:eastAsia="en-US"/>
        </w:rPr>
        <w:t>Piste</w:t>
      </w:r>
      <w:r w:rsidR="008E487B">
        <w:rPr>
          <w:rFonts w:eastAsia="Calibri"/>
          <w:b/>
          <w:iCs/>
          <w:lang w:eastAsia="en-US"/>
        </w:rPr>
        <w:t>- eli fontti</w:t>
      </w:r>
      <w:r w:rsidRPr="00DE555D">
        <w:rPr>
          <w:rFonts w:eastAsia="Calibri"/>
          <w:b/>
          <w:iCs/>
          <w:lang w:eastAsia="en-US"/>
        </w:rPr>
        <w:t>koot</w:t>
      </w:r>
      <w:r w:rsidRPr="00996606">
        <w:rPr>
          <w:rFonts w:eastAsia="Calibri"/>
          <w:b/>
          <w:iCs/>
          <w:lang w:eastAsia="en-US"/>
        </w:rPr>
        <w:t xml:space="preserve"> otsikoissa </w:t>
      </w:r>
      <w:r w:rsidR="00996606">
        <w:rPr>
          <w:rFonts w:eastAsia="Calibri"/>
          <w:b/>
          <w:iCs/>
          <w:lang w:eastAsia="en-US"/>
        </w:rPr>
        <w:t>ja muualla</w:t>
      </w:r>
      <w:r w:rsidR="00DE555D" w:rsidRPr="00DE555D">
        <w:rPr>
          <w:rFonts w:eastAsia="Calibri"/>
          <w:b/>
          <w:iCs/>
          <w:lang w:eastAsia="en-US"/>
        </w:rPr>
        <w:t>:</w:t>
      </w:r>
    </w:p>
    <w:p w14:paraId="7E2E0DA3" w14:textId="48AFC766" w:rsidR="00DE555D" w:rsidRPr="008E487B" w:rsidRDefault="00996606" w:rsidP="00DE555D">
      <w:pPr>
        <w:spacing w:line="240" w:lineRule="auto"/>
        <w:ind w:firstLine="1304"/>
        <w:jc w:val="left"/>
        <w:rPr>
          <w:rFonts w:eastAsia="Calibri"/>
          <w:bCs/>
          <w:iCs/>
          <w:lang w:eastAsia="en-US"/>
        </w:rPr>
      </w:pPr>
      <w:r w:rsidRPr="008E487B">
        <w:rPr>
          <w:rFonts w:eastAsia="Calibri"/>
          <w:bCs/>
          <w:iCs/>
          <w:lang w:eastAsia="en-US"/>
        </w:rPr>
        <w:t>PÄÄ</w:t>
      </w:r>
      <w:r w:rsidR="00DE555D" w:rsidRPr="008E487B">
        <w:rPr>
          <w:rFonts w:eastAsia="Calibri"/>
          <w:bCs/>
          <w:iCs/>
          <w:lang w:eastAsia="en-US"/>
        </w:rPr>
        <w:t>LUKUJEN OTSIKOT (ISOT KIRJAIMET) 16</w:t>
      </w:r>
      <w:r w:rsidR="008E487B">
        <w:rPr>
          <w:rFonts w:eastAsia="Calibri"/>
          <w:bCs/>
          <w:iCs/>
          <w:lang w:eastAsia="en-US"/>
        </w:rPr>
        <w:t xml:space="preserve"> (+ lihavoi otsikko)</w:t>
      </w:r>
    </w:p>
    <w:p w14:paraId="7EFC3067" w14:textId="736A2FF6" w:rsidR="00996606" w:rsidRPr="008E487B" w:rsidRDefault="00996606" w:rsidP="00DE555D">
      <w:pPr>
        <w:spacing w:line="240" w:lineRule="auto"/>
        <w:ind w:firstLine="1304"/>
        <w:jc w:val="left"/>
        <w:rPr>
          <w:rFonts w:eastAsia="Calibri"/>
          <w:bCs/>
          <w:iCs/>
          <w:lang w:eastAsia="en-US"/>
        </w:rPr>
      </w:pPr>
      <w:r w:rsidRPr="008E487B">
        <w:rPr>
          <w:rFonts w:eastAsia="Calibri"/>
          <w:bCs/>
          <w:iCs/>
          <w:lang w:eastAsia="en-US"/>
        </w:rPr>
        <w:t>1. tason alaluvut 14</w:t>
      </w:r>
      <w:r w:rsidR="008E487B">
        <w:rPr>
          <w:rFonts w:eastAsia="Calibri"/>
          <w:bCs/>
          <w:iCs/>
          <w:lang w:eastAsia="en-US"/>
        </w:rPr>
        <w:t xml:space="preserve"> (+ lihavoi otsikko)</w:t>
      </w:r>
    </w:p>
    <w:p w14:paraId="5A3200D8" w14:textId="77BB1BCD" w:rsidR="00996606" w:rsidRPr="008E487B" w:rsidRDefault="00996606" w:rsidP="00DE555D">
      <w:pPr>
        <w:spacing w:line="240" w:lineRule="auto"/>
        <w:ind w:firstLine="1304"/>
        <w:jc w:val="left"/>
        <w:rPr>
          <w:rFonts w:eastAsia="Calibri"/>
          <w:bCs/>
          <w:iCs/>
          <w:lang w:eastAsia="en-US"/>
        </w:rPr>
      </w:pPr>
      <w:r w:rsidRPr="008E487B">
        <w:rPr>
          <w:rFonts w:eastAsia="Calibri"/>
          <w:bCs/>
          <w:iCs/>
          <w:lang w:eastAsia="en-US"/>
        </w:rPr>
        <w:t>2. tason alaluvut 12</w:t>
      </w:r>
      <w:r w:rsidR="008E487B">
        <w:rPr>
          <w:rFonts w:eastAsia="Calibri"/>
          <w:bCs/>
          <w:iCs/>
          <w:lang w:eastAsia="en-US"/>
        </w:rPr>
        <w:t xml:space="preserve"> (+ lihavoi otsikko)</w:t>
      </w:r>
    </w:p>
    <w:p w14:paraId="5DD46E2F" w14:textId="3D8F534B" w:rsidR="008E487B" w:rsidRPr="008E487B" w:rsidRDefault="008E487B" w:rsidP="00DE555D">
      <w:pPr>
        <w:spacing w:line="240" w:lineRule="auto"/>
        <w:ind w:firstLine="1304"/>
        <w:jc w:val="left"/>
        <w:rPr>
          <w:rFonts w:eastAsia="Calibri"/>
          <w:bCs/>
          <w:iCs/>
          <w:lang w:eastAsia="en-US"/>
        </w:rPr>
      </w:pPr>
      <w:r w:rsidRPr="008E487B">
        <w:rPr>
          <w:rFonts w:eastAsia="Calibri"/>
          <w:bCs/>
          <w:iCs/>
          <w:lang w:eastAsia="en-US"/>
        </w:rPr>
        <w:t>rivinalk</w:t>
      </w:r>
      <w:r>
        <w:rPr>
          <w:rFonts w:eastAsia="Calibri"/>
          <w:bCs/>
          <w:iCs/>
          <w:lang w:eastAsia="en-US"/>
        </w:rPr>
        <w:t>u</w:t>
      </w:r>
      <w:r w:rsidRPr="008E487B">
        <w:rPr>
          <w:rFonts w:eastAsia="Calibri"/>
          <w:bCs/>
          <w:iCs/>
          <w:lang w:eastAsia="en-US"/>
        </w:rPr>
        <w:t>otsikot 12</w:t>
      </w:r>
      <w:r>
        <w:rPr>
          <w:rFonts w:eastAsia="Calibri"/>
          <w:bCs/>
          <w:iCs/>
          <w:lang w:eastAsia="en-US"/>
        </w:rPr>
        <w:t xml:space="preserve"> (+ lihavoi otsikko)</w:t>
      </w:r>
    </w:p>
    <w:p w14:paraId="47CE2059" w14:textId="503260C5" w:rsidR="00DE555D" w:rsidRPr="00DE555D" w:rsidRDefault="00996606" w:rsidP="00DE555D">
      <w:pPr>
        <w:spacing w:line="240" w:lineRule="auto"/>
        <w:ind w:firstLine="1304"/>
        <w:jc w:val="left"/>
        <w:rPr>
          <w:rFonts w:eastAsia="Calibri"/>
          <w:bCs/>
          <w:iCs/>
          <w:lang w:eastAsia="en-US"/>
        </w:rPr>
      </w:pPr>
      <w:r>
        <w:rPr>
          <w:rFonts w:eastAsia="Calibri"/>
          <w:bCs/>
          <w:iCs/>
          <w:lang w:eastAsia="en-US"/>
        </w:rPr>
        <w:t>leipä</w:t>
      </w:r>
      <w:r w:rsidR="00DE555D" w:rsidRPr="00DE555D">
        <w:rPr>
          <w:rFonts w:eastAsia="Calibri"/>
          <w:bCs/>
          <w:iCs/>
          <w:lang w:eastAsia="en-US"/>
        </w:rPr>
        <w:t>teksti 12</w:t>
      </w:r>
    </w:p>
    <w:p w14:paraId="7FF95D51" w14:textId="77777777" w:rsidR="00617E70" w:rsidRDefault="00617E70" w:rsidP="00DE555D">
      <w:pPr>
        <w:spacing w:line="240" w:lineRule="auto"/>
        <w:ind w:firstLine="1304"/>
        <w:jc w:val="left"/>
        <w:rPr>
          <w:rFonts w:eastAsia="Calibri"/>
          <w:bCs/>
          <w:iCs/>
          <w:lang w:eastAsia="en-US"/>
        </w:rPr>
      </w:pPr>
      <w:r>
        <w:rPr>
          <w:rFonts w:eastAsia="Calibri"/>
          <w:bCs/>
          <w:iCs/>
          <w:lang w:eastAsia="en-US"/>
        </w:rPr>
        <w:t>kaikki muut tekstit 12</w:t>
      </w:r>
    </w:p>
    <w:p w14:paraId="49BBD32B" w14:textId="00DADD1D" w:rsidR="00DE555D" w:rsidRPr="00DE555D" w:rsidRDefault="00996606" w:rsidP="008E487B">
      <w:pPr>
        <w:spacing w:line="240" w:lineRule="auto"/>
        <w:ind w:left="1304" w:firstLine="0"/>
        <w:jc w:val="left"/>
        <w:rPr>
          <w:rFonts w:eastAsia="Calibri"/>
          <w:bCs/>
          <w:iCs/>
          <w:lang w:eastAsia="en-US"/>
        </w:rPr>
      </w:pPr>
      <w:r>
        <w:rPr>
          <w:rFonts w:eastAsia="Calibri"/>
          <w:bCs/>
          <w:iCs/>
          <w:lang w:eastAsia="en-US"/>
        </w:rPr>
        <w:t>k</w:t>
      </w:r>
      <w:r w:rsidR="00DE555D" w:rsidRPr="00DE555D">
        <w:rPr>
          <w:rFonts w:eastAsia="Calibri"/>
          <w:bCs/>
          <w:iCs/>
          <w:lang w:eastAsia="en-US"/>
        </w:rPr>
        <w:t xml:space="preserve">uviot ja taulukot </w:t>
      </w:r>
      <w:r w:rsidR="00617E70">
        <w:rPr>
          <w:rFonts w:eastAsia="Calibri"/>
          <w:bCs/>
          <w:iCs/>
          <w:lang w:eastAsia="en-US"/>
        </w:rPr>
        <w:t>12 otsikoineen</w:t>
      </w:r>
      <w:r w:rsidR="008E487B">
        <w:rPr>
          <w:rFonts w:eastAsia="Calibri"/>
          <w:bCs/>
          <w:iCs/>
          <w:lang w:eastAsia="en-US"/>
        </w:rPr>
        <w:t xml:space="preserve"> (+ lihavoi otsikko)</w:t>
      </w:r>
      <w:r w:rsidR="00617E70">
        <w:rPr>
          <w:rFonts w:eastAsia="Calibri"/>
          <w:bCs/>
          <w:iCs/>
          <w:lang w:eastAsia="en-US"/>
        </w:rPr>
        <w:t xml:space="preserve"> ja seliteteksteineen ellei asettelut muuta vaadi</w:t>
      </w:r>
    </w:p>
    <w:p w14:paraId="45A0F47C" w14:textId="77777777" w:rsidR="00DE555D" w:rsidRPr="00DE555D" w:rsidRDefault="00DE555D" w:rsidP="00DE555D">
      <w:pPr>
        <w:spacing w:line="240" w:lineRule="auto"/>
        <w:ind w:firstLine="1304"/>
        <w:jc w:val="left"/>
        <w:rPr>
          <w:rFonts w:eastAsia="Calibri"/>
          <w:bCs/>
          <w:iCs/>
          <w:lang w:eastAsia="en-US"/>
        </w:rPr>
      </w:pPr>
    </w:p>
    <w:p w14:paraId="5C959938" w14:textId="77777777" w:rsidR="005E3050" w:rsidRPr="00DE555D" w:rsidRDefault="005E3050" w:rsidP="005E3050">
      <w:pPr>
        <w:tabs>
          <w:tab w:val="left" w:pos="1276"/>
        </w:tabs>
        <w:spacing w:line="240" w:lineRule="auto"/>
        <w:ind w:firstLine="0"/>
        <w:jc w:val="left"/>
        <w:rPr>
          <w:rFonts w:eastAsia="Calibri"/>
          <w:bCs/>
          <w:iCs/>
          <w:lang w:eastAsia="en-US"/>
        </w:rPr>
      </w:pPr>
      <w:r w:rsidRPr="00DE555D">
        <w:rPr>
          <w:rFonts w:eastAsia="Calibri"/>
          <w:b/>
          <w:iCs/>
          <w:lang w:eastAsia="en-US"/>
        </w:rPr>
        <w:t>Riviväli</w:t>
      </w:r>
      <w:r>
        <w:rPr>
          <w:rFonts w:eastAsia="Calibri"/>
          <w:b/>
          <w:iCs/>
          <w:lang w:eastAsia="en-US"/>
        </w:rPr>
        <w:t xml:space="preserve"> yleisesti</w:t>
      </w:r>
      <w:r w:rsidRPr="00DE555D">
        <w:rPr>
          <w:rFonts w:eastAsia="Calibri"/>
          <w:b/>
          <w:iCs/>
          <w:lang w:eastAsia="en-US"/>
        </w:rPr>
        <w:t>:</w:t>
      </w:r>
      <w:r>
        <w:rPr>
          <w:rFonts w:eastAsia="Calibri"/>
          <w:bCs/>
          <w:iCs/>
          <w:lang w:eastAsia="en-US"/>
        </w:rPr>
        <w:t xml:space="preserve"> </w:t>
      </w:r>
      <w:r w:rsidRPr="00DE555D">
        <w:rPr>
          <w:rFonts w:eastAsia="Calibri"/>
          <w:bCs/>
          <w:iCs/>
          <w:lang w:eastAsia="en-US"/>
        </w:rPr>
        <w:t>1,5</w:t>
      </w:r>
    </w:p>
    <w:p w14:paraId="7223D1C2" w14:textId="77777777" w:rsidR="005E3050" w:rsidRPr="00DE555D" w:rsidRDefault="005E3050" w:rsidP="005E3050">
      <w:pPr>
        <w:spacing w:line="240" w:lineRule="auto"/>
        <w:ind w:firstLine="0"/>
        <w:jc w:val="left"/>
        <w:rPr>
          <w:rFonts w:eastAsia="Calibri"/>
          <w:bCs/>
          <w:iCs/>
          <w:lang w:eastAsia="en-US"/>
        </w:rPr>
      </w:pPr>
    </w:p>
    <w:p w14:paraId="6332E634" w14:textId="77777777" w:rsidR="005E3050" w:rsidRPr="00DE555D" w:rsidRDefault="005E3050" w:rsidP="005E3050">
      <w:pPr>
        <w:spacing w:line="240" w:lineRule="auto"/>
        <w:ind w:firstLine="0"/>
        <w:jc w:val="left"/>
        <w:rPr>
          <w:rFonts w:eastAsia="Calibri"/>
          <w:b/>
          <w:iCs/>
          <w:lang w:eastAsia="en-US"/>
        </w:rPr>
      </w:pPr>
      <w:r>
        <w:rPr>
          <w:rFonts w:eastAsia="Calibri"/>
          <w:b/>
          <w:iCs/>
          <w:lang w:eastAsia="en-US"/>
        </w:rPr>
        <w:t xml:space="preserve">Riviväli </w:t>
      </w:r>
      <w:r w:rsidRPr="00DE555D">
        <w:rPr>
          <w:rFonts w:eastAsia="Calibri"/>
          <w:b/>
          <w:iCs/>
          <w:lang w:eastAsia="en-US"/>
        </w:rPr>
        <w:t>lainauks</w:t>
      </w:r>
      <w:r>
        <w:rPr>
          <w:rFonts w:eastAsia="Calibri"/>
          <w:b/>
          <w:iCs/>
          <w:lang w:eastAsia="en-US"/>
        </w:rPr>
        <w:t>issa</w:t>
      </w:r>
      <w:r w:rsidRPr="00DE555D">
        <w:rPr>
          <w:rFonts w:eastAsia="Calibri"/>
          <w:b/>
          <w:iCs/>
          <w:lang w:eastAsia="en-US"/>
        </w:rPr>
        <w:t>:</w:t>
      </w:r>
    </w:p>
    <w:p w14:paraId="32B633EE" w14:textId="77777777" w:rsidR="005E3050" w:rsidRPr="00DE555D" w:rsidRDefault="005E3050" w:rsidP="005E3050">
      <w:pPr>
        <w:spacing w:line="240" w:lineRule="auto"/>
        <w:ind w:left="1276" w:firstLine="0"/>
        <w:jc w:val="left"/>
        <w:rPr>
          <w:rFonts w:eastAsia="Calibri"/>
          <w:bCs/>
          <w:iCs/>
          <w:lang w:eastAsia="en-US"/>
        </w:rPr>
      </w:pPr>
      <w:r w:rsidRPr="00DE555D">
        <w:rPr>
          <w:rFonts w:eastAsia="Calibri"/>
          <w:bCs/>
          <w:iCs/>
          <w:lang w:eastAsia="en-US"/>
        </w:rPr>
        <w:t>alle kaksi riviä, tekstin sisässä ”lainausmerkein erotettuna”</w:t>
      </w:r>
      <w:r>
        <w:rPr>
          <w:rFonts w:eastAsia="Calibri"/>
          <w:bCs/>
          <w:iCs/>
          <w:lang w:eastAsia="en-US"/>
        </w:rPr>
        <w:t xml:space="preserve"> ja rv 1,5</w:t>
      </w:r>
      <w:r w:rsidRPr="00DE555D">
        <w:rPr>
          <w:rFonts w:eastAsia="Calibri"/>
          <w:bCs/>
          <w:iCs/>
          <w:lang w:eastAsia="en-US"/>
        </w:rPr>
        <w:t xml:space="preserve"> </w:t>
      </w:r>
    </w:p>
    <w:p w14:paraId="12F2FF8A" w14:textId="77777777" w:rsidR="005E3050" w:rsidRDefault="005E3050" w:rsidP="005E3050">
      <w:pPr>
        <w:spacing w:line="240" w:lineRule="auto"/>
        <w:ind w:left="1276" w:firstLine="0"/>
        <w:jc w:val="left"/>
        <w:rPr>
          <w:rFonts w:eastAsia="Calibri"/>
          <w:bCs/>
          <w:iCs/>
          <w:lang w:eastAsia="en-US"/>
        </w:rPr>
      </w:pPr>
      <w:r w:rsidRPr="00DE555D">
        <w:rPr>
          <w:rFonts w:eastAsia="Calibri"/>
          <w:bCs/>
          <w:iCs/>
          <w:lang w:eastAsia="en-US"/>
        </w:rPr>
        <w:t>pidemmät, sisennys 1</w:t>
      </w:r>
      <w:r>
        <w:rPr>
          <w:rFonts w:eastAsia="Calibri"/>
          <w:bCs/>
          <w:iCs/>
          <w:lang w:eastAsia="en-US"/>
        </w:rPr>
        <w:t>,5</w:t>
      </w:r>
      <w:r w:rsidRPr="00DE555D">
        <w:rPr>
          <w:rFonts w:eastAsia="Calibri"/>
          <w:bCs/>
          <w:iCs/>
          <w:lang w:eastAsia="en-US"/>
        </w:rPr>
        <w:t xml:space="preserve"> cm, ei lainausmerkkejä eikä kursivointia</w:t>
      </w:r>
      <w:r>
        <w:rPr>
          <w:rFonts w:eastAsia="Calibri"/>
          <w:bCs/>
          <w:iCs/>
          <w:lang w:eastAsia="en-US"/>
        </w:rPr>
        <w:t xml:space="preserve"> ja </w:t>
      </w:r>
      <w:r w:rsidRPr="00DE555D">
        <w:rPr>
          <w:rFonts w:eastAsia="Calibri"/>
          <w:bCs/>
          <w:iCs/>
          <w:lang w:eastAsia="en-US"/>
        </w:rPr>
        <w:t>rv 1</w:t>
      </w:r>
    </w:p>
    <w:p w14:paraId="5E7230B1" w14:textId="77777777" w:rsidR="00CC19FC" w:rsidRDefault="00CC19FC" w:rsidP="00CC19FC">
      <w:pPr>
        <w:spacing w:line="240" w:lineRule="auto"/>
        <w:ind w:firstLine="0"/>
        <w:jc w:val="left"/>
        <w:rPr>
          <w:rFonts w:eastAsia="Calibri"/>
          <w:bCs/>
          <w:iCs/>
          <w:lang w:eastAsia="en-US"/>
        </w:rPr>
      </w:pPr>
    </w:p>
    <w:p w14:paraId="18780711" w14:textId="2B254647" w:rsidR="00CC19FC" w:rsidRDefault="00CC19FC" w:rsidP="00CC19FC">
      <w:pPr>
        <w:spacing w:line="240" w:lineRule="auto"/>
        <w:ind w:firstLine="0"/>
        <w:jc w:val="left"/>
        <w:rPr>
          <w:rFonts w:eastAsia="Calibri"/>
          <w:b/>
          <w:iCs/>
          <w:lang w:eastAsia="en-US"/>
        </w:rPr>
      </w:pPr>
      <w:r>
        <w:rPr>
          <w:rFonts w:eastAsia="Calibri"/>
          <w:b/>
          <w:iCs/>
          <w:lang w:eastAsia="en-US"/>
        </w:rPr>
        <w:t>Tekstin tasaus ja tavutus:</w:t>
      </w:r>
    </w:p>
    <w:p w14:paraId="7E2D437D" w14:textId="3BD9059F" w:rsidR="00CC19FC" w:rsidRPr="00DE555D" w:rsidRDefault="00CC19FC" w:rsidP="00CC19FC">
      <w:pPr>
        <w:spacing w:line="240" w:lineRule="auto"/>
        <w:ind w:firstLine="0"/>
        <w:jc w:val="left"/>
        <w:rPr>
          <w:rFonts w:eastAsia="Calibri"/>
          <w:bCs/>
          <w:iCs/>
          <w:lang w:eastAsia="en-US"/>
        </w:rPr>
      </w:pPr>
      <w:r>
        <w:rPr>
          <w:rFonts w:eastAsia="Calibri"/>
          <w:b/>
          <w:iCs/>
          <w:lang w:eastAsia="en-US"/>
        </w:rPr>
        <w:tab/>
      </w:r>
      <w:r>
        <w:rPr>
          <w:rFonts w:eastAsia="Calibri"/>
          <w:bCs/>
          <w:iCs/>
          <w:lang w:eastAsia="en-US"/>
        </w:rPr>
        <w:t>vasen ja oikeareuna tasaiset, tavutus päällä</w:t>
      </w:r>
    </w:p>
    <w:p w14:paraId="6138B11C" w14:textId="77777777" w:rsidR="00CC19FC" w:rsidRDefault="00CC19FC" w:rsidP="00CC19FC">
      <w:pPr>
        <w:spacing w:line="240" w:lineRule="auto"/>
        <w:ind w:firstLine="0"/>
        <w:jc w:val="left"/>
        <w:rPr>
          <w:rFonts w:eastAsia="Calibri"/>
          <w:b/>
          <w:iCs/>
          <w:lang w:eastAsia="en-US"/>
        </w:rPr>
      </w:pPr>
    </w:p>
    <w:p w14:paraId="15CFBC1B" w14:textId="2DEC6703" w:rsidR="00CC19FC" w:rsidRDefault="00CC19FC" w:rsidP="00CC19FC">
      <w:pPr>
        <w:spacing w:line="240" w:lineRule="auto"/>
        <w:ind w:firstLine="0"/>
        <w:jc w:val="left"/>
        <w:rPr>
          <w:rFonts w:eastAsia="Calibri"/>
          <w:b/>
          <w:iCs/>
          <w:lang w:eastAsia="en-US"/>
        </w:rPr>
      </w:pPr>
      <w:r>
        <w:rPr>
          <w:rFonts w:eastAsia="Calibri"/>
          <w:b/>
          <w:iCs/>
          <w:lang w:eastAsia="en-US"/>
        </w:rPr>
        <w:t>Sivunumerot:</w:t>
      </w:r>
    </w:p>
    <w:p w14:paraId="280C9D62" w14:textId="56EF62E6" w:rsidR="00DE555D" w:rsidRPr="00DE555D" w:rsidRDefault="00CC19FC" w:rsidP="00DE555D">
      <w:pPr>
        <w:spacing w:line="240" w:lineRule="auto"/>
        <w:ind w:firstLine="0"/>
        <w:jc w:val="left"/>
        <w:rPr>
          <w:rFonts w:eastAsia="Calibri"/>
          <w:bCs/>
          <w:iCs/>
          <w:lang w:eastAsia="en-US"/>
        </w:rPr>
      </w:pPr>
      <w:r>
        <w:rPr>
          <w:rFonts w:eastAsia="Calibri"/>
          <w:b/>
          <w:iCs/>
          <w:lang w:eastAsia="en-US"/>
        </w:rPr>
        <w:tab/>
      </w:r>
      <w:r>
        <w:rPr>
          <w:rFonts w:eastAsia="Calibri"/>
          <w:bCs/>
          <w:iCs/>
          <w:lang w:eastAsia="en-US"/>
        </w:rPr>
        <w:t>oikea yläkulma</w:t>
      </w:r>
    </w:p>
    <w:p w14:paraId="1A359CDE" w14:textId="77777777" w:rsidR="00CC19FC" w:rsidRDefault="00CC19FC" w:rsidP="00DE555D">
      <w:pPr>
        <w:spacing w:line="240" w:lineRule="auto"/>
        <w:ind w:firstLine="0"/>
        <w:jc w:val="left"/>
        <w:rPr>
          <w:rFonts w:eastAsia="Calibri"/>
          <w:b/>
          <w:iCs/>
          <w:lang w:eastAsia="en-US"/>
        </w:rPr>
      </w:pPr>
    </w:p>
    <w:p w14:paraId="7ABD69D1" w14:textId="505A73C0" w:rsidR="009E4461" w:rsidRPr="00DB6A27" w:rsidRDefault="009E4461" w:rsidP="00DB6A27">
      <w:pPr>
        <w:pStyle w:val="Lhdeluettelo"/>
      </w:pPr>
    </w:p>
    <w:sectPr w:rsidR="009E4461" w:rsidRPr="00DB6A27" w:rsidSect="007A0E42">
      <w:headerReference w:type="default" r:id="rId1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89D70F" w14:textId="77777777" w:rsidR="00257862" w:rsidRDefault="00257862" w:rsidP="007A0E42">
      <w:pPr>
        <w:spacing w:line="240" w:lineRule="auto"/>
      </w:pPr>
      <w:r>
        <w:separator/>
      </w:r>
    </w:p>
  </w:endnote>
  <w:endnote w:type="continuationSeparator" w:id="0">
    <w:p w14:paraId="1621B6D5" w14:textId="77777777" w:rsidR="00257862" w:rsidRDefault="00257862" w:rsidP="007A0E4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A9FBC6" w14:textId="77777777" w:rsidR="00257862" w:rsidRDefault="00257862" w:rsidP="007A0E42">
      <w:pPr>
        <w:spacing w:line="240" w:lineRule="auto"/>
      </w:pPr>
      <w:r>
        <w:separator/>
      </w:r>
    </w:p>
  </w:footnote>
  <w:footnote w:type="continuationSeparator" w:id="0">
    <w:p w14:paraId="64ADC578" w14:textId="77777777" w:rsidR="00257862" w:rsidRDefault="00257862" w:rsidP="007A0E4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70175734"/>
      <w:docPartObj>
        <w:docPartGallery w:val="Page Numbers (Top of Page)"/>
        <w:docPartUnique/>
      </w:docPartObj>
    </w:sdtPr>
    <w:sdtEndPr/>
    <w:sdtContent>
      <w:p w14:paraId="0CF8769A" w14:textId="71DE2F1D" w:rsidR="007A0E42" w:rsidRDefault="007A0E42">
        <w:pPr>
          <w:pStyle w:val="Yltunniste"/>
          <w:jc w:val="right"/>
        </w:pPr>
        <w:r>
          <w:fldChar w:fldCharType="begin"/>
        </w:r>
        <w:r>
          <w:instrText>PAGE   \* MERGEFORMAT</w:instrText>
        </w:r>
        <w:r>
          <w:fldChar w:fldCharType="separate"/>
        </w:r>
        <w:r>
          <w:t>2</w:t>
        </w:r>
        <w:r>
          <w:fldChar w:fldCharType="end"/>
        </w:r>
      </w:p>
    </w:sdtContent>
  </w:sdt>
  <w:p w14:paraId="4B0FD51E" w14:textId="77777777" w:rsidR="007A0E42" w:rsidRDefault="007A0E42">
    <w:pPr>
      <w:pStyle w:val="Yltunnis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C505B4"/>
    <w:multiLevelType w:val="hybridMultilevel"/>
    <w:tmpl w:val="B2EA725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 w15:restartNumberingAfterBreak="0">
    <w:nsid w:val="30304D8D"/>
    <w:multiLevelType w:val="hybridMultilevel"/>
    <w:tmpl w:val="35322E6A"/>
    <w:lvl w:ilvl="0" w:tplc="04A45594">
      <w:start w:val="1"/>
      <w:numFmt w:val="decimal"/>
      <w:lvlText w:val="%1"/>
      <w:lvlJc w:val="left"/>
      <w:pPr>
        <w:ind w:left="720" w:hanging="360"/>
      </w:pPr>
      <w:rPr>
        <w:rFonts w:ascii="Times New Roman" w:hAnsi="Times New Roman" w:hint="default"/>
        <w:b/>
        <w:i w:val="0"/>
        <w:sz w:val="32"/>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2" w15:restartNumberingAfterBreak="0">
    <w:nsid w:val="32DE239C"/>
    <w:multiLevelType w:val="multilevel"/>
    <w:tmpl w:val="9E50D82E"/>
    <w:lvl w:ilvl="0">
      <w:start w:val="1"/>
      <w:numFmt w:val="decimal"/>
      <w:pStyle w:val="Sisllyksenotsikko"/>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35942B7E"/>
    <w:multiLevelType w:val="hybridMultilevel"/>
    <w:tmpl w:val="7430CA78"/>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 w15:restartNumberingAfterBreak="0">
    <w:nsid w:val="4D823AF2"/>
    <w:multiLevelType w:val="hybridMultilevel"/>
    <w:tmpl w:val="1FA08C0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 w15:restartNumberingAfterBreak="0">
    <w:nsid w:val="5A2A3EFF"/>
    <w:multiLevelType w:val="hybridMultilevel"/>
    <w:tmpl w:val="F904D072"/>
    <w:lvl w:ilvl="0" w:tplc="EF9CC28C">
      <w:start w:val="1"/>
      <w:numFmt w:val="decimal"/>
      <w:lvlText w:val="%1.1"/>
      <w:lvlJc w:val="left"/>
      <w:pPr>
        <w:ind w:left="720" w:hanging="360"/>
      </w:pPr>
      <w:rPr>
        <w:rFonts w:ascii="Times New Roman" w:hAnsi="Times New Roman" w:hint="default"/>
        <w:b/>
        <w:i w:val="0"/>
        <w:sz w:val="32"/>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6" w15:restartNumberingAfterBreak="0">
    <w:nsid w:val="659E27FC"/>
    <w:multiLevelType w:val="multilevel"/>
    <w:tmpl w:val="1048096E"/>
    <w:lvl w:ilvl="0">
      <w:start w:val="1"/>
      <w:numFmt w:val="decimal"/>
      <w:pStyle w:val="Otsikko1"/>
      <w:lvlText w:val="%1"/>
      <w:lvlJc w:val="left"/>
      <w:pPr>
        <w:ind w:left="432" w:hanging="432"/>
      </w:pPr>
      <w:rPr>
        <w:rFonts w:hint="default"/>
        <w:b/>
        <w:i w:val="0"/>
        <w:sz w:val="32"/>
      </w:rPr>
    </w:lvl>
    <w:lvl w:ilvl="1">
      <w:start w:val="1"/>
      <w:numFmt w:val="decimal"/>
      <w:pStyle w:val="Otsikko2"/>
      <w:lvlText w:val="%1.%2"/>
      <w:lvlJc w:val="left"/>
      <w:pPr>
        <w:ind w:left="576" w:hanging="576"/>
      </w:pPr>
    </w:lvl>
    <w:lvl w:ilvl="2">
      <w:start w:val="1"/>
      <w:numFmt w:val="decimal"/>
      <w:pStyle w:val="Otsikko3"/>
      <w:lvlText w:val="%1.%2.%3"/>
      <w:lvlJc w:val="left"/>
      <w:pPr>
        <w:ind w:left="720" w:hanging="720"/>
      </w:pPr>
    </w:lvl>
    <w:lvl w:ilvl="3">
      <w:start w:val="1"/>
      <w:numFmt w:val="decimal"/>
      <w:pStyle w:val="Otsikko4"/>
      <w:lvlText w:val="%1.%2.%3.%4"/>
      <w:lvlJc w:val="left"/>
      <w:pPr>
        <w:ind w:left="864" w:hanging="864"/>
      </w:pPr>
    </w:lvl>
    <w:lvl w:ilvl="4">
      <w:start w:val="1"/>
      <w:numFmt w:val="decimal"/>
      <w:pStyle w:val="Otsikko5"/>
      <w:lvlText w:val="%1.%2.%3.%4.%5"/>
      <w:lvlJc w:val="left"/>
      <w:pPr>
        <w:ind w:left="1008" w:hanging="1008"/>
      </w:pPr>
    </w:lvl>
    <w:lvl w:ilvl="5">
      <w:start w:val="1"/>
      <w:numFmt w:val="decimal"/>
      <w:pStyle w:val="Otsikko6"/>
      <w:lvlText w:val="%1.%2.%3.%4.%5.%6"/>
      <w:lvlJc w:val="left"/>
      <w:pPr>
        <w:ind w:left="1152" w:hanging="1152"/>
      </w:pPr>
    </w:lvl>
    <w:lvl w:ilvl="6">
      <w:start w:val="1"/>
      <w:numFmt w:val="decimal"/>
      <w:pStyle w:val="Otsikko7"/>
      <w:lvlText w:val="%1.%2.%3.%4.%5.%6.%7"/>
      <w:lvlJc w:val="left"/>
      <w:pPr>
        <w:ind w:left="1296" w:hanging="1296"/>
      </w:pPr>
    </w:lvl>
    <w:lvl w:ilvl="7">
      <w:start w:val="1"/>
      <w:numFmt w:val="decimal"/>
      <w:pStyle w:val="Otsikko8"/>
      <w:lvlText w:val="%1.%2.%3.%4.%5.%6.%7.%8"/>
      <w:lvlJc w:val="left"/>
      <w:pPr>
        <w:ind w:left="1440" w:hanging="1440"/>
      </w:pPr>
    </w:lvl>
    <w:lvl w:ilvl="8">
      <w:start w:val="1"/>
      <w:numFmt w:val="decimal"/>
      <w:pStyle w:val="Otsikko9"/>
      <w:lvlText w:val="%1.%2.%3.%4.%5.%6.%7.%8.%9"/>
      <w:lvlJc w:val="left"/>
      <w:pPr>
        <w:ind w:left="1584" w:hanging="1584"/>
      </w:pPr>
    </w:lvl>
  </w:abstractNum>
  <w:abstractNum w:abstractNumId="7" w15:restartNumberingAfterBreak="0">
    <w:nsid w:val="723F3244"/>
    <w:multiLevelType w:val="hybridMultilevel"/>
    <w:tmpl w:val="648254A0"/>
    <w:lvl w:ilvl="0" w:tplc="AEA47030">
      <w:start w:val="1"/>
      <w:numFmt w:val="decimal"/>
      <w:lvlText w:val="%1.1"/>
      <w:lvlJc w:val="left"/>
      <w:pPr>
        <w:ind w:left="360" w:hanging="360"/>
      </w:pPr>
      <w:rPr>
        <w:rFonts w:ascii="Times New Roman" w:hAnsi="Times New Roman" w:hint="default"/>
        <w:b/>
        <w:i w:val="0"/>
        <w:sz w:val="28"/>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8" w15:restartNumberingAfterBreak="0">
    <w:nsid w:val="789368FD"/>
    <w:multiLevelType w:val="multilevel"/>
    <w:tmpl w:val="454CD05E"/>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16cid:durableId="2021085478">
    <w:abstractNumId w:val="2"/>
  </w:num>
  <w:num w:numId="2" w16cid:durableId="390881708">
    <w:abstractNumId w:val="6"/>
  </w:num>
  <w:num w:numId="3" w16cid:durableId="720179126">
    <w:abstractNumId w:val="6"/>
  </w:num>
  <w:num w:numId="4" w16cid:durableId="1751535453">
    <w:abstractNumId w:val="6"/>
  </w:num>
  <w:num w:numId="5" w16cid:durableId="91902938">
    <w:abstractNumId w:val="6"/>
  </w:num>
  <w:num w:numId="6" w16cid:durableId="874390383">
    <w:abstractNumId w:val="6"/>
  </w:num>
  <w:num w:numId="7" w16cid:durableId="2143767943">
    <w:abstractNumId w:val="6"/>
  </w:num>
  <w:num w:numId="8" w16cid:durableId="1321739651">
    <w:abstractNumId w:val="1"/>
  </w:num>
  <w:num w:numId="9" w16cid:durableId="518088712">
    <w:abstractNumId w:val="1"/>
  </w:num>
  <w:num w:numId="10" w16cid:durableId="1842817945">
    <w:abstractNumId w:val="1"/>
  </w:num>
  <w:num w:numId="11" w16cid:durableId="1197232207">
    <w:abstractNumId w:val="1"/>
  </w:num>
  <w:num w:numId="12" w16cid:durableId="462381162">
    <w:abstractNumId w:val="6"/>
  </w:num>
  <w:num w:numId="13" w16cid:durableId="65733879">
    <w:abstractNumId w:val="2"/>
  </w:num>
  <w:num w:numId="14" w16cid:durableId="861893334">
    <w:abstractNumId w:val="1"/>
  </w:num>
  <w:num w:numId="15" w16cid:durableId="798182602">
    <w:abstractNumId w:val="1"/>
  </w:num>
  <w:num w:numId="16" w16cid:durableId="761686708">
    <w:abstractNumId w:val="6"/>
  </w:num>
  <w:num w:numId="17" w16cid:durableId="1155217373">
    <w:abstractNumId w:val="2"/>
  </w:num>
  <w:num w:numId="18" w16cid:durableId="1547450457">
    <w:abstractNumId w:val="1"/>
  </w:num>
  <w:num w:numId="19" w16cid:durableId="1375545644">
    <w:abstractNumId w:val="1"/>
  </w:num>
  <w:num w:numId="20" w16cid:durableId="693576013">
    <w:abstractNumId w:val="6"/>
  </w:num>
  <w:num w:numId="21" w16cid:durableId="1451439105">
    <w:abstractNumId w:val="2"/>
  </w:num>
  <w:num w:numId="22" w16cid:durableId="1385719415">
    <w:abstractNumId w:val="1"/>
  </w:num>
  <w:num w:numId="23" w16cid:durableId="1927421283">
    <w:abstractNumId w:val="2"/>
  </w:num>
  <w:num w:numId="24" w16cid:durableId="217321802">
    <w:abstractNumId w:val="2"/>
  </w:num>
  <w:num w:numId="25" w16cid:durableId="1674910955">
    <w:abstractNumId w:val="2"/>
  </w:num>
  <w:num w:numId="26" w16cid:durableId="2003045191">
    <w:abstractNumId w:val="1"/>
  </w:num>
  <w:num w:numId="27" w16cid:durableId="481969771">
    <w:abstractNumId w:val="5"/>
  </w:num>
  <w:num w:numId="28" w16cid:durableId="180822131">
    <w:abstractNumId w:val="7"/>
  </w:num>
  <w:num w:numId="29" w16cid:durableId="734670330">
    <w:abstractNumId w:val="8"/>
  </w:num>
  <w:num w:numId="30" w16cid:durableId="2007321017">
    <w:abstractNumId w:val="8"/>
  </w:num>
  <w:num w:numId="31" w16cid:durableId="309024784">
    <w:abstractNumId w:val="8"/>
  </w:num>
  <w:num w:numId="32" w16cid:durableId="1810318280">
    <w:abstractNumId w:val="8"/>
  </w:num>
  <w:num w:numId="33" w16cid:durableId="2128497736">
    <w:abstractNumId w:val="8"/>
  </w:num>
  <w:num w:numId="34" w16cid:durableId="1475021255">
    <w:abstractNumId w:val="8"/>
  </w:num>
  <w:num w:numId="35" w16cid:durableId="343870455">
    <w:abstractNumId w:val="0"/>
  </w:num>
  <w:num w:numId="36" w16cid:durableId="1513304742">
    <w:abstractNumId w:val="3"/>
  </w:num>
  <w:num w:numId="37" w16cid:durableId="144221786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304"/>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6332"/>
    <w:rsid w:val="0001196F"/>
    <w:rsid w:val="000165B7"/>
    <w:rsid w:val="00031563"/>
    <w:rsid w:val="00040B7E"/>
    <w:rsid w:val="0004713D"/>
    <w:rsid w:val="00053020"/>
    <w:rsid w:val="00057D74"/>
    <w:rsid w:val="000762DE"/>
    <w:rsid w:val="000868B6"/>
    <w:rsid w:val="000A5815"/>
    <w:rsid w:val="000A7815"/>
    <w:rsid w:val="000C235F"/>
    <w:rsid w:val="000C73C8"/>
    <w:rsid w:val="000D1EA0"/>
    <w:rsid w:val="000D7882"/>
    <w:rsid w:val="000F111B"/>
    <w:rsid w:val="0011190B"/>
    <w:rsid w:val="0011300A"/>
    <w:rsid w:val="00115FC1"/>
    <w:rsid w:val="00124FDD"/>
    <w:rsid w:val="00153411"/>
    <w:rsid w:val="0017750B"/>
    <w:rsid w:val="00182676"/>
    <w:rsid w:val="00182A70"/>
    <w:rsid w:val="001915F0"/>
    <w:rsid w:val="001A422C"/>
    <w:rsid w:val="001B282E"/>
    <w:rsid w:val="001B61DA"/>
    <w:rsid w:val="001D1052"/>
    <w:rsid w:val="001E2281"/>
    <w:rsid w:val="001F7F75"/>
    <w:rsid w:val="0020601C"/>
    <w:rsid w:val="0021190C"/>
    <w:rsid w:val="00221FCA"/>
    <w:rsid w:val="002256EF"/>
    <w:rsid w:val="00257862"/>
    <w:rsid w:val="0027177A"/>
    <w:rsid w:val="00276626"/>
    <w:rsid w:val="002C3DB0"/>
    <w:rsid w:val="002C408F"/>
    <w:rsid w:val="002C49F9"/>
    <w:rsid w:val="002D69B2"/>
    <w:rsid w:val="003129E8"/>
    <w:rsid w:val="00312ECB"/>
    <w:rsid w:val="003217E5"/>
    <w:rsid w:val="00351BFB"/>
    <w:rsid w:val="00385585"/>
    <w:rsid w:val="003932A7"/>
    <w:rsid w:val="0039350D"/>
    <w:rsid w:val="003950CC"/>
    <w:rsid w:val="003B60BF"/>
    <w:rsid w:val="003B696F"/>
    <w:rsid w:val="003E1005"/>
    <w:rsid w:val="003E3F03"/>
    <w:rsid w:val="00402877"/>
    <w:rsid w:val="00406148"/>
    <w:rsid w:val="00422801"/>
    <w:rsid w:val="00426630"/>
    <w:rsid w:val="004305EF"/>
    <w:rsid w:val="00447A4C"/>
    <w:rsid w:val="00447B35"/>
    <w:rsid w:val="00452080"/>
    <w:rsid w:val="0045773D"/>
    <w:rsid w:val="00462567"/>
    <w:rsid w:val="004B2505"/>
    <w:rsid w:val="004B515B"/>
    <w:rsid w:val="004C18EA"/>
    <w:rsid w:val="004C60DF"/>
    <w:rsid w:val="004D0890"/>
    <w:rsid w:val="004E400E"/>
    <w:rsid w:val="00515409"/>
    <w:rsid w:val="00575535"/>
    <w:rsid w:val="00594087"/>
    <w:rsid w:val="00594AE0"/>
    <w:rsid w:val="005B07C3"/>
    <w:rsid w:val="005B4B89"/>
    <w:rsid w:val="005B77CC"/>
    <w:rsid w:val="005E1B1B"/>
    <w:rsid w:val="005E3050"/>
    <w:rsid w:val="00604519"/>
    <w:rsid w:val="00606282"/>
    <w:rsid w:val="006078FF"/>
    <w:rsid w:val="00612E51"/>
    <w:rsid w:val="00613882"/>
    <w:rsid w:val="00617E70"/>
    <w:rsid w:val="00617F28"/>
    <w:rsid w:val="00623B3F"/>
    <w:rsid w:val="0062520D"/>
    <w:rsid w:val="00641568"/>
    <w:rsid w:val="0064386E"/>
    <w:rsid w:val="006530F3"/>
    <w:rsid w:val="006C0377"/>
    <w:rsid w:val="006D6332"/>
    <w:rsid w:val="006F58C6"/>
    <w:rsid w:val="0075180E"/>
    <w:rsid w:val="00753921"/>
    <w:rsid w:val="007550CF"/>
    <w:rsid w:val="00756400"/>
    <w:rsid w:val="00756FDD"/>
    <w:rsid w:val="00757976"/>
    <w:rsid w:val="00767A23"/>
    <w:rsid w:val="00776E04"/>
    <w:rsid w:val="00786143"/>
    <w:rsid w:val="00786674"/>
    <w:rsid w:val="007A0D6C"/>
    <w:rsid w:val="007A0E42"/>
    <w:rsid w:val="007A7A13"/>
    <w:rsid w:val="007B1354"/>
    <w:rsid w:val="007B4ACF"/>
    <w:rsid w:val="007F0FDC"/>
    <w:rsid w:val="007F2D7A"/>
    <w:rsid w:val="007F5114"/>
    <w:rsid w:val="00825B00"/>
    <w:rsid w:val="008378D1"/>
    <w:rsid w:val="00853648"/>
    <w:rsid w:val="00867297"/>
    <w:rsid w:val="008735F2"/>
    <w:rsid w:val="0088103A"/>
    <w:rsid w:val="00881385"/>
    <w:rsid w:val="008A03C9"/>
    <w:rsid w:val="008B2B8F"/>
    <w:rsid w:val="008C59F1"/>
    <w:rsid w:val="008E0A22"/>
    <w:rsid w:val="008E487B"/>
    <w:rsid w:val="008F5E78"/>
    <w:rsid w:val="00916DE1"/>
    <w:rsid w:val="00962843"/>
    <w:rsid w:val="009811E4"/>
    <w:rsid w:val="00984B4E"/>
    <w:rsid w:val="009912DE"/>
    <w:rsid w:val="00996606"/>
    <w:rsid w:val="009C3877"/>
    <w:rsid w:val="009C38A7"/>
    <w:rsid w:val="009C4C78"/>
    <w:rsid w:val="009C5374"/>
    <w:rsid w:val="009D28C8"/>
    <w:rsid w:val="009D5F80"/>
    <w:rsid w:val="009E4461"/>
    <w:rsid w:val="009F2009"/>
    <w:rsid w:val="00A05385"/>
    <w:rsid w:val="00A06269"/>
    <w:rsid w:val="00A210A5"/>
    <w:rsid w:val="00A912EA"/>
    <w:rsid w:val="00AC3013"/>
    <w:rsid w:val="00AC77E6"/>
    <w:rsid w:val="00AD1381"/>
    <w:rsid w:val="00AD59AC"/>
    <w:rsid w:val="00AF01D9"/>
    <w:rsid w:val="00B048DD"/>
    <w:rsid w:val="00B159D6"/>
    <w:rsid w:val="00B17722"/>
    <w:rsid w:val="00B23216"/>
    <w:rsid w:val="00B2455B"/>
    <w:rsid w:val="00B7160D"/>
    <w:rsid w:val="00B8308D"/>
    <w:rsid w:val="00B945B3"/>
    <w:rsid w:val="00BA52AF"/>
    <w:rsid w:val="00BB4DEF"/>
    <w:rsid w:val="00BC1CF1"/>
    <w:rsid w:val="00BD4963"/>
    <w:rsid w:val="00BE14BA"/>
    <w:rsid w:val="00BE37CE"/>
    <w:rsid w:val="00BE76CA"/>
    <w:rsid w:val="00BF128C"/>
    <w:rsid w:val="00C042C5"/>
    <w:rsid w:val="00C137E7"/>
    <w:rsid w:val="00C31783"/>
    <w:rsid w:val="00C57FA4"/>
    <w:rsid w:val="00C71D7A"/>
    <w:rsid w:val="00C97C95"/>
    <w:rsid w:val="00CA65B9"/>
    <w:rsid w:val="00CB02C4"/>
    <w:rsid w:val="00CB7EF2"/>
    <w:rsid w:val="00CC19FC"/>
    <w:rsid w:val="00CC71C4"/>
    <w:rsid w:val="00CD7458"/>
    <w:rsid w:val="00CF5DE7"/>
    <w:rsid w:val="00CF626C"/>
    <w:rsid w:val="00D04475"/>
    <w:rsid w:val="00D07F99"/>
    <w:rsid w:val="00D1118D"/>
    <w:rsid w:val="00D12000"/>
    <w:rsid w:val="00D15C5E"/>
    <w:rsid w:val="00D16F9F"/>
    <w:rsid w:val="00D30BAF"/>
    <w:rsid w:val="00D31F18"/>
    <w:rsid w:val="00D32D4B"/>
    <w:rsid w:val="00D33D32"/>
    <w:rsid w:val="00D33DF9"/>
    <w:rsid w:val="00D35F0F"/>
    <w:rsid w:val="00D41490"/>
    <w:rsid w:val="00D46A7A"/>
    <w:rsid w:val="00D5065A"/>
    <w:rsid w:val="00D7545C"/>
    <w:rsid w:val="00DB6A27"/>
    <w:rsid w:val="00DD1431"/>
    <w:rsid w:val="00DD746A"/>
    <w:rsid w:val="00DE0170"/>
    <w:rsid w:val="00DE555D"/>
    <w:rsid w:val="00E05D28"/>
    <w:rsid w:val="00E141FA"/>
    <w:rsid w:val="00E26657"/>
    <w:rsid w:val="00E44995"/>
    <w:rsid w:val="00E44D39"/>
    <w:rsid w:val="00E616A6"/>
    <w:rsid w:val="00E62AAC"/>
    <w:rsid w:val="00E645E6"/>
    <w:rsid w:val="00E815C2"/>
    <w:rsid w:val="00EA6167"/>
    <w:rsid w:val="00EB0513"/>
    <w:rsid w:val="00EB5EFD"/>
    <w:rsid w:val="00ED16F1"/>
    <w:rsid w:val="00F05F3F"/>
    <w:rsid w:val="00F106BF"/>
    <w:rsid w:val="00F12593"/>
    <w:rsid w:val="00F518CD"/>
    <w:rsid w:val="00F71221"/>
    <w:rsid w:val="00F724E4"/>
    <w:rsid w:val="00F7607E"/>
    <w:rsid w:val="00F86BAC"/>
    <w:rsid w:val="00FA7972"/>
    <w:rsid w:val="00FB4432"/>
    <w:rsid w:val="00FC71C1"/>
    <w:rsid w:val="00FE1E2B"/>
    <w:rsid w:val="00FE7173"/>
    <w:rsid w:val="00FF2A88"/>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CD91E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Arial" w:hAnsiTheme="minorHAnsi" w:cstheme="minorHAnsi"/>
        <w:kern w:val="2"/>
        <w:sz w:val="22"/>
        <w:szCs w:val="22"/>
        <w:lang w:val="fi-FI"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lsdException w:name="Subtle Reference" w:uiPriority="31"/>
    <w:lsdException w:name="Intense Reference" w:uiPriority="32"/>
    <w:lsdException w:name="Book Title" w:uiPriority="33" w:qFormat="1"/>
    <w:lsdException w:name="Bibliography" w:uiPriority="37" w:qFormat="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ali">
    <w:name w:val="Normal"/>
    <w:uiPriority w:val="99"/>
    <w:unhideWhenUsed/>
    <w:rsid w:val="009D5F80"/>
    <w:pPr>
      <w:spacing w:after="0" w:line="360" w:lineRule="auto"/>
      <w:ind w:firstLine="851"/>
      <w:jc w:val="both"/>
    </w:pPr>
    <w:rPr>
      <w:rFonts w:ascii="Times New Roman" w:hAnsi="Times New Roman" w:cs="Times New Roman"/>
      <w:kern w:val="0"/>
      <w:sz w:val="24"/>
      <w:szCs w:val="24"/>
      <w:lang w:eastAsia="fi-FI"/>
      <w14:ligatures w14:val="none"/>
    </w:rPr>
  </w:style>
  <w:style w:type="paragraph" w:styleId="Otsikko1">
    <w:name w:val="heading 1"/>
    <w:basedOn w:val="Normaali"/>
    <w:next w:val="1kappale"/>
    <w:link w:val="Otsikko1Char"/>
    <w:uiPriority w:val="1"/>
    <w:qFormat/>
    <w:rsid w:val="00422801"/>
    <w:pPr>
      <w:keepNext/>
      <w:numPr>
        <w:numId w:val="2"/>
      </w:numPr>
      <w:tabs>
        <w:tab w:val="right" w:pos="9638"/>
      </w:tabs>
      <w:spacing w:before="600" w:after="240"/>
      <w:ind w:left="227" w:hanging="227"/>
      <w:outlineLvl w:val="0"/>
    </w:pPr>
    <w:rPr>
      <w:rFonts w:eastAsia="Times New Roman"/>
      <w:b/>
      <w:caps/>
      <w:sz w:val="32"/>
    </w:rPr>
  </w:style>
  <w:style w:type="paragraph" w:styleId="Otsikko2">
    <w:name w:val="heading 2"/>
    <w:basedOn w:val="Luettelokappale"/>
    <w:next w:val="1kappale"/>
    <w:link w:val="Otsikko2Char"/>
    <w:uiPriority w:val="1"/>
    <w:unhideWhenUsed/>
    <w:qFormat/>
    <w:rsid w:val="001A422C"/>
    <w:pPr>
      <w:keepNext/>
      <w:numPr>
        <w:ilvl w:val="1"/>
        <w:numId w:val="2"/>
      </w:numPr>
      <w:spacing w:before="360" w:after="240"/>
      <w:ind w:left="397" w:hanging="397"/>
      <w:outlineLvl w:val="1"/>
    </w:pPr>
    <w:rPr>
      <w:rFonts w:eastAsia="Times New Roman"/>
      <w:b/>
      <w:sz w:val="28"/>
    </w:rPr>
  </w:style>
  <w:style w:type="paragraph" w:styleId="Otsikko3">
    <w:name w:val="heading 3"/>
    <w:basedOn w:val="Luettelokappale"/>
    <w:next w:val="1kappale"/>
    <w:link w:val="Otsikko3Char"/>
    <w:uiPriority w:val="1"/>
    <w:unhideWhenUsed/>
    <w:qFormat/>
    <w:rsid w:val="001A422C"/>
    <w:pPr>
      <w:keepNext/>
      <w:numPr>
        <w:ilvl w:val="2"/>
        <w:numId w:val="2"/>
      </w:numPr>
      <w:spacing w:before="240" w:after="240"/>
      <w:ind w:left="567" w:hanging="567"/>
      <w:outlineLvl w:val="2"/>
    </w:pPr>
    <w:rPr>
      <w:rFonts w:eastAsia="Times New Roman"/>
      <w:b/>
    </w:rPr>
  </w:style>
  <w:style w:type="paragraph" w:styleId="Otsikko4">
    <w:name w:val="heading 4"/>
    <w:basedOn w:val="Normaali"/>
    <w:next w:val="Normaali"/>
    <w:link w:val="Otsikko4Char"/>
    <w:uiPriority w:val="9"/>
    <w:semiHidden/>
    <w:unhideWhenUsed/>
    <w:rsid w:val="004B2505"/>
    <w:pPr>
      <w:keepNext/>
      <w:keepLines/>
      <w:numPr>
        <w:ilvl w:val="3"/>
        <w:numId w:val="2"/>
      </w:numPr>
      <w:spacing w:before="40"/>
      <w:outlineLvl w:val="3"/>
    </w:pPr>
    <w:rPr>
      <w:rFonts w:asciiTheme="majorHAnsi" w:eastAsiaTheme="majorEastAsia" w:hAnsiTheme="majorHAnsi" w:cstheme="majorBidi"/>
      <w:i/>
      <w:iCs/>
      <w:color w:val="2F5496" w:themeColor="accent1" w:themeShade="BF"/>
    </w:rPr>
  </w:style>
  <w:style w:type="paragraph" w:styleId="Otsikko5">
    <w:name w:val="heading 5"/>
    <w:basedOn w:val="Normaali"/>
    <w:next w:val="Normaali"/>
    <w:link w:val="Otsikko5Char"/>
    <w:uiPriority w:val="9"/>
    <w:semiHidden/>
    <w:unhideWhenUsed/>
    <w:qFormat/>
    <w:rsid w:val="006D6332"/>
    <w:pPr>
      <w:keepNext/>
      <w:keepLines/>
      <w:numPr>
        <w:ilvl w:val="4"/>
        <w:numId w:val="2"/>
      </w:numPr>
      <w:spacing w:before="80" w:after="40"/>
      <w:outlineLvl w:val="4"/>
    </w:pPr>
    <w:rPr>
      <w:rFonts w:asciiTheme="minorHAnsi" w:eastAsiaTheme="majorEastAsia" w:hAnsiTheme="minorHAnsi" w:cstheme="majorBidi"/>
      <w:color w:val="2F5496" w:themeColor="accent1" w:themeShade="BF"/>
    </w:rPr>
  </w:style>
  <w:style w:type="paragraph" w:styleId="Otsikko6">
    <w:name w:val="heading 6"/>
    <w:basedOn w:val="Normaali"/>
    <w:next w:val="Normaali"/>
    <w:link w:val="Otsikko6Char"/>
    <w:uiPriority w:val="9"/>
    <w:semiHidden/>
    <w:unhideWhenUsed/>
    <w:qFormat/>
    <w:rsid w:val="006D6332"/>
    <w:pPr>
      <w:keepNext/>
      <w:keepLines/>
      <w:numPr>
        <w:ilvl w:val="5"/>
        <w:numId w:val="2"/>
      </w:numPr>
      <w:spacing w:before="40"/>
      <w:outlineLvl w:val="5"/>
    </w:pPr>
    <w:rPr>
      <w:rFonts w:asciiTheme="minorHAnsi" w:eastAsiaTheme="majorEastAsia" w:hAnsiTheme="minorHAnsi" w:cstheme="majorBidi"/>
      <w:i/>
      <w:iCs/>
      <w:color w:val="595959" w:themeColor="text1" w:themeTint="A6"/>
    </w:rPr>
  </w:style>
  <w:style w:type="paragraph" w:styleId="Otsikko7">
    <w:name w:val="heading 7"/>
    <w:basedOn w:val="Normaali"/>
    <w:next w:val="Normaali"/>
    <w:link w:val="Otsikko7Char"/>
    <w:uiPriority w:val="9"/>
    <w:semiHidden/>
    <w:unhideWhenUsed/>
    <w:qFormat/>
    <w:rsid w:val="006D6332"/>
    <w:pPr>
      <w:keepNext/>
      <w:keepLines/>
      <w:numPr>
        <w:ilvl w:val="6"/>
        <w:numId w:val="2"/>
      </w:numPr>
      <w:spacing w:before="40"/>
      <w:outlineLvl w:val="6"/>
    </w:pPr>
    <w:rPr>
      <w:rFonts w:asciiTheme="minorHAnsi" w:eastAsiaTheme="majorEastAsia" w:hAnsiTheme="minorHAnsi" w:cstheme="majorBidi"/>
      <w:color w:val="595959" w:themeColor="text1" w:themeTint="A6"/>
    </w:rPr>
  </w:style>
  <w:style w:type="paragraph" w:styleId="Otsikko8">
    <w:name w:val="heading 8"/>
    <w:basedOn w:val="Normaali"/>
    <w:next w:val="Normaali"/>
    <w:link w:val="Otsikko8Char"/>
    <w:uiPriority w:val="9"/>
    <w:semiHidden/>
    <w:unhideWhenUsed/>
    <w:qFormat/>
    <w:rsid w:val="006D6332"/>
    <w:pPr>
      <w:keepNext/>
      <w:keepLines/>
      <w:numPr>
        <w:ilvl w:val="7"/>
        <w:numId w:val="2"/>
      </w:numPr>
      <w:outlineLvl w:val="7"/>
    </w:pPr>
    <w:rPr>
      <w:rFonts w:asciiTheme="minorHAnsi" w:eastAsiaTheme="majorEastAsia" w:hAnsiTheme="minorHAnsi" w:cstheme="majorBidi"/>
      <w:i/>
      <w:iCs/>
      <w:color w:val="272727" w:themeColor="text1" w:themeTint="D8"/>
    </w:rPr>
  </w:style>
  <w:style w:type="paragraph" w:styleId="Otsikko9">
    <w:name w:val="heading 9"/>
    <w:basedOn w:val="Normaali"/>
    <w:next w:val="Normaali"/>
    <w:link w:val="Otsikko9Char"/>
    <w:uiPriority w:val="9"/>
    <w:semiHidden/>
    <w:unhideWhenUsed/>
    <w:qFormat/>
    <w:rsid w:val="006D6332"/>
    <w:pPr>
      <w:keepNext/>
      <w:keepLines/>
      <w:numPr>
        <w:ilvl w:val="8"/>
        <w:numId w:val="2"/>
      </w:numPr>
      <w:outlineLvl w:val="8"/>
    </w:pPr>
    <w:rPr>
      <w:rFonts w:asciiTheme="minorHAnsi" w:eastAsiaTheme="majorEastAsia" w:hAnsiTheme="minorHAnsi" w:cstheme="majorBidi"/>
      <w:color w:val="272727" w:themeColor="text1" w:themeTint="D8"/>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3Char">
    <w:name w:val="Otsikko 3 Char"/>
    <w:basedOn w:val="Kappaleenoletusfontti"/>
    <w:link w:val="Otsikko3"/>
    <w:uiPriority w:val="1"/>
    <w:rsid w:val="001A422C"/>
    <w:rPr>
      <w:rFonts w:ascii="Times New Roman" w:eastAsia="Times New Roman" w:hAnsi="Times New Roman" w:cs="Times New Roman"/>
      <w:b/>
      <w:kern w:val="0"/>
      <w:sz w:val="24"/>
      <w:szCs w:val="24"/>
      <w:lang w:eastAsia="fi-FI"/>
      <w14:ligatures w14:val="none"/>
    </w:rPr>
  </w:style>
  <w:style w:type="character" w:customStyle="1" w:styleId="Otsikko1Char">
    <w:name w:val="Otsikko 1 Char"/>
    <w:basedOn w:val="Kappaleenoletusfontti"/>
    <w:link w:val="Otsikko1"/>
    <w:uiPriority w:val="1"/>
    <w:rsid w:val="00422801"/>
    <w:rPr>
      <w:rFonts w:ascii="Times New Roman" w:eastAsia="Times New Roman" w:hAnsi="Times New Roman" w:cs="Times New Roman"/>
      <w:b/>
      <w:caps/>
      <w:kern w:val="0"/>
      <w:sz w:val="32"/>
      <w:szCs w:val="24"/>
      <w:lang w:eastAsia="fi-FI"/>
      <w14:ligatures w14:val="none"/>
    </w:rPr>
  </w:style>
  <w:style w:type="character" w:customStyle="1" w:styleId="Otsikko2Char">
    <w:name w:val="Otsikko 2 Char"/>
    <w:basedOn w:val="Kappaleenoletusfontti"/>
    <w:link w:val="Otsikko2"/>
    <w:uiPriority w:val="1"/>
    <w:rsid w:val="001A422C"/>
    <w:rPr>
      <w:rFonts w:ascii="Times New Roman" w:eastAsia="Times New Roman" w:hAnsi="Times New Roman" w:cs="Times New Roman"/>
      <w:b/>
      <w:kern w:val="0"/>
      <w:sz w:val="28"/>
      <w:szCs w:val="24"/>
      <w:lang w:eastAsia="fi-FI"/>
      <w14:ligatures w14:val="none"/>
    </w:rPr>
  </w:style>
  <w:style w:type="character" w:customStyle="1" w:styleId="Otsikko4Char">
    <w:name w:val="Otsikko 4 Char"/>
    <w:basedOn w:val="Kappaleenoletusfontti"/>
    <w:link w:val="Otsikko4"/>
    <w:uiPriority w:val="9"/>
    <w:semiHidden/>
    <w:rsid w:val="00F86BAC"/>
    <w:rPr>
      <w:rFonts w:asciiTheme="majorHAnsi" w:eastAsiaTheme="majorEastAsia" w:hAnsiTheme="majorHAnsi" w:cstheme="majorBidi"/>
      <w:i/>
      <w:iCs/>
      <w:color w:val="2F5496" w:themeColor="accent1" w:themeShade="BF"/>
    </w:rPr>
  </w:style>
  <w:style w:type="paragraph" w:styleId="Eivli">
    <w:name w:val="No Spacing"/>
    <w:uiPriority w:val="99"/>
    <w:unhideWhenUsed/>
    <w:rsid w:val="004B2505"/>
    <w:pPr>
      <w:spacing w:after="0" w:line="360" w:lineRule="auto"/>
      <w:jc w:val="both"/>
    </w:pPr>
    <w:rPr>
      <w:rFonts w:ascii="Times New Roman" w:hAnsi="Times New Roman" w:cs="Times New Roman"/>
      <w:kern w:val="0"/>
      <w:sz w:val="24"/>
      <w:szCs w:val="24"/>
      <w:lang w:eastAsia="fi-FI"/>
      <w14:ligatures w14:val="none"/>
    </w:rPr>
  </w:style>
  <w:style w:type="paragraph" w:customStyle="1" w:styleId="Normaalikappale">
    <w:name w:val="Normaali kappale"/>
    <w:qFormat/>
    <w:rsid w:val="00F86BAC"/>
    <w:pPr>
      <w:spacing w:after="0" w:line="360" w:lineRule="auto"/>
      <w:ind w:firstLine="851"/>
      <w:jc w:val="both"/>
    </w:pPr>
    <w:rPr>
      <w:rFonts w:ascii="Times New Roman" w:eastAsia="Times New Roman" w:hAnsi="Times New Roman" w:cs="Times New Roman"/>
      <w:kern w:val="0"/>
      <w:sz w:val="24"/>
      <w:szCs w:val="24"/>
      <w:lang w:eastAsia="fi-FI"/>
      <w14:ligatures w14:val="none"/>
    </w:rPr>
  </w:style>
  <w:style w:type="paragraph" w:customStyle="1" w:styleId="1kappale">
    <w:name w:val="1. kappale"/>
    <w:next w:val="Normaalikappale"/>
    <w:link w:val="1kappaleChar"/>
    <w:qFormat/>
    <w:rsid w:val="00CF5DE7"/>
    <w:pPr>
      <w:spacing w:after="0" w:line="360" w:lineRule="auto"/>
      <w:jc w:val="both"/>
    </w:pPr>
    <w:rPr>
      <w:rFonts w:ascii="Times New Roman" w:hAnsi="Times New Roman" w:cs="Arial"/>
      <w:kern w:val="0"/>
      <w:sz w:val="24"/>
      <w:lang w:eastAsia="fi-FI"/>
      <w14:ligatures w14:val="none"/>
    </w:rPr>
  </w:style>
  <w:style w:type="paragraph" w:styleId="Sisluet1">
    <w:name w:val="toc 1"/>
    <w:next w:val="1kappale"/>
    <w:autoRedefine/>
    <w:uiPriority w:val="39"/>
    <w:rsid w:val="00D46A7A"/>
    <w:pPr>
      <w:keepNext/>
      <w:keepLines/>
      <w:tabs>
        <w:tab w:val="left" w:pos="440"/>
        <w:tab w:val="right" w:leader="dot" w:pos="9628"/>
      </w:tabs>
      <w:spacing w:after="100" w:line="240" w:lineRule="auto"/>
    </w:pPr>
    <w:rPr>
      <w:rFonts w:ascii="Times New Roman" w:hAnsi="Times New Roman" w:cs="Times New Roman"/>
      <w:b/>
      <w:bCs/>
      <w:caps/>
      <w:noProof/>
      <w:kern w:val="0"/>
      <w:sz w:val="24"/>
      <w:szCs w:val="24"/>
      <w:lang w:eastAsia="fi-FI"/>
      <w14:ligatures w14:val="none"/>
    </w:rPr>
  </w:style>
  <w:style w:type="paragraph" w:styleId="Otsikko">
    <w:name w:val="Title"/>
    <w:basedOn w:val="Normaali"/>
    <w:next w:val="Normaali"/>
    <w:link w:val="OtsikkoChar"/>
    <w:uiPriority w:val="99"/>
    <w:semiHidden/>
    <w:rsid w:val="004B2505"/>
    <w:pPr>
      <w:ind w:firstLine="0"/>
      <w:jc w:val="center"/>
      <w:outlineLvl w:val="0"/>
    </w:pPr>
    <w:rPr>
      <w:rFonts w:eastAsia="Times New Roman"/>
      <w:b/>
      <w:bCs/>
      <w:sz w:val="32"/>
      <w:szCs w:val="32"/>
    </w:rPr>
  </w:style>
  <w:style w:type="character" w:customStyle="1" w:styleId="OtsikkoChar">
    <w:name w:val="Otsikko Char"/>
    <w:basedOn w:val="Kappaleenoletusfontti"/>
    <w:link w:val="Otsikko"/>
    <w:uiPriority w:val="99"/>
    <w:semiHidden/>
    <w:rsid w:val="00DD746A"/>
    <w:rPr>
      <w:rFonts w:ascii="Times New Roman" w:eastAsia="Times New Roman" w:hAnsi="Times New Roman" w:cs="Times New Roman"/>
      <w:b/>
      <w:bCs/>
      <w:kern w:val="0"/>
      <w:sz w:val="32"/>
      <w:szCs w:val="32"/>
      <w:lang w:eastAsia="fi-FI"/>
      <w14:ligatures w14:val="none"/>
    </w:rPr>
  </w:style>
  <w:style w:type="paragraph" w:customStyle="1" w:styleId="Sisllyksenotsikko">
    <w:name w:val="Sisällyksen otsikko"/>
    <w:next w:val="1kappale"/>
    <w:uiPriority w:val="99"/>
    <w:unhideWhenUsed/>
    <w:rsid w:val="00F86BAC"/>
    <w:pPr>
      <w:numPr>
        <w:numId w:val="13"/>
      </w:numPr>
      <w:spacing w:before="240" w:after="240" w:line="360" w:lineRule="auto"/>
      <w:ind w:left="0" w:firstLine="0"/>
    </w:pPr>
    <w:rPr>
      <w:rFonts w:ascii="Times New Roman" w:eastAsiaTheme="majorEastAsia" w:hAnsi="Times New Roman" w:cstheme="majorHAnsi"/>
      <w:b/>
      <w:kern w:val="0"/>
      <w:sz w:val="44"/>
      <w:szCs w:val="32"/>
      <w:lang w:val="en-US"/>
      <w14:ligatures w14:val="none"/>
    </w:rPr>
  </w:style>
  <w:style w:type="paragraph" w:styleId="Sisllysluettelonotsikko">
    <w:name w:val="TOC Heading"/>
    <w:basedOn w:val="Sisluet1"/>
    <w:next w:val="Normaali"/>
    <w:uiPriority w:val="3"/>
    <w:unhideWhenUsed/>
    <w:rsid w:val="0004713D"/>
    <w:pPr>
      <w:keepNext w:val="0"/>
      <w:keepLines w:val="0"/>
      <w:spacing w:before="240" w:after="240"/>
      <w:jc w:val="center"/>
    </w:pPr>
    <w:rPr>
      <w:caps w:val="0"/>
      <w:sz w:val="32"/>
      <w:szCs w:val="32"/>
    </w:rPr>
  </w:style>
  <w:style w:type="character" w:customStyle="1" w:styleId="UnresolvedMention1">
    <w:name w:val="Unresolved Mention1"/>
    <w:basedOn w:val="Kappaleenoletusfontti"/>
    <w:uiPriority w:val="99"/>
    <w:rsid w:val="00F86BAC"/>
    <w:rPr>
      <w:color w:val="605E5C"/>
      <w:shd w:val="clear" w:color="auto" w:fill="E1DFDD"/>
    </w:rPr>
  </w:style>
  <w:style w:type="character" w:customStyle="1" w:styleId="UnresolvedMention2">
    <w:name w:val="Unresolved Mention2"/>
    <w:basedOn w:val="Kappaleenoletusfontti"/>
    <w:uiPriority w:val="99"/>
    <w:rsid w:val="00F86BAC"/>
    <w:rPr>
      <w:color w:val="605E5C"/>
      <w:shd w:val="clear" w:color="auto" w:fill="E1DFDD"/>
    </w:rPr>
  </w:style>
  <w:style w:type="character" w:customStyle="1" w:styleId="UnresolvedMention3">
    <w:name w:val="Unresolved Mention3"/>
    <w:basedOn w:val="Kappaleenoletusfontti"/>
    <w:uiPriority w:val="99"/>
    <w:rsid w:val="00F86BAC"/>
    <w:rPr>
      <w:color w:val="605E5C"/>
      <w:shd w:val="clear" w:color="auto" w:fill="E1DFDD"/>
    </w:rPr>
  </w:style>
  <w:style w:type="character" w:customStyle="1" w:styleId="UnresolvedMention4">
    <w:name w:val="Unresolved Mention4"/>
    <w:basedOn w:val="Kappaleenoletusfontti"/>
    <w:uiPriority w:val="99"/>
    <w:rsid w:val="00F86BAC"/>
    <w:rPr>
      <w:color w:val="605E5C"/>
      <w:shd w:val="clear" w:color="auto" w:fill="E1DFDD"/>
    </w:rPr>
  </w:style>
  <w:style w:type="character" w:customStyle="1" w:styleId="UnresolvedMention5">
    <w:name w:val="Unresolved Mention5"/>
    <w:basedOn w:val="Kappaleenoletusfontti"/>
    <w:uiPriority w:val="99"/>
    <w:rsid w:val="00F86BAC"/>
    <w:rPr>
      <w:color w:val="605E5C"/>
      <w:shd w:val="clear" w:color="auto" w:fill="E1DFDD"/>
    </w:rPr>
  </w:style>
  <w:style w:type="character" w:customStyle="1" w:styleId="UnresolvedMention6">
    <w:name w:val="Unresolved Mention6"/>
    <w:basedOn w:val="Kappaleenoletusfontti"/>
    <w:uiPriority w:val="99"/>
    <w:rsid w:val="00F86BAC"/>
    <w:rPr>
      <w:color w:val="605E5C"/>
      <w:shd w:val="clear" w:color="auto" w:fill="E1DFDD"/>
    </w:rPr>
  </w:style>
  <w:style w:type="paragraph" w:styleId="Luettelokappale">
    <w:name w:val="List Paragraph"/>
    <w:basedOn w:val="Normaali"/>
    <w:uiPriority w:val="34"/>
    <w:rsid w:val="00F86BAC"/>
    <w:pPr>
      <w:ind w:left="720"/>
      <w:contextualSpacing/>
    </w:pPr>
  </w:style>
  <w:style w:type="paragraph" w:styleId="Sisluet2">
    <w:name w:val="toc 2"/>
    <w:basedOn w:val="Normaali"/>
    <w:next w:val="Normaali"/>
    <w:autoRedefine/>
    <w:uiPriority w:val="39"/>
    <w:unhideWhenUsed/>
    <w:rsid w:val="00FE7173"/>
    <w:pPr>
      <w:keepNext/>
      <w:keepLines/>
      <w:tabs>
        <w:tab w:val="left" w:pos="0"/>
        <w:tab w:val="left" w:pos="1680"/>
        <w:tab w:val="right" w:leader="dot" w:pos="9016"/>
      </w:tabs>
      <w:spacing w:after="100" w:line="240" w:lineRule="auto"/>
      <w:ind w:left="908" w:hanging="454"/>
      <w:jc w:val="left"/>
    </w:pPr>
    <w:rPr>
      <w:noProof/>
    </w:rPr>
  </w:style>
  <w:style w:type="paragraph" w:styleId="Sisluet3">
    <w:name w:val="toc 3"/>
    <w:basedOn w:val="Normaali"/>
    <w:next w:val="Normaali"/>
    <w:autoRedefine/>
    <w:uiPriority w:val="39"/>
    <w:unhideWhenUsed/>
    <w:rsid w:val="00FE7173"/>
    <w:pPr>
      <w:tabs>
        <w:tab w:val="left" w:pos="2011"/>
        <w:tab w:val="right" w:leader="dot" w:pos="9016"/>
      </w:tabs>
      <w:spacing w:after="100" w:line="240" w:lineRule="auto"/>
      <w:ind w:left="1531" w:hanging="624"/>
      <w:jc w:val="left"/>
    </w:pPr>
    <w:rPr>
      <w:noProof/>
    </w:rPr>
  </w:style>
  <w:style w:type="paragraph" w:styleId="Alaviitteenteksti">
    <w:name w:val="footnote text"/>
    <w:basedOn w:val="Normaali"/>
    <w:link w:val="AlaviitteentekstiChar"/>
    <w:uiPriority w:val="99"/>
    <w:semiHidden/>
    <w:unhideWhenUsed/>
    <w:rsid w:val="00F86BAC"/>
    <w:pPr>
      <w:spacing w:line="240" w:lineRule="auto"/>
    </w:pPr>
    <w:rPr>
      <w:sz w:val="20"/>
      <w:szCs w:val="20"/>
    </w:rPr>
  </w:style>
  <w:style w:type="character" w:customStyle="1" w:styleId="AlaviitteentekstiChar">
    <w:name w:val="Alaviitteen teksti Char"/>
    <w:basedOn w:val="Kappaleenoletusfontti"/>
    <w:link w:val="Alaviitteenteksti"/>
    <w:uiPriority w:val="99"/>
    <w:semiHidden/>
    <w:rsid w:val="00F86BAC"/>
    <w:rPr>
      <w:rFonts w:eastAsiaTheme="minorHAnsi"/>
      <w:sz w:val="20"/>
      <w:szCs w:val="20"/>
    </w:rPr>
  </w:style>
  <w:style w:type="paragraph" w:styleId="Kommentinteksti">
    <w:name w:val="annotation text"/>
    <w:basedOn w:val="Normaali"/>
    <w:link w:val="KommentintekstiChar"/>
    <w:uiPriority w:val="99"/>
    <w:unhideWhenUsed/>
    <w:rsid w:val="00F86BAC"/>
    <w:pPr>
      <w:spacing w:after="160" w:line="240" w:lineRule="auto"/>
    </w:pPr>
    <w:rPr>
      <w:rFonts w:cstheme="minorBidi"/>
      <w:sz w:val="20"/>
      <w:szCs w:val="20"/>
    </w:rPr>
  </w:style>
  <w:style w:type="character" w:customStyle="1" w:styleId="KommentintekstiChar">
    <w:name w:val="Kommentin teksti Char"/>
    <w:basedOn w:val="Kappaleenoletusfontti"/>
    <w:link w:val="Kommentinteksti"/>
    <w:uiPriority w:val="99"/>
    <w:rsid w:val="00F86BAC"/>
    <w:rPr>
      <w:rFonts w:eastAsiaTheme="minorHAnsi" w:cstheme="minorBidi"/>
      <w:sz w:val="20"/>
      <w:szCs w:val="20"/>
    </w:rPr>
  </w:style>
  <w:style w:type="paragraph" w:styleId="Yltunniste">
    <w:name w:val="header"/>
    <w:basedOn w:val="Normaali"/>
    <w:link w:val="YltunnisteChar"/>
    <w:uiPriority w:val="99"/>
    <w:unhideWhenUsed/>
    <w:rsid w:val="00F86BAC"/>
    <w:pPr>
      <w:tabs>
        <w:tab w:val="center" w:pos="4819"/>
        <w:tab w:val="right" w:pos="9638"/>
      </w:tabs>
      <w:spacing w:line="240" w:lineRule="auto"/>
    </w:pPr>
  </w:style>
  <w:style w:type="character" w:customStyle="1" w:styleId="YltunnisteChar">
    <w:name w:val="Ylätunniste Char"/>
    <w:basedOn w:val="Kappaleenoletusfontti"/>
    <w:link w:val="Yltunniste"/>
    <w:uiPriority w:val="99"/>
    <w:rsid w:val="00F86BAC"/>
    <w:rPr>
      <w:rFonts w:eastAsiaTheme="minorHAnsi"/>
    </w:rPr>
  </w:style>
  <w:style w:type="paragraph" w:styleId="Alatunniste">
    <w:name w:val="footer"/>
    <w:basedOn w:val="Normaali"/>
    <w:link w:val="AlatunnisteChar"/>
    <w:uiPriority w:val="99"/>
    <w:unhideWhenUsed/>
    <w:rsid w:val="00F86BAC"/>
    <w:pPr>
      <w:tabs>
        <w:tab w:val="center" w:pos="4819"/>
        <w:tab w:val="right" w:pos="9638"/>
      </w:tabs>
      <w:spacing w:line="240" w:lineRule="auto"/>
    </w:pPr>
  </w:style>
  <w:style w:type="character" w:customStyle="1" w:styleId="AlatunnisteChar">
    <w:name w:val="Alatunniste Char"/>
    <w:basedOn w:val="Kappaleenoletusfontti"/>
    <w:link w:val="Alatunniste"/>
    <w:uiPriority w:val="99"/>
    <w:rsid w:val="00F86BAC"/>
    <w:rPr>
      <w:rFonts w:eastAsiaTheme="minorHAnsi"/>
    </w:rPr>
  </w:style>
  <w:style w:type="paragraph" w:styleId="Kuvaotsikko">
    <w:name w:val="caption"/>
    <w:basedOn w:val="Normaali"/>
    <w:next w:val="Normaali"/>
    <w:uiPriority w:val="35"/>
    <w:unhideWhenUsed/>
    <w:rsid w:val="00F86BAC"/>
    <w:pPr>
      <w:spacing w:after="200" w:line="240" w:lineRule="auto"/>
    </w:pPr>
    <w:rPr>
      <w:i/>
      <w:iCs/>
      <w:color w:val="44546A" w:themeColor="text2"/>
      <w:sz w:val="18"/>
      <w:szCs w:val="18"/>
    </w:rPr>
  </w:style>
  <w:style w:type="character" w:styleId="Alaviitteenviite">
    <w:name w:val="footnote reference"/>
    <w:basedOn w:val="Kappaleenoletusfontti"/>
    <w:uiPriority w:val="99"/>
    <w:semiHidden/>
    <w:unhideWhenUsed/>
    <w:rsid w:val="00F86BAC"/>
    <w:rPr>
      <w:vertAlign w:val="superscript"/>
    </w:rPr>
  </w:style>
  <w:style w:type="character" w:styleId="Kommentinviite">
    <w:name w:val="annotation reference"/>
    <w:basedOn w:val="Kappaleenoletusfontti"/>
    <w:uiPriority w:val="99"/>
    <w:semiHidden/>
    <w:unhideWhenUsed/>
    <w:rsid w:val="00F86BAC"/>
    <w:rPr>
      <w:sz w:val="16"/>
      <w:szCs w:val="16"/>
    </w:rPr>
  </w:style>
  <w:style w:type="character" w:styleId="Hyperlinkki">
    <w:name w:val="Hyperlink"/>
    <w:basedOn w:val="Kappaleenoletusfontti"/>
    <w:uiPriority w:val="99"/>
    <w:unhideWhenUsed/>
    <w:rsid w:val="00F86BAC"/>
    <w:rPr>
      <w:color w:val="0563C1" w:themeColor="hyperlink"/>
      <w:u w:val="single"/>
    </w:rPr>
  </w:style>
  <w:style w:type="character" w:styleId="AvattuHyperlinkki">
    <w:name w:val="FollowedHyperlink"/>
    <w:basedOn w:val="Kappaleenoletusfontti"/>
    <w:uiPriority w:val="99"/>
    <w:semiHidden/>
    <w:unhideWhenUsed/>
    <w:rsid w:val="00F86BAC"/>
    <w:rPr>
      <w:color w:val="954F72" w:themeColor="followedHyperlink"/>
      <w:u w:val="single"/>
    </w:rPr>
  </w:style>
  <w:style w:type="paragraph" w:styleId="Kommentinotsikko">
    <w:name w:val="annotation subject"/>
    <w:basedOn w:val="Kommentinteksti"/>
    <w:next w:val="Kommentinteksti"/>
    <w:link w:val="KommentinotsikkoChar"/>
    <w:uiPriority w:val="99"/>
    <w:semiHidden/>
    <w:unhideWhenUsed/>
    <w:rsid w:val="00F86BAC"/>
    <w:pPr>
      <w:spacing w:after="0"/>
    </w:pPr>
    <w:rPr>
      <w:rFonts w:ascii="Arial" w:hAnsi="Arial" w:cs="Arial"/>
      <w:b/>
      <w:bCs/>
      <w:lang w:val="en-GB"/>
    </w:rPr>
  </w:style>
  <w:style w:type="character" w:customStyle="1" w:styleId="KommentinotsikkoChar">
    <w:name w:val="Kommentin otsikko Char"/>
    <w:basedOn w:val="KommentintekstiChar"/>
    <w:link w:val="Kommentinotsikko"/>
    <w:uiPriority w:val="99"/>
    <w:semiHidden/>
    <w:rsid w:val="00F86BAC"/>
    <w:rPr>
      <w:rFonts w:ascii="Arial" w:eastAsiaTheme="minorHAnsi" w:hAnsi="Arial" w:cs="Arial"/>
      <w:b/>
      <w:bCs/>
      <w:kern w:val="0"/>
      <w:sz w:val="20"/>
      <w:szCs w:val="20"/>
      <w:lang w:val="en-GB" w:eastAsia="fi-FI"/>
      <w14:ligatures w14:val="none"/>
    </w:rPr>
  </w:style>
  <w:style w:type="paragraph" w:styleId="Seliteteksti">
    <w:name w:val="Balloon Text"/>
    <w:basedOn w:val="Normaali"/>
    <w:link w:val="SelitetekstiChar"/>
    <w:uiPriority w:val="99"/>
    <w:semiHidden/>
    <w:unhideWhenUsed/>
    <w:rsid w:val="00F86BAC"/>
    <w:pPr>
      <w:spacing w:line="240" w:lineRule="auto"/>
    </w:pPr>
    <w:rPr>
      <w:sz w:val="18"/>
      <w:szCs w:val="18"/>
    </w:rPr>
  </w:style>
  <w:style w:type="character" w:customStyle="1" w:styleId="SelitetekstiChar">
    <w:name w:val="Seliteteksti Char"/>
    <w:basedOn w:val="Kappaleenoletusfontti"/>
    <w:link w:val="Seliteteksti"/>
    <w:uiPriority w:val="99"/>
    <w:semiHidden/>
    <w:rsid w:val="00F86BAC"/>
    <w:rPr>
      <w:rFonts w:ascii="Times New Roman" w:eastAsiaTheme="minorHAnsi" w:hAnsi="Times New Roman" w:cs="Times New Roman"/>
      <w:sz w:val="18"/>
      <w:szCs w:val="18"/>
    </w:rPr>
  </w:style>
  <w:style w:type="table" w:styleId="TaulukkoRuudukko">
    <w:name w:val="Table Grid"/>
    <w:basedOn w:val="Normaalitaulukko"/>
    <w:uiPriority w:val="39"/>
    <w:rsid w:val="00F86BAC"/>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enovarainenkorostus">
    <w:name w:val="Subtle Emphasis"/>
    <w:basedOn w:val="Kappaleenoletusfontti"/>
    <w:uiPriority w:val="19"/>
    <w:rsid w:val="00F86BAC"/>
    <w:rPr>
      <w:i/>
      <w:iCs/>
      <w:color w:val="404040" w:themeColor="text1" w:themeTint="BF"/>
    </w:rPr>
  </w:style>
  <w:style w:type="character" w:styleId="Kirjannimike">
    <w:name w:val="Book Title"/>
    <w:basedOn w:val="Kappaleenoletusfontti"/>
    <w:uiPriority w:val="33"/>
    <w:rsid w:val="00F86BAC"/>
    <w:rPr>
      <w:b/>
      <w:bCs/>
      <w:i/>
      <w:iCs/>
      <w:spacing w:val="5"/>
    </w:rPr>
  </w:style>
  <w:style w:type="paragraph" w:customStyle="1" w:styleId="Kuva-jataulukko-otsikko">
    <w:name w:val="Kuva- ja taulukko-otsikko"/>
    <w:basedOn w:val="Eivli"/>
    <w:link w:val="Kuva-jataulukko-otsikkoChar"/>
    <w:uiPriority w:val="2"/>
    <w:qFormat/>
    <w:rsid w:val="007B1354"/>
    <w:rPr>
      <w:rFonts w:eastAsia="Times New Roman"/>
      <w:bCs/>
      <w:i/>
      <w:iCs/>
    </w:rPr>
  </w:style>
  <w:style w:type="character" w:customStyle="1" w:styleId="Kuva-jataulukko-otsikkoChar">
    <w:name w:val="Kuva- ja taulukko-otsikko Char"/>
    <w:basedOn w:val="Kappaleenoletusfontti"/>
    <w:link w:val="Kuva-jataulukko-otsikko"/>
    <w:uiPriority w:val="2"/>
    <w:rsid w:val="006530F3"/>
    <w:rPr>
      <w:rFonts w:ascii="Times New Roman" w:eastAsia="Times New Roman" w:hAnsi="Times New Roman" w:cs="Times New Roman"/>
      <w:bCs/>
      <w:i/>
      <w:iCs/>
      <w:kern w:val="0"/>
      <w:sz w:val="24"/>
      <w:szCs w:val="24"/>
      <w:lang w:eastAsia="fi-FI"/>
      <w14:ligatures w14:val="none"/>
    </w:rPr>
  </w:style>
  <w:style w:type="character" w:customStyle="1" w:styleId="Otsikko5Char">
    <w:name w:val="Otsikko 5 Char"/>
    <w:basedOn w:val="Kappaleenoletusfontti"/>
    <w:link w:val="Otsikko5"/>
    <w:uiPriority w:val="9"/>
    <w:semiHidden/>
    <w:rsid w:val="006D6332"/>
    <w:rPr>
      <w:rFonts w:eastAsiaTheme="majorEastAsia" w:cstheme="majorBidi"/>
      <w:color w:val="2F5496" w:themeColor="accent1" w:themeShade="BF"/>
      <w:kern w:val="0"/>
      <w:sz w:val="24"/>
      <w:szCs w:val="24"/>
      <w:lang w:eastAsia="fi-FI"/>
      <w14:ligatures w14:val="none"/>
    </w:rPr>
  </w:style>
  <w:style w:type="character" w:customStyle="1" w:styleId="Otsikko6Char">
    <w:name w:val="Otsikko 6 Char"/>
    <w:basedOn w:val="Kappaleenoletusfontti"/>
    <w:link w:val="Otsikko6"/>
    <w:uiPriority w:val="9"/>
    <w:semiHidden/>
    <w:rsid w:val="006D6332"/>
    <w:rPr>
      <w:rFonts w:eastAsiaTheme="majorEastAsia" w:cstheme="majorBidi"/>
      <w:i/>
      <w:iCs/>
      <w:color w:val="595959" w:themeColor="text1" w:themeTint="A6"/>
      <w:kern w:val="0"/>
      <w:sz w:val="24"/>
      <w:szCs w:val="24"/>
      <w:lang w:eastAsia="fi-FI"/>
      <w14:ligatures w14:val="none"/>
    </w:rPr>
  </w:style>
  <w:style w:type="character" w:customStyle="1" w:styleId="Otsikko7Char">
    <w:name w:val="Otsikko 7 Char"/>
    <w:basedOn w:val="Kappaleenoletusfontti"/>
    <w:link w:val="Otsikko7"/>
    <w:uiPriority w:val="9"/>
    <w:semiHidden/>
    <w:rsid w:val="006D6332"/>
    <w:rPr>
      <w:rFonts w:eastAsiaTheme="majorEastAsia" w:cstheme="majorBidi"/>
      <w:color w:val="595959" w:themeColor="text1" w:themeTint="A6"/>
      <w:kern w:val="0"/>
      <w:sz w:val="24"/>
      <w:szCs w:val="24"/>
      <w:lang w:eastAsia="fi-FI"/>
      <w14:ligatures w14:val="none"/>
    </w:rPr>
  </w:style>
  <w:style w:type="character" w:customStyle="1" w:styleId="Otsikko8Char">
    <w:name w:val="Otsikko 8 Char"/>
    <w:basedOn w:val="Kappaleenoletusfontti"/>
    <w:link w:val="Otsikko8"/>
    <w:uiPriority w:val="9"/>
    <w:semiHidden/>
    <w:rsid w:val="006D6332"/>
    <w:rPr>
      <w:rFonts w:eastAsiaTheme="majorEastAsia" w:cstheme="majorBidi"/>
      <w:i/>
      <w:iCs/>
      <w:color w:val="272727" w:themeColor="text1" w:themeTint="D8"/>
      <w:kern w:val="0"/>
      <w:sz w:val="24"/>
      <w:szCs w:val="24"/>
      <w:lang w:eastAsia="fi-FI"/>
      <w14:ligatures w14:val="none"/>
    </w:rPr>
  </w:style>
  <w:style w:type="character" w:customStyle="1" w:styleId="Otsikko9Char">
    <w:name w:val="Otsikko 9 Char"/>
    <w:basedOn w:val="Kappaleenoletusfontti"/>
    <w:link w:val="Otsikko9"/>
    <w:uiPriority w:val="9"/>
    <w:semiHidden/>
    <w:rsid w:val="006D6332"/>
    <w:rPr>
      <w:rFonts w:eastAsiaTheme="majorEastAsia" w:cstheme="majorBidi"/>
      <w:color w:val="272727" w:themeColor="text1" w:themeTint="D8"/>
      <w:kern w:val="0"/>
      <w:sz w:val="24"/>
      <w:szCs w:val="24"/>
      <w:lang w:eastAsia="fi-FI"/>
      <w14:ligatures w14:val="none"/>
    </w:rPr>
  </w:style>
  <w:style w:type="paragraph" w:styleId="Alaotsikko">
    <w:name w:val="Subtitle"/>
    <w:basedOn w:val="Normaali"/>
    <w:next w:val="Normaali"/>
    <w:link w:val="AlaotsikkoChar"/>
    <w:uiPriority w:val="11"/>
    <w:rsid w:val="006D6332"/>
    <w:pPr>
      <w:numPr>
        <w:ilvl w:val="1"/>
      </w:numPr>
      <w:spacing w:after="160"/>
      <w:ind w:firstLine="851"/>
    </w:pPr>
    <w:rPr>
      <w:rFonts w:asciiTheme="minorHAnsi" w:eastAsiaTheme="majorEastAsia" w:hAnsiTheme="minorHAnsi" w:cstheme="majorBidi"/>
      <w:color w:val="595959" w:themeColor="text1" w:themeTint="A6"/>
      <w:spacing w:val="15"/>
      <w:sz w:val="28"/>
      <w:szCs w:val="28"/>
    </w:rPr>
  </w:style>
  <w:style w:type="character" w:customStyle="1" w:styleId="AlaotsikkoChar">
    <w:name w:val="Alaotsikko Char"/>
    <w:basedOn w:val="Kappaleenoletusfontti"/>
    <w:link w:val="Alaotsikko"/>
    <w:uiPriority w:val="11"/>
    <w:rsid w:val="006D6332"/>
    <w:rPr>
      <w:rFonts w:eastAsiaTheme="majorEastAsia" w:cstheme="majorBidi"/>
      <w:color w:val="595959" w:themeColor="text1" w:themeTint="A6"/>
      <w:spacing w:val="15"/>
      <w:kern w:val="0"/>
      <w:sz w:val="28"/>
      <w:szCs w:val="28"/>
      <w:lang w:eastAsia="fi-FI"/>
      <w14:ligatures w14:val="none"/>
    </w:rPr>
  </w:style>
  <w:style w:type="paragraph" w:styleId="Lainaus">
    <w:name w:val="Quote"/>
    <w:basedOn w:val="Normaali"/>
    <w:next w:val="Normaali"/>
    <w:link w:val="LainausChar"/>
    <w:uiPriority w:val="29"/>
    <w:rsid w:val="006D6332"/>
    <w:pPr>
      <w:spacing w:before="160" w:after="160"/>
      <w:jc w:val="center"/>
    </w:pPr>
    <w:rPr>
      <w:i/>
      <w:iCs/>
      <w:color w:val="404040" w:themeColor="text1" w:themeTint="BF"/>
    </w:rPr>
  </w:style>
  <w:style w:type="character" w:customStyle="1" w:styleId="LainausChar">
    <w:name w:val="Lainaus Char"/>
    <w:basedOn w:val="Kappaleenoletusfontti"/>
    <w:link w:val="Lainaus"/>
    <w:uiPriority w:val="29"/>
    <w:rsid w:val="006D6332"/>
    <w:rPr>
      <w:rFonts w:ascii="Times New Roman" w:hAnsi="Times New Roman" w:cs="Times New Roman"/>
      <w:i/>
      <w:iCs/>
      <w:color w:val="404040" w:themeColor="text1" w:themeTint="BF"/>
      <w:kern w:val="0"/>
      <w:sz w:val="24"/>
      <w:szCs w:val="24"/>
      <w:lang w:eastAsia="fi-FI"/>
      <w14:ligatures w14:val="none"/>
    </w:rPr>
  </w:style>
  <w:style w:type="character" w:styleId="Voimakaskorostus">
    <w:name w:val="Intense Emphasis"/>
    <w:basedOn w:val="Kappaleenoletusfontti"/>
    <w:uiPriority w:val="21"/>
    <w:rsid w:val="006D6332"/>
    <w:rPr>
      <w:i/>
      <w:iCs/>
      <w:color w:val="2F5496" w:themeColor="accent1" w:themeShade="BF"/>
    </w:rPr>
  </w:style>
  <w:style w:type="paragraph" w:styleId="Erottuvalainaus">
    <w:name w:val="Intense Quote"/>
    <w:basedOn w:val="Normaali"/>
    <w:next w:val="Normaali"/>
    <w:link w:val="ErottuvalainausChar"/>
    <w:uiPriority w:val="30"/>
    <w:rsid w:val="006D633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ErottuvalainausChar">
    <w:name w:val="Erottuva lainaus Char"/>
    <w:basedOn w:val="Kappaleenoletusfontti"/>
    <w:link w:val="Erottuvalainaus"/>
    <w:uiPriority w:val="30"/>
    <w:rsid w:val="006D6332"/>
    <w:rPr>
      <w:rFonts w:ascii="Times New Roman" w:hAnsi="Times New Roman" w:cs="Times New Roman"/>
      <w:i/>
      <w:iCs/>
      <w:color w:val="2F5496" w:themeColor="accent1" w:themeShade="BF"/>
      <w:kern w:val="0"/>
      <w:sz w:val="24"/>
      <w:szCs w:val="24"/>
      <w:lang w:eastAsia="fi-FI"/>
      <w14:ligatures w14:val="none"/>
    </w:rPr>
  </w:style>
  <w:style w:type="character" w:styleId="Erottuvaviittaus">
    <w:name w:val="Intense Reference"/>
    <w:basedOn w:val="Kappaleenoletusfontti"/>
    <w:uiPriority w:val="32"/>
    <w:rsid w:val="006D6332"/>
    <w:rPr>
      <w:b/>
      <w:bCs/>
      <w:smallCaps/>
      <w:color w:val="2F5496" w:themeColor="accent1" w:themeShade="BF"/>
      <w:spacing w:val="5"/>
    </w:rPr>
  </w:style>
  <w:style w:type="character" w:styleId="Ratkaisematonmaininta">
    <w:name w:val="Unresolved Mention"/>
    <w:basedOn w:val="Kappaleenoletusfontti"/>
    <w:uiPriority w:val="99"/>
    <w:rsid w:val="00881385"/>
    <w:rPr>
      <w:color w:val="605E5C"/>
      <w:shd w:val="clear" w:color="auto" w:fill="E1DFDD"/>
    </w:rPr>
  </w:style>
  <w:style w:type="paragraph" w:customStyle="1" w:styleId="Taulukkoteksti">
    <w:name w:val="Taulukkoteksti"/>
    <w:basedOn w:val="Kuva-jataulukko-otsikko"/>
    <w:link w:val="TaulukkotekstiChar"/>
    <w:uiPriority w:val="2"/>
    <w:qFormat/>
    <w:rsid w:val="006530F3"/>
    <w:pPr>
      <w:spacing w:line="240" w:lineRule="auto"/>
    </w:pPr>
    <w:rPr>
      <w:i w:val="0"/>
      <w:iCs w:val="0"/>
    </w:rPr>
  </w:style>
  <w:style w:type="character" w:customStyle="1" w:styleId="TaulukkotekstiChar">
    <w:name w:val="Taulukkoteksti Char"/>
    <w:basedOn w:val="Kuva-jataulukko-otsikkoChar"/>
    <w:link w:val="Taulukkoteksti"/>
    <w:uiPriority w:val="2"/>
    <w:rsid w:val="006530F3"/>
    <w:rPr>
      <w:rFonts w:ascii="Times New Roman" w:eastAsia="Times New Roman" w:hAnsi="Times New Roman" w:cs="Times New Roman"/>
      <w:bCs/>
      <w:i w:val="0"/>
      <w:iCs w:val="0"/>
      <w:kern w:val="0"/>
      <w:sz w:val="24"/>
      <w:szCs w:val="24"/>
      <w:lang w:eastAsia="fi-FI"/>
      <w14:ligatures w14:val="none"/>
    </w:rPr>
  </w:style>
  <w:style w:type="paragraph" w:styleId="Lhdeluettelo">
    <w:name w:val="Bibliography"/>
    <w:basedOn w:val="Normaali"/>
    <w:uiPriority w:val="37"/>
    <w:qFormat/>
    <w:rsid w:val="009E4461"/>
    <w:pPr>
      <w:ind w:left="567" w:hanging="567"/>
      <w:jc w:val="left"/>
    </w:pPr>
  </w:style>
  <w:style w:type="paragraph" w:customStyle="1" w:styleId="Potsikko">
    <w:name w:val="Pääotsikko"/>
    <w:basedOn w:val="Otsikko"/>
    <w:link w:val="PotsikkoChar"/>
    <w:qFormat/>
    <w:rsid w:val="0088103A"/>
    <w:pPr>
      <w:outlineLvl w:val="9"/>
    </w:pPr>
  </w:style>
  <w:style w:type="character" w:customStyle="1" w:styleId="1kappaleChar">
    <w:name w:val="1. kappale Char"/>
    <w:basedOn w:val="Kappaleenoletusfontti"/>
    <w:link w:val="1kappale"/>
    <w:rsid w:val="0088103A"/>
    <w:rPr>
      <w:rFonts w:ascii="Times New Roman" w:hAnsi="Times New Roman" w:cs="Arial"/>
      <w:kern w:val="0"/>
      <w:sz w:val="24"/>
      <w:lang w:eastAsia="fi-FI"/>
      <w14:ligatures w14:val="none"/>
    </w:rPr>
  </w:style>
  <w:style w:type="character" w:customStyle="1" w:styleId="PotsikkoChar">
    <w:name w:val="Pääotsikko Char"/>
    <w:basedOn w:val="1kappaleChar"/>
    <w:link w:val="Potsikko"/>
    <w:rsid w:val="0088103A"/>
    <w:rPr>
      <w:rFonts w:ascii="Times New Roman" w:eastAsia="Times New Roman" w:hAnsi="Times New Roman" w:cs="Times New Roman"/>
      <w:b/>
      <w:bCs/>
      <w:kern w:val="0"/>
      <w:sz w:val="32"/>
      <w:szCs w:val="32"/>
      <w:lang w:eastAsia="fi-FI"/>
      <w14:ligatures w14:val="none"/>
    </w:rPr>
  </w:style>
  <w:style w:type="paragraph" w:customStyle="1" w:styleId="Taulukoidenjakuvioidennumerointi">
    <w:name w:val="Taulukoiden ja kuvioiden numerointi"/>
    <w:basedOn w:val="Kuvaotsikko"/>
    <w:link w:val="TaulukoidenjakuvioidennumerointiChar"/>
    <w:qFormat/>
    <w:rsid w:val="007B4ACF"/>
    <w:pPr>
      <w:keepNext/>
      <w:spacing w:before="360" w:after="240" w:line="220" w:lineRule="exact"/>
      <w:ind w:firstLine="0"/>
    </w:pPr>
    <w:rPr>
      <w:rFonts w:ascii="Book Antiqua" w:eastAsiaTheme="minorHAnsi" w:hAnsi="Book Antiqua" w:cstheme="minorHAnsi"/>
      <w:b/>
      <w:bCs/>
      <w:i w:val="0"/>
      <w:iCs w:val="0"/>
      <w:noProof/>
      <w:color w:val="auto"/>
      <w:sz w:val="24"/>
      <w:szCs w:val="24"/>
      <w:lang w:eastAsia="en-US"/>
    </w:rPr>
  </w:style>
  <w:style w:type="paragraph" w:customStyle="1" w:styleId="Taulukoidenjakuvioidenotsikointi">
    <w:name w:val="Taulukoiden ja kuvioiden otsikointi"/>
    <w:basedOn w:val="Kuvaotsikko"/>
    <w:link w:val="TaulukoidenjakuvioidenotsikointiChar"/>
    <w:qFormat/>
    <w:rsid w:val="007B4ACF"/>
    <w:pPr>
      <w:keepNext/>
      <w:spacing w:before="240" w:after="120" w:line="220" w:lineRule="exact"/>
      <w:ind w:firstLine="0"/>
    </w:pPr>
    <w:rPr>
      <w:rFonts w:ascii="Book Antiqua" w:eastAsiaTheme="minorHAnsi" w:hAnsi="Book Antiqua" w:cstheme="minorHAnsi"/>
      <w:bCs/>
      <w:iCs w:val="0"/>
      <w:noProof/>
      <w:color w:val="auto"/>
      <w:sz w:val="24"/>
      <w:szCs w:val="24"/>
      <w:lang w:eastAsia="en-US"/>
    </w:rPr>
  </w:style>
  <w:style w:type="character" w:customStyle="1" w:styleId="TaulukoidenjakuvioidennumerointiChar">
    <w:name w:val="Taulukoiden ja kuvioiden numerointi Char"/>
    <w:basedOn w:val="Kappaleenoletusfontti"/>
    <w:link w:val="Taulukoidenjakuvioidennumerointi"/>
    <w:rsid w:val="007B4ACF"/>
    <w:rPr>
      <w:rFonts w:ascii="Book Antiqua" w:eastAsiaTheme="minorHAnsi" w:hAnsi="Book Antiqua"/>
      <w:b/>
      <w:bCs/>
      <w:noProof/>
      <w:kern w:val="0"/>
      <w:sz w:val="24"/>
      <w:szCs w:val="24"/>
      <w14:ligatures w14:val="none"/>
    </w:rPr>
  </w:style>
  <w:style w:type="character" w:customStyle="1" w:styleId="TaulukoidenjakuvioidenotsikointiChar">
    <w:name w:val="Taulukoiden ja kuvioiden otsikointi Char"/>
    <w:basedOn w:val="Kappaleenoletusfontti"/>
    <w:link w:val="Taulukoidenjakuvioidenotsikointi"/>
    <w:rsid w:val="007B4ACF"/>
    <w:rPr>
      <w:rFonts w:ascii="Book Antiqua" w:eastAsiaTheme="minorHAnsi" w:hAnsi="Book Antiqua"/>
      <w:bCs/>
      <w:i/>
      <w:noProof/>
      <w:kern w:val="0"/>
      <w:sz w:val="24"/>
      <w:szCs w:val="24"/>
      <w14:ligatures w14:val="none"/>
    </w:rPr>
  </w:style>
  <w:style w:type="paragraph" w:styleId="Muutos">
    <w:name w:val="Revision"/>
    <w:hidden/>
    <w:uiPriority w:val="99"/>
    <w:semiHidden/>
    <w:rsid w:val="00DE0170"/>
    <w:pPr>
      <w:spacing w:after="0" w:line="240" w:lineRule="auto"/>
    </w:pPr>
    <w:rPr>
      <w:rFonts w:ascii="Times New Roman" w:hAnsi="Times New Roman" w:cs="Times New Roman"/>
      <w:kern w:val="0"/>
      <w:sz w:val="24"/>
      <w:szCs w:val="24"/>
      <w:lang w:eastAsia="fi-FI"/>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0456854">
      <w:bodyDiv w:val="1"/>
      <w:marLeft w:val="0"/>
      <w:marRight w:val="0"/>
      <w:marTop w:val="0"/>
      <w:marBottom w:val="0"/>
      <w:divBdr>
        <w:top w:val="none" w:sz="0" w:space="0" w:color="auto"/>
        <w:left w:val="none" w:sz="0" w:space="0" w:color="auto"/>
        <w:bottom w:val="none" w:sz="0" w:space="0" w:color="auto"/>
        <w:right w:val="none" w:sz="0" w:space="0" w:color="auto"/>
      </w:divBdr>
    </w:div>
    <w:div w:id="1263105395">
      <w:bodyDiv w:val="1"/>
      <w:marLeft w:val="0"/>
      <w:marRight w:val="0"/>
      <w:marTop w:val="0"/>
      <w:marBottom w:val="0"/>
      <w:divBdr>
        <w:top w:val="none" w:sz="0" w:space="0" w:color="auto"/>
        <w:left w:val="none" w:sz="0" w:space="0" w:color="auto"/>
        <w:bottom w:val="none" w:sz="0" w:space="0" w:color="auto"/>
        <w:right w:val="none" w:sz="0" w:space="0" w:color="auto"/>
      </w:divBdr>
    </w:div>
    <w:div w:id="18193738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saavutettavasti.fi/saavutettavat-asiakirjat/tekstinkasittelyohjelmat/word/"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jyu.fi/fi/opiskelijalle/kandi-ja-maisteriopiskelijan-ohjeet/opinnaytteet/opinnaytetyon-ja-verkkojulkaisujen-saavutettavuus"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doi.org/10.1353/mpq.2006.002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jyu.fi/fi/file-download/download/public/24232" TargetMode="External"/><Relationship Id="rId5" Type="http://schemas.openxmlformats.org/officeDocument/2006/relationships/webSettings" Target="webSettings.xml"/><Relationship Id="rId15" Type="http://schemas.openxmlformats.org/officeDocument/2006/relationships/hyperlink" Target="https://tenk.fi/sites/default/files/2021-01/Ihmistieteiden_eettisen_ennakkoarvioinnin_ohje_2020.pdf" TargetMode="Externa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apastyle.apa.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5A12F0-B440-4B79-B288-8DCB251186F2}">
  <ds:schemaRefs>
    <ds:schemaRef ds:uri="http://schemas.openxmlformats.org/officeDocument/2006/bibliography"/>
  </ds:schemaRefs>
</ds:datastoreItem>
</file>

<file path=docMetadata/LabelInfo.xml><?xml version="1.0" encoding="utf-8"?>
<clbl:labelList xmlns:clbl="http://schemas.microsoft.com/office/2020/mipLabelMetadata">
  <clbl:label id="{6c167213-36fa-43ce-a5b8-f5dde8fe5ad3}" enabled="1" method="Standard" siteId="{e9662d58-caa4-4bc1-b138-c8b1acab5a11}" contentBits="0" removed="0"/>
</clbl:labelList>
</file>

<file path=docProps/app.xml><?xml version="1.0" encoding="utf-8"?>
<Properties xmlns="http://schemas.openxmlformats.org/officeDocument/2006/extended-properties" xmlns:vt="http://schemas.openxmlformats.org/officeDocument/2006/docPropsVTypes">
  <Template>JY Psykologian laitoksen tutkielmien mallipohja 2025.dotx</Template>
  <TotalTime>1</TotalTime>
  <Pages>13</Pages>
  <Words>2092</Words>
  <Characters>16949</Characters>
  <Application>Microsoft Office Word</Application>
  <DocSecurity>4</DocSecurity>
  <Lines>141</Lines>
  <Paragraphs>38</Paragraphs>
  <ScaleCrop>false</ScaleCrop>
  <HeadingPairs>
    <vt:vector size="4" baseType="variant">
      <vt:variant>
        <vt:lpstr>Title</vt:lpstr>
      </vt:variant>
      <vt:variant>
        <vt:i4>1</vt:i4>
      </vt:variant>
      <vt:variant>
        <vt:lpstr>Otsikko</vt:lpstr>
      </vt:variant>
      <vt:variant>
        <vt:i4>1</vt:i4>
      </vt:variant>
    </vt:vector>
  </HeadingPairs>
  <TitlesOfParts>
    <vt:vector size="2" baseType="lpstr">
      <vt:lpstr/>
      <vt:lpstr/>
    </vt:vector>
  </TitlesOfParts>
  <Company>University of Jyväskylä</Company>
  <LinksUpToDate>false</LinksUpToDate>
  <CharactersWithSpaces>19003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Markkula, Sanna</dc:creator>
  <cp:keywords/>
  <dc:description/>
  <cp:lastModifiedBy>Rantanen, Johanna</cp:lastModifiedBy>
  <cp:revision>2</cp:revision>
  <dcterms:created xsi:type="dcterms:W3CDTF">2026-02-20T08:53:00Z</dcterms:created>
  <dcterms:modified xsi:type="dcterms:W3CDTF">2026-02-20T08:53:00Z</dcterms:modified>
</cp:coreProperties>
</file>